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5013F" w14:textId="41BC5BE2" w:rsidR="002748C7" w:rsidRDefault="5A205BF8" w:rsidP="002748C7">
      <w:pPr>
        <w:pStyle w:val="Overskrift1"/>
        <w:rPr>
          <w:color w:val="918F90" w:themeColor="text2"/>
        </w:rPr>
      </w:pPr>
      <w:r>
        <w:t>Referat fra</w:t>
      </w:r>
      <w:r w:rsidR="002748C7">
        <w:t xml:space="preserve"> ordførerkollegiet</w:t>
      </w:r>
      <w:r w:rsidR="002748C7">
        <w:tab/>
      </w:r>
      <w:sdt>
        <w:sdtPr>
          <w:rPr>
            <w:color w:val="918F90" w:themeColor="text2"/>
          </w:rPr>
          <w:id w:val="1673461795"/>
          <w:placeholder>
            <w:docPart w:val="3D0C3756DF5240B3A3F7A1879C83B6ED"/>
          </w:placeholder>
          <w:date w:fullDate="2025-01-15T00:00:00Z">
            <w:dateFormat w:val="dd.MM.yy"/>
            <w:lid w:val="nb-NO"/>
            <w:storeMappedDataAs w:val="dateTime"/>
            <w:calendar w:val="gregorian"/>
          </w:date>
        </w:sdtPr>
        <w:sdtEndPr/>
        <w:sdtContent>
          <w:r w:rsidR="002748C7" w:rsidRPr="009F173B">
            <w:rPr>
              <w:color w:val="918F90" w:themeColor="text2"/>
            </w:rPr>
            <w:t>1</w:t>
          </w:r>
          <w:r w:rsidR="00922F32">
            <w:rPr>
              <w:color w:val="918F90" w:themeColor="text2"/>
            </w:rPr>
            <w:t>5</w:t>
          </w:r>
          <w:r w:rsidR="002748C7" w:rsidRPr="009F173B">
            <w:rPr>
              <w:color w:val="918F90" w:themeColor="text2"/>
            </w:rPr>
            <w:t>.</w:t>
          </w:r>
          <w:r w:rsidR="00922F32">
            <w:rPr>
              <w:color w:val="918F90" w:themeColor="text2"/>
            </w:rPr>
            <w:t>01</w:t>
          </w:r>
          <w:r w:rsidR="002748C7" w:rsidRPr="009F173B">
            <w:rPr>
              <w:color w:val="918F90" w:themeColor="text2"/>
            </w:rPr>
            <w:t>.2</w:t>
          </w:r>
          <w:r w:rsidR="00922F32">
            <w:rPr>
              <w:color w:val="918F90" w:themeColor="text2"/>
            </w:rPr>
            <w:t>5</w:t>
          </w:r>
        </w:sdtContent>
      </w:sdt>
    </w:p>
    <w:tbl>
      <w:tblPr>
        <w:tblStyle w:val="Custom"/>
        <w:tblW w:w="0" w:type="auto"/>
        <w:tblCellMar>
          <w:left w:w="227" w:type="dxa"/>
          <w:bottom w:w="142" w:type="dxa"/>
          <w:right w:w="227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2748C7" w14:paraId="7C7954FF" w14:textId="77777777" w:rsidTr="7368E78F">
        <w:tc>
          <w:tcPr>
            <w:tcW w:w="9344" w:type="dxa"/>
            <w:gridSpan w:val="2"/>
            <w:tcBorders>
              <w:bottom w:val="single" w:sz="4" w:space="0" w:color="auto"/>
            </w:tcBorders>
            <w:vAlign w:val="bottom"/>
          </w:tcPr>
          <w:p w14:paraId="79BDABEB" w14:textId="77777777" w:rsidR="002748C7" w:rsidRPr="007B7BA2" w:rsidRDefault="002748C7" w:rsidP="0084658F">
            <w:pPr>
              <w:spacing w:before="240" w:after="0"/>
              <w:rPr>
                <w:b/>
                <w:bCs/>
              </w:rPr>
            </w:pPr>
            <w:r w:rsidRPr="007B7BA2">
              <w:rPr>
                <w:b/>
                <w:bCs/>
              </w:rPr>
              <w:t>Tid og sted:</w:t>
            </w:r>
          </w:p>
        </w:tc>
      </w:tr>
      <w:tr w:rsidR="002748C7" w:rsidRPr="005F2623" w14:paraId="10F01D68" w14:textId="77777777" w:rsidTr="7368E78F">
        <w:tc>
          <w:tcPr>
            <w:tcW w:w="9344" w:type="dxa"/>
            <w:gridSpan w:val="2"/>
            <w:tcBorders>
              <w:top w:val="single" w:sz="4" w:space="0" w:color="auto"/>
            </w:tcBorders>
          </w:tcPr>
          <w:p w14:paraId="48381D8D" w14:textId="4921B43B" w:rsidR="0041386A" w:rsidRDefault="501806DE" w:rsidP="0084658F">
            <w:pPr>
              <w:spacing w:after="0"/>
            </w:pPr>
            <w:r>
              <w:t xml:space="preserve">Skien </w:t>
            </w:r>
            <w:r w:rsidR="0041386A">
              <w:t>rådhus</w:t>
            </w:r>
          </w:p>
          <w:p w14:paraId="55BEB9F0" w14:textId="5A646326" w:rsidR="002748C7" w:rsidRPr="005221F8" w:rsidRDefault="00F83E72" w:rsidP="0084658F">
            <w:pPr>
              <w:spacing w:after="0"/>
              <w:rPr>
                <w:lang w:val="en-US"/>
              </w:rPr>
            </w:pPr>
            <w:r>
              <w:t>0900 – 1200</w:t>
            </w:r>
            <w:r>
              <w:br/>
            </w:r>
          </w:p>
        </w:tc>
      </w:tr>
      <w:tr w:rsidR="002748C7" w14:paraId="5EC68141" w14:textId="77777777" w:rsidTr="7368E78F">
        <w:tc>
          <w:tcPr>
            <w:tcW w:w="9344" w:type="dxa"/>
            <w:gridSpan w:val="2"/>
          </w:tcPr>
          <w:p w14:paraId="66A4E3DD" w14:textId="35ECF0EF" w:rsidR="002748C7" w:rsidRPr="007B7BA2" w:rsidRDefault="002748C7" w:rsidP="0084658F">
            <w:pPr>
              <w:spacing w:before="240" w:after="0"/>
              <w:rPr>
                <w:b/>
                <w:bCs/>
              </w:rPr>
            </w:pPr>
            <w:r w:rsidRPr="368C5A22">
              <w:rPr>
                <w:b/>
                <w:bCs/>
              </w:rPr>
              <w:t>Medlemmer</w:t>
            </w:r>
            <w:r w:rsidR="356B05D9" w:rsidRPr="368C5A22">
              <w:rPr>
                <w:b/>
                <w:bCs/>
              </w:rPr>
              <w:t xml:space="preserve"> til stede</w:t>
            </w:r>
          </w:p>
        </w:tc>
      </w:tr>
      <w:tr w:rsidR="002748C7" w:rsidRPr="005F2623" w14:paraId="6C62384B" w14:textId="77777777" w:rsidTr="7368E78F">
        <w:tc>
          <w:tcPr>
            <w:tcW w:w="4672" w:type="dxa"/>
            <w:tcBorders>
              <w:top w:val="single" w:sz="4" w:space="0" w:color="auto"/>
            </w:tcBorders>
          </w:tcPr>
          <w:p w14:paraId="00599101" w14:textId="292812D6" w:rsidR="002748C7" w:rsidRPr="007B7BA2" w:rsidRDefault="00F07EB8" w:rsidP="0084658F">
            <w:pPr>
              <w:spacing w:after="0"/>
              <w:rPr>
                <w:lang w:val="en-US"/>
              </w:rPr>
            </w:pPr>
            <w:r>
              <w:t>Ordfører i Bamble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071C868B" w14:textId="4FDBB1C2" w:rsidR="002748C7" w:rsidRPr="007B7BA2" w:rsidRDefault="00F07EB8" w:rsidP="0084658F">
            <w:pPr>
              <w:spacing w:after="0"/>
              <w:rPr>
                <w:lang w:val="en-US"/>
              </w:rPr>
            </w:pPr>
            <w:r>
              <w:t>Jon Pieter Flølo</w:t>
            </w:r>
            <w:r w:rsidR="78901AD1">
              <w:t xml:space="preserve"> (Forfall)</w:t>
            </w:r>
          </w:p>
        </w:tc>
      </w:tr>
      <w:tr w:rsidR="002748C7" w:rsidRPr="005F2623" w14:paraId="63C3F170" w14:textId="77777777" w:rsidTr="7368E78F">
        <w:tc>
          <w:tcPr>
            <w:tcW w:w="4672" w:type="dxa"/>
          </w:tcPr>
          <w:p w14:paraId="0F168D80" w14:textId="08052470" w:rsidR="002748C7" w:rsidRPr="007B7BA2" w:rsidRDefault="00F07EB8" w:rsidP="0084658F">
            <w:pPr>
              <w:spacing w:after="0"/>
              <w:rPr>
                <w:lang w:val="en-US"/>
              </w:rPr>
            </w:pPr>
            <w:r>
              <w:t>Ordfører i Drangedal</w:t>
            </w:r>
          </w:p>
        </w:tc>
        <w:tc>
          <w:tcPr>
            <w:tcW w:w="4672" w:type="dxa"/>
          </w:tcPr>
          <w:p w14:paraId="6F3F2038" w14:textId="6BEB2C92" w:rsidR="002748C7" w:rsidRPr="007B7BA2" w:rsidRDefault="00F07EB8" w:rsidP="0084658F">
            <w:pPr>
              <w:spacing w:after="0"/>
              <w:rPr>
                <w:lang w:val="en-US"/>
              </w:rPr>
            </w:pPr>
            <w:r>
              <w:t>Stina Sætre</w:t>
            </w:r>
            <w:r w:rsidR="14507CD7">
              <w:t xml:space="preserve"> (Forfall)</w:t>
            </w:r>
          </w:p>
        </w:tc>
      </w:tr>
      <w:tr w:rsidR="002748C7" w:rsidRPr="005F2623" w14:paraId="72EECEC7" w14:textId="77777777" w:rsidTr="7368E78F">
        <w:tc>
          <w:tcPr>
            <w:tcW w:w="4672" w:type="dxa"/>
          </w:tcPr>
          <w:p w14:paraId="6F124182" w14:textId="427D3183" w:rsidR="002748C7" w:rsidRPr="007B7BA2" w:rsidRDefault="00F07EB8" w:rsidP="0084658F">
            <w:pPr>
              <w:spacing w:after="0"/>
              <w:rPr>
                <w:lang w:val="en-US"/>
              </w:rPr>
            </w:pPr>
            <w:r>
              <w:t>Ordfører i Kragerø</w:t>
            </w:r>
          </w:p>
        </w:tc>
        <w:tc>
          <w:tcPr>
            <w:tcW w:w="4672" w:type="dxa"/>
          </w:tcPr>
          <w:p w14:paraId="2A6800AE" w14:textId="48A4DE9F" w:rsidR="002748C7" w:rsidRPr="007B7BA2" w:rsidRDefault="00F07EB8" w:rsidP="0084658F">
            <w:pPr>
              <w:spacing w:after="0"/>
              <w:rPr>
                <w:lang w:val="en-US"/>
              </w:rPr>
            </w:pPr>
            <w:r>
              <w:t>Charlotte Therkelsen</w:t>
            </w:r>
            <w:r w:rsidR="46C70929">
              <w:t xml:space="preserve"> (Forfall)</w:t>
            </w:r>
          </w:p>
        </w:tc>
      </w:tr>
      <w:tr w:rsidR="002748C7" w:rsidRPr="005F2623" w14:paraId="075832AE" w14:textId="77777777" w:rsidTr="7368E78F">
        <w:tc>
          <w:tcPr>
            <w:tcW w:w="4672" w:type="dxa"/>
          </w:tcPr>
          <w:p w14:paraId="4E7F91A4" w14:textId="572D27B8" w:rsidR="002748C7" w:rsidRPr="007B7BA2" w:rsidRDefault="00F07EB8" w:rsidP="0084658F">
            <w:pPr>
              <w:spacing w:after="0"/>
              <w:rPr>
                <w:lang w:val="en-US"/>
              </w:rPr>
            </w:pPr>
            <w:r>
              <w:t>Ordfører i Porsgrunn</w:t>
            </w:r>
          </w:p>
        </w:tc>
        <w:tc>
          <w:tcPr>
            <w:tcW w:w="4672" w:type="dxa"/>
          </w:tcPr>
          <w:p w14:paraId="0F032968" w14:textId="6DF4CF96" w:rsidR="002748C7" w:rsidRPr="007B7BA2" w:rsidRDefault="00F07EB8" w:rsidP="0084658F">
            <w:pPr>
              <w:spacing w:after="0"/>
              <w:rPr>
                <w:lang w:val="en-US"/>
              </w:rPr>
            </w:pPr>
            <w:r>
              <w:t>Janicke Andreassen</w:t>
            </w:r>
          </w:p>
        </w:tc>
      </w:tr>
      <w:tr w:rsidR="002748C7" w:rsidRPr="005F2623" w14:paraId="5A062EDA" w14:textId="77777777" w:rsidTr="7368E78F">
        <w:tc>
          <w:tcPr>
            <w:tcW w:w="4672" w:type="dxa"/>
          </w:tcPr>
          <w:p w14:paraId="56341161" w14:textId="77777777" w:rsidR="002748C7" w:rsidRDefault="00F07EB8" w:rsidP="0084658F">
            <w:pPr>
              <w:spacing w:after="0"/>
            </w:pPr>
            <w:r>
              <w:t>Ordfører i Siljan</w:t>
            </w:r>
          </w:p>
          <w:p w14:paraId="55C9826A" w14:textId="77777777" w:rsidR="00F07EB8" w:rsidRDefault="00F07EB8" w:rsidP="0084658F">
            <w:pPr>
              <w:spacing w:after="0"/>
              <w:rPr>
                <w:lang w:val="en-US"/>
              </w:rPr>
            </w:pPr>
          </w:p>
          <w:p w14:paraId="68854587" w14:textId="239D66BA" w:rsidR="00F07EB8" w:rsidRDefault="00F07EB8" w:rsidP="0084658F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Ordfører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881FAF"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Skien</w:t>
            </w:r>
          </w:p>
          <w:p w14:paraId="518520D4" w14:textId="77777777" w:rsidR="00F07EB8" w:rsidRDefault="00F07EB8" w:rsidP="0084658F">
            <w:pPr>
              <w:spacing w:after="0"/>
              <w:rPr>
                <w:lang w:val="en-US"/>
              </w:rPr>
            </w:pPr>
          </w:p>
          <w:p w14:paraId="5D9D0404" w14:textId="042905D7" w:rsidR="00F07EB8" w:rsidRPr="007B7BA2" w:rsidRDefault="00F07EB8" w:rsidP="0084658F">
            <w:pPr>
              <w:spacing w:after="0"/>
              <w:rPr>
                <w:lang w:val="en-US"/>
              </w:rPr>
            </w:pPr>
            <w:proofErr w:type="spellStart"/>
            <w:r w:rsidRPr="7368E78F">
              <w:rPr>
                <w:lang w:val="en-US"/>
              </w:rPr>
              <w:t>Kommunedirektør</w:t>
            </w:r>
            <w:proofErr w:type="spellEnd"/>
            <w:r w:rsidRPr="7368E78F">
              <w:rPr>
                <w:lang w:val="en-US"/>
              </w:rPr>
              <w:t xml:space="preserve"> </w:t>
            </w:r>
            <w:proofErr w:type="spellStart"/>
            <w:r w:rsidR="00881FAF" w:rsidRPr="7368E78F">
              <w:rPr>
                <w:lang w:val="en-US"/>
              </w:rPr>
              <w:t>i</w:t>
            </w:r>
            <w:proofErr w:type="spellEnd"/>
            <w:r w:rsidRPr="7368E78F">
              <w:rPr>
                <w:lang w:val="en-US"/>
              </w:rPr>
              <w:t xml:space="preserve"> S</w:t>
            </w:r>
            <w:r w:rsidR="5580F0C9" w:rsidRPr="7368E78F">
              <w:rPr>
                <w:lang w:val="en-US"/>
              </w:rPr>
              <w:t>iljan</w:t>
            </w:r>
          </w:p>
        </w:tc>
        <w:tc>
          <w:tcPr>
            <w:tcW w:w="4672" w:type="dxa"/>
          </w:tcPr>
          <w:p w14:paraId="4BB0A14E" w14:textId="77777777" w:rsidR="002748C7" w:rsidRDefault="00F07EB8" w:rsidP="0084658F">
            <w:pPr>
              <w:spacing w:after="0"/>
            </w:pPr>
            <w:r>
              <w:t>Elisabeth Hammer</w:t>
            </w:r>
          </w:p>
          <w:p w14:paraId="358D2C45" w14:textId="77777777" w:rsidR="00F07EB8" w:rsidRDefault="00F07EB8" w:rsidP="0084658F">
            <w:pPr>
              <w:spacing w:after="0"/>
              <w:rPr>
                <w:lang w:val="en-US"/>
              </w:rPr>
            </w:pPr>
          </w:p>
          <w:p w14:paraId="374137D1" w14:textId="77777777" w:rsidR="00F07EB8" w:rsidRDefault="00F07EB8" w:rsidP="0084658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Marius Roheim Aarvold</w:t>
            </w:r>
          </w:p>
          <w:p w14:paraId="19869D74" w14:textId="77777777" w:rsidR="00F07EB8" w:rsidRDefault="00F07EB8" w:rsidP="0084658F">
            <w:pPr>
              <w:spacing w:after="0"/>
              <w:rPr>
                <w:lang w:val="en-US"/>
              </w:rPr>
            </w:pPr>
          </w:p>
          <w:p w14:paraId="6BB0003E" w14:textId="1B84D636" w:rsidR="00F07EB8" w:rsidRPr="007B7BA2" w:rsidRDefault="7783583B" w:rsidP="0084658F">
            <w:pPr>
              <w:spacing w:after="0"/>
              <w:rPr>
                <w:lang w:val="en-US"/>
              </w:rPr>
            </w:pPr>
            <w:r w:rsidRPr="7368E78F">
              <w:rPr>
                <w:lang w:val="en-US"/>
              </w:rPr>
              <w:t>Jan Sæthre (</w:t>
            </w:r>
            <w:proofErr w:type="spellStart"/>
            <w:r w:rsidRPr="7368E78F">
              <w:rPr>
                <w:lang w:val="en-US"/>
              </w:rPr>
              <w:t>Forfall</w:t>
            </w:r>
            <w:proofErr w:type="spellEnd"/>
            <w:r w:rsidRPr="7368E78F">
              <w:rPr>
                <w:lang w:val="en-US"/>
              </w:rPr>
              <w:t>)</w:t>
            </w:r>
          </w:p>
        </w:tc>
      </w:tr>
      <w:tr w:rsidR="002748C7" w14:paraId="4E678B75" w14:textId="77777777" w:rsidTr="7368E78F">
        <w:tc>
          <w:tcPr>
            <w:tcW w:w="9344" w:type="dxa"/>
            <w:gridSpan w:val="2"/>
          </w:tcPr>
          <w:p w14:paraId="3A40436D" w14:textId="77777777" w:rsidR="002748C7" w:rsidRPr="007B7BA2" w:rsidRDefault="002748C7" w:rsidP="0084658F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Andre</w:t>
            </w:r>
          </w:p>
        </w:tc>
      </w:tr>
      <w:tr w:rsidR="002748C7" w:rsidRPr="005F2623" w14:paraId="2A835960" w14:textId="77777777" w:rsidTr="7368E78F">
        <w:tc>
          <w:tcPr>
            <w:tcW w:w="4672" w:type="dxa"/>
            <w:tcBorders>
              <w:top w:val="single" w:sz="4" w:space="0" w:color="auto"/>
            </w:tcBorders>
          </w:tcPr>
          <w:p w14:paraId="755DDFB1" w14:textId="196E2CDC" w:rsidR="002748C7" w:rsidRPr="007B7BA2" w:rsidRDefault="00F07EB8" w:rsidP="0084658F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Sekretariatet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2D5B817D" w14:textId="42C0EDEC" w:rsidR="002748C7" w:rsidRPr="007B7BA2" w:rsidRDefault="00F07EB8" w:rsidP="0084658F">
            <w:pPr>
              <w:spacing w:after="0"/>
              <w:rPr>
                <w:lang w:val="en-US"/>
              </w:rPr>
            </w:pPr>
            <w:r>
              <w:t>Arve Høiberg</w:t>
            </w:r>
          </w:p>
        </w:tc>
      </w:tr>
      <w:tr w:rsidR="002748C7" w14:paraId="3CD12D6D" w14:textId="77777777" w:rsidTr="7368E78F">
        <w:tc>
          <w:tcPr>
            <w:tcW w:w="9344" w:type="dxa"/>
            <w:gridSpan w:val="2"/>
          </w:tcPr>
          <w:p w14:paraId="0C087DDD" w14:textId="77777777" w:rsidR="002748C7" w:rsidRPr="007B7BA2" w:rsidRDefault="002748C7" w:rsidP="0084658F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Orientering</w:t>
            </w:r>
            <w:r w:rsidRPr="007B7BA2">
              <w:rPr>
                <w:b/>
                <w:bCs/>
              </w:rPr>
              <w:t>:</w:t>
            </w:r>
          </w:p>
        </w:tc>
      </w:tr>
      <w:tr w:rsidR="002748C7" w:rsidRPr="005F2623" w14:paraId="5BD3FD37" w14:textId="77777777" w:rsidTr="7368E78F">
        <w:tc>
          <w:tcPr>
            <w:tcW w:w="4672" w:type="dxa"/>
            <w:tcBorders>
              <w:top w:val="single" w:sz="4" w:space="0" w:color="auto"/>
            </w:tcBorders>
          </w:tcPr>
          <w:p w14:paraId="08050672" w14:textId="30578C94" w:rsidR="002748C7" w:rsidRPr="007B7BA2" w:rsidRDefault="416B08F6" w:rsidP="0084658F">
            <w:pPr>
              <w:spacing w:after="0"/>
              <w:rPr>
                <w:lang w:val="en-US"/>
              </w:rPr>
            </w:pPr>
            <w:r w:rsidRPr="7368E78F">
              <w:rPr>
                <w:lang w:val="en-US"/>
              </w:rPr>
              <w:t>Ingen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43D4F551" w14:textId="4C1A0D26" w:rsidR="002748C7" w:rsidRPr="007B7BA2" w:rsidRDefault="002748C7" w:rsidP="0084658F">
            <w:pPr>
              <w:spacing w:after="0"/>
              <w:rPr>
                <w:lang w:val="en-US"/>
              </w:rPr>
            </w:pPr>
          </w:p>
        </w:tc>
      </w:tr>
    </w:tbl>
    <w:p w14:paraId="6EA60A2F" w14:textId="77777777" w:rsidR="002748C7" w:rsidRDefault="002748C7" w:rsidP="002748C7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72E199CB" w14:textId="7BD5F82D" w:rsidR="002748C7" w:rsidRDefault="002748C7" w:rsidP="002748C7">
      <w:pPr>
        <w:pStyle w:val="Overskrift1"/>
        <w:rPr>
          <w:color w:val="918F90" w:themeColor="text2"/>
        </w:rPr>
      </w:pPr>
      <w:r>
        <w:lastRenderedPageBreak/>
        <w:t>Saksliste for ordførerkollegiet</w:t>
      </w:r>
      <w:r>
        <w:tab/>
      </w:r>
      <w:sdt>
        <w:sdtPr>
          <w:rPr>
            <w:color w:val="918F90" w:themeColor="text2"/>
          </w:rPr>
          <w:id w:val="-797534669"/>
          <w:placeholder>
            <w:docPart w:val="EB4E289C0E7C45D4B2ACD6D3CE6A1059"/>
          </w:placeholder>
          <w:date w:fullDate="2025-01-15T00:00:00Z">
            <w:dateFormat w:val="dd.MM.yy"/>
            <w:lid w:val="nb-NO"/>
            <w:storeMappedDataAs w:val="dateTime"/>
            <w:calendar w:val="gregorian"/>
          </w:date>
        </w:sdtPr>
        <w:sdtEndPr/>
        <w:sdtContent>
          <w:r w:rsidR="00922F32">
            <w:rPr>
              <w:color w:val="918F90" w:themeColor="text2"/>
            </w:rPr>
            <w:t>15.01.25</w:t>
          </w:r>
        </w:sdtContent>
      </w:sdt>
    </w:p>
    <w:tbl>
      <w:tblPr>
        <w:tblStyle w:val="Custom2"/>
        <w:tblW w:w="0" w:type="auto"/>
        <w:tblInd w:w="-108" w:type="dxa"/>
        <w:tblLook w:val="04A0" w:firstRow="1" w:lastRow="0" w:firstColumn="1" w:lastColumn="0" w:noHBand="0" w:noVBand="1"/>
      </w:tblPr>
      <w:tblGrid>
        <w:gridCol w:w="108"/>
        <w:gridCol w:w="1582"/>
        <w:gridCol w:w="7762"/>
      </w:tblGrid>
      <w:tr w:rsidR="002748C7" w14:paraId="1E41EB08" w14:textId="77777777" w:rsidTr="0B904687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</w:trPr>
        <w:tc>
          <w:tcPr>
            <w:tcW w:w="1582" w:type="dxa"/>
          </w:tcPr>
          <w:p w14:paraId="53D5F02A" w14:textId="77777777" w:rsidR="002748C7" w:rsidRDefault="002748C7" w:rsidP="0084658F">
            <w:proofErr w:type="spellStart"/>
            <w:r>
              <w:t>Saksnr</w:t>
            </w:r>
            <w:proofErr w:type="spellEnd"/>
          </w:p>
        </w:tc>
        <w:tc>
          <w:tcPr>
            <w:tcW w:w="7762" w:type="dxa"/>
          </w:tcPr>
          <w:p w14:paraId="516B58FE" w14:textId="1E52ABA6" w:rsidR="002748C7" w:rsidRDefault="00311697" w:rsidP="0084658F">
            <w:r>
              <w:t>Ordfører</w:t>
            </w:r>
            <w:r w:rsidR="002748C7">
              <w:t>kollegiet</w:t>
            </w:r>
          </w:p>
        </w:tc>
      </w:tr>
      <w:tr w:rsidR="002748C7" w:rsidRPr="00174DB5" w14:paraId="74FBB048" w14:textId="77777777" w:rsidTr="0B904687">
        <w:trPr>
          <w:gridBefore w:val="1"/>
          <w:wBefore w:w="108" w:type="dxa"/>
        </w:trPr>
        <w:tc>
          <w:tcPr>
            <w:tcW w:w="1582" w:type="dxa"/>
          </w:tcPr>
          <w:p w14:paraId="61E254D1" w14:textId="7058B55F" w:rsidR="002748C7" w:rsidRPr="00174DB5" w:rsidRDefault="50CB5960" w:rsidP="0084658F">
            <w:pPr>
              <w:rPr>
                <w:lang w:val="en-US"/>
              </w:rPr>
            </w:pPr>
            <w:r w:rsidRPr="7368E78F">
              <w:rPr>
                <w:lang w:val="en-US"/>
              </w:rPr>
              <w:t>01</w:t>
            </w:r>
            <w:r w:rsidR="002748C7" w:rsidRPr="7368E78F">
              <w:rPr>
                <w:lang w:val="en-US"/>
              </w:rPr>
              <w:t xml:space="preserve"> / </w:t>
            </w:r>
            <w:r w:rsidR="00F07EB8">
              <w:t>2</w:t>
            </w:r>
            <w:r w:rsidR="031143DD">
              <w:t>5</w:t>
            </w:r>
          </w:p>
        </w:tc>
        <w:tc>
          <w:tcPr>
            <w:tcW w:w="7762" w:type="dxa"/>
          </w:tcPr>
          <w:p w14:paraId="17AD16EF" w14:textId="393F9FB7" w:rsidR="007D0A9D" w:rsidRPr="00174DB5" w:rsidRDefault="78F8503F" w:rsidP="7368E78F">
            <w:pPr>
              <w:rPr>
                <w:b/>
                <w:bCs/>
                <w:lang w:val="en-US"/>
              </w:rPr>
            </w:pPr>
            <w:r w:rsidRPr="7368E78F">
              <w:rPr>
                <w:b/>
                <w:bCs/>
              </w:rPr>
              <w:t>Referat fra ordførerkollegiet 1</w:t>
            </w:r>
            <w:r w:rsidR="03AD3AA6" w:rsidRPr="7368E78F">
              <w:rPr>
                <w:b/>
                <w:bCs/>
              </w:rPr>
              <w:t>3</w:t>
            </w:r>
            <w:r w:rsidRPr="7368E78F">
              <w:rPr>
                <w:b/>
                <w:bCs/>
              </w:rPr>
              <w:t xml:space="preserve">. </w:t>
            </w:r>
            <w:r w:rsidR="6B9CEEC3" w:rsidRPr="7368E78F">
              <w:rPr>
                <w:b/>
                <w:bCs/>
              </w:rPr>
              <w:t>dese</w:t>
            </w:r>
            <w:r w:rsidRPr="7368E78F">
              <w:rPr>
                <w:b/>
                <w:bCs/>
              </w:rPr>
              <w:t>mber 202</w:t>
            </w:r>
            <w:r w:rsidR="6D28F304" w:rsidRPr="7368E78F">
              <w:rPr>
                <w:b/>
                <w:bCs/>
              </w:rPr>
              <w:t>5</w:t>
            </w:r>
          </w:p>
          <w:p w14:paraId="287D964C" w14:textId="562563E0" w:rsidR="007D0A9D" w:rsidRPr="00174DB5" w:rsidRDefault="5F065527" w:rsidP="0084658F">
            <w:pPr>
              <w:rPr>
                <w:lang w:val="en-US"/>
              </w:rPr>
            </w:pPr>
            <w:proofErr w:type="spellStart"/>
            <w:r w:rsidRPr="4A1A0223">
              <w:rPr>
                <w:lang w:val="en-US"/>
              </w:rPr>
              <w:t>K</w:t>
            </w:r>
            <w:r w:rsidR="56D332B6" w:rsidRPr="4A1A0223">
              <w:rPr>
                <w:lang w:val="en-US"/>
              </w:rPr>
              <w:t>onklusjon</w:t>
            </w:r>
            <w:proofErr w:type="spellEnd"/>
            <w:r w:rsidR="56D332B6" w:rsidRPr="4A1A0223">
              <w:rPr>
                <w:lang w:val="en-US"/>
              </w:rPr>
              <w:t xml:space="preserve">: </w:t>
            </w:r>
            <w:r w:rsidR="007D0A9D">
              <w:br/>
            </w:r>
            <w:proofErr w:type="spellStart"/>
            <w:r w:rsidR="56D332B6" w:rsidRPr="4A1A0223">
              <w:rPr>
                <w:lang w:val="en-US"/>
              </w:rPr>
              <w:t>Referat</w:t>
            </w:r>
            <w:proofErr w:type="spellEnd"/>
            <w:r w:rsidR="56D332B6" w:rsidRPr="4A1A0223">
              <w:rPr>
                <w:lang w:val="en-US"/>
              </w:rPr>
              <w:t xml:space="preserve"> </w:t>
            </w:r>
            <w:proofErr w:type="spellStart"/>
            <w:r w:rsidR="56D332B6" w:rsidRPr="4A1A0223">
              <w:rPr>
                <w:lang w:val="en-US"/>
              </w:rPr>
              <w:t>vedta</w:t>
            </w:r>
            <w:r w:rsidR="5C623E22" w:rsidRPr="4A1A0223">
              <w:rPr>
                <w:lang w:val="en-US"/>
              </w:rPr>
              <w:t>tt</w:t>
            </w:r>
            <w:proofErr w:type="spellEnd"/>
          </w:p>
        </w:tc>
      </w:tr>
      <w:tr w:rsidR="002748C7" w14:paraId="6CCF8C70" w14:textId="77777777" w:rsidTr="0B904687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08" w:type="dxa"/>
        </w:trPr>
        <w:tc>
          <w:tcPr>
            <w:tcW w:w="1582" w:type="dxa"/>
          </w:tcPr>
          <w:p w14:paraId="76A6AFB7" w14:textId="009CAFB4" w:rsidR="002748C7" w:rsidRDefault="088924B2" w:rsidP="0084658F">
            <w:r w:rsidRPr="7368E78F">
              <w:rPr>
                <w:lang w:val="en-US"/>
              </w:rPr>
              <w:t>02</w:t>
            </w:r>
            <w:r w:rsidR="002748C7" w:rsidRPr="7368E78F">
              <w:rPr>
                <w:lang w:val="en-US"/>
              </w:rPr>
              <w:t xml:space="preserve"> /</w:t>
            </w:r>
            <w:r w:rsidR="41E919B5" w:rsidRPr="7368E78F">
              <w:rPr>
                <w:lang w:val="en-US"/>
              </w:rPr>
              <w:t xml:space="preserve"> </w:t>
            </w:r>
            <w:r w:rsidR="00F07EB8">
              <w:t>2</w:t>
            </w:r>
            <w:r w:rsidR="77FFA2F7">
              <w:t>5</w:t>
            </w:r>
          </w:p>
        </w:tc>
        <w:tc>
          <w:tcPr>
            <w:tcW w:w="7762" w:type="dxa"/>
          </w:tcPr>
          <w:p w14:paraId="73AFFF88" w14:textId="21035E15" w:rsidR="002748C7" w:rsidRPr="00174DB5" w:rsidRDefault="007D0A9D" w:rsidP="0084658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Felles formannskapsmøte 7. februar 2025</w:t>
            </w:r>
          </w:p>
          <w:p w14:paraId="46964D17" w14:textId="484C14AE" w:rsidR="002748C7" w:rsidRDefault="06C3292F" w:rsidP="0084658F">
            <w:r>
              <w:t>U</w:t>
            </w:r>
            <w:r w:rsidR="000C285D">
              <w:t>tsendt forslag til innkalling med program</w:t>
            </w:r>
            <w:r w:rsidR="11E971F2">
              <w:t xml:space="preserve"> ble drøftet.</w:t>
            </w:r>
          </w:p>
          <w:p w14:paraId="727F00DB" w14:textId="6922D24A" w:rsidR="000C285D" w:rsidRDefault="11E971F2" w:rsidP="4A1A0223">
            <w:r>
              <w:t xml:space="preserve">Konklusjon: </w:t>
            </w:r>
          </w:p>
          <w:p w14:paraId="11341190" w14:textId="56082335" w:rsidR="000C285D" w:rsidRDefault="11E971F2" w:rsidP="4A1A0223">
            <w:pPr>
              <w:pStyle w:val="Listeavsnitt"/>
              <w:numPr>
                <w:ilvl w:val="0"/>
                <w:numId w:val="1"/>
              </w:numPr>
            </w:pPr>
            <w:r>
              <w:t xml:space="preserve">“Energiproduksjon i et fylkeskommunalt perspektiv” ble tatt ut av programmet. </w:t>
            </w:r>
          </w:p>
          <w:p w14:paraId="1B7EC0F1" w14:textId="14AA8738" w:rsidR="000C285D" w:rsidRDefault="6388C7E2" w:rsidP="4A1A0223">
            <w:pPr>
              <w:pStyle w:val="Listeavsnitt"/>
              <w:numPr>
                <w:ilvl w:val="0"/>
                <w:numId w:val="1"/>
              </w:numPr>
            </w:pPr>
            <w:r>
              <w:t xml:space="preserve">Forslag til Moderator ble drøftet. Sekretariatet fikk i oppgave </w:t>
            </w:r>
            <w:r w:rsidR="7B0ED7C7">
              <w:t>å avtale.</w:t>
            </w:r>
          </w:p>
          <w:p w14:paraId="4B8BC927" w14:textId="5ED2465A" w:rsidR="000C285D" w:rsidRDefault="7B0ED7C7" w:rsidP="4A1A0223">
            <w:pPr>
              <w:pStyle w:val="Listeavsnitt"/>
              <w:numPr>
                <w:ilvl w:val="0"/>
                <w:numId w:val="1"/>
              </w:numPr>
            </w:pPr>
            <w:r>
              <w:t>Notat over dialogen utarbeides med oppsummering over gruppesamtalene</w:t>
            </w:r>
          </w:p>
          <w:p w14:paraId="3FA2E658" w14:textId="18554D2A" w:rsidR="000C285D" w:rsidRDefault="592141D7" w:rsidP="4A1A0223">
            <w:pPr>
              <w:pStyle w:val="Listeavsnitt"/>
              <w:numPr>
                <w:ilvl w:val="0"/>
                <w:numId w:val="1"/>
              </w:numPr>
            </w:pPr>
            <w:r>
              <w:t>Ordførerkollegiet fortsetter dialogen om mulig fremtidig felles strategi</w:t>
            </w:r>
          </w:p>
          <w:p w14:paraId="41EAEE94" w14:textId="1D12EBC2" w:rsidR="000C285D" w:rsidRDefault="29D9BFD6" w:rsidP="4A1A0223">
            <w:pPr>
              <w:pStyle w:val="Listeavsnitt"/>
              <w:numPr>
                <w:ilvl w:val="0"/>
                <w:numId w:val="1"/>
              </w:numPr>
            </w:pPr>
            <w:r>
              <w:t>Sekretariatet fikk i fullmakt å sette sammen et panel av deltagere fra ulike partier</w:t>
            </w:r>
          </w:p>
        </w:tc>
      </w:tr>
      <w:tr w:rsidR="00311697" w14:paraId="6B20B9BD" w14:textId="77777777" w:rsidTr="0B904687">
        <w:trPr>
          <w:gridBefore w:val="1"/>
          <w:wBefore w:w="108" w:type="dxa"/>
        </w:trPr>
        <w:tc>
          <w:tcPr>
            <w:tcW w:w="1582" w:type="dxa"/>
          </w:tcPr>
          <w:p w14:paraId="164D25F6" w14:textId="05CD5411" w:rsidR="00311697" w:rsidRDefault="7A8E65CE" w:rsidP="0084658F">
            <w:r w:rsidRPr="7368E78F">
              <w:rPr>
                <w:lang w:val="en-US"/>
              </w:rPr>
              <w:t>03</w:t>
            </w:r>
            <w:r w:rsidR="12910E55" w:rsidRPr="7368E78F">
              <w:rPr>
                <w:lang w:val="en-US"/>
              </w:rPr>
              <w:t xml:space="preserve"> / </w:t>
            </w:r>
            <w:r w:rsidR="12910E55">
              <w:t>2</w:t>
            </w:r>
            <w:r w:rsidR="1D4F932A">
              <w:t>5</w:t>
            </w:r>
          </w:p>
        </w:tc>
        <w:tc>
          <w:tcPr>
            <w:tcW w:w="7762" w:type="dxa"/>
          </w:tcPr>
          <w:p w14:paraId="40DDC9D0" w14:textId="302DF742" w:rsidR="3F0938DA" w:rsidRDefault="3F0938DA" w:rsidP="7368E78F">
            <w:r w:rsidRPr="7368E78F">
              <w:rPr>
                <w:b/>
                <w:bCs/>
              </w:rPr>
              <w:t>Bedriftsbesøk</w:t>
            </w:r>
          </w:p>
          <w:p w14:paraId="28B60D15" w14:textId="3BC23F8C" w:rsidR="00311697" w:rsidRDefault="13214607" w:rsidP="16804F34">
            <w:r>
              <w:t>Bedriftsbesøk ble drøftet</w:t>
            </w:r>
            <w:r w:rsidR="041133E9">
              <w:t xml:space="preserve">. Følgende bedrifter som ble drøftet var AT Skog, Norcem-Langskip, Thor </w:t>
            </w:r>
            <w:proofErr w:type="spellStart"/>
            <w:r w:rsidR="041133E9">
              <w:t>medicals</w:t>
            </w:r>
            <w:proofErr w:type="spellEnd"/>
            <w:r w:rsidR="041133E9">
              <w:t>, Fen</w:t>
            </w:r>
            <w:r w:rsidR="514DCD33">
              <w:t>s</w:t>
            </w:r>
            <w:r w:rsidR="041133E9">
              <w:t xml:space="preserve">feltet, </w:t>
            </w:r>
            <w:proofErr w:type="spellStart"/>
            <w:r w:rsidR="041133E9">
              <w:t>Pipelife</w:t>
            </w:r>
            <w:proofErr w:type="spellEnd"/>
            <w:r w:rsidR="041133E9">
              <w:t xml:space="preserve"> og </w:t>
            </w:r>
            <w:proofErr w:type="spellStart"/>
            <w:r w:rsidR="041133E9">
              <w:t>Oldroyd</w:t>
            </w:r>
            <w:proofErr w:type="spellEnd"/>
            <w:r w:rsidR="336AA6C7">
              <w:br/>
            </w:r>
            <w:r w:rsidR="336AA6C7">
              <w:br/>
              <w:t>K</w:t>
            </w:r>
            <w:r w:rsidR="00311697">
              <w:t>onklusjon:</w:t>
            </w:r>
            <w:r w:rsidR="31FBEE8A">
              <w:t xml:space="preserve"> Ordførerkollegiet ber næringssjefskollegiet om å arrangere bedriftsbesøk i tilknytning til møtene i Ordførerkollegie</w:t>
            </w:r>
            <w:r w:rsidR="0F6F337E">
              <w:t xml:space="preserve">t for 2025. </w:t>
            </w:r>
          </w:p>
        </w:tc>
      </w:tr>
      <w:tr w:rsidR="00B9034D" w14:paraId="3FF65BC1" w14:textId="77777777" w:rsidTr="0B9046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0" w:type="dxa"/>
            <w:gridSpan w:val="2"/>
          </w:tcPr>
          <w:p w14:paraId="1552C669" w14:textId="05AA0DE4" w:rsidR="00B9034D" w:rsidRDefault="7AAC0FF2" w:rsidP="00D61CB1">
            <w:r>
              <w:lastRenderedPageBreak/>
              <w:t>04</w:t>
            </w:r>
            <w:r w:rsidR="00B9034D">
              <w:t xml:space="preserve"> / 2</w:t>
            </w:r>
            <w:r w:rsidR="6096ED91">
              <w:t>5</w:t>
            </w:r>
          </w:p>
        </w:tc>
        <w:tc>
          <w:tcPr>
            <w:tcW w:w="7762" w:type="dxa"/>
          </w:tcPr>
          <w:p w14:paraId="136A7A0D" w14:textId="7F9D33BA" w:rsidR="00B9034D" w:rsidRPr="00B9034D" w:rsidRDefault="4ADAA608" w:rsidP="00B9034D">
            <w:pPr>
              <w:rPr>
                <w:b/>
                <w:bCs/>
              </w:rPr>
            </w:pPr>
            <w:r w:rsidRPr="7368E78F">
              <w:rPr>
                <w:b/>
                <w:bCs/>
              </w:rPr>
              <w:t>Samarbeidsavtalen for Grenlandssamarbeidet IPR</w:t>
            </w:r>
          </w:p>
          <w:p w14:paraId="56C6EEB4" w14:textId="17B1CB0C" w:rsidR="00B9034D" w:rsidRPr="00B9034D" w:rsidRDefault="27C20055" w:rsidP="7368E78F">
            <w:pPr>
              <w:spacing w:before="80" w:after="160" w:line="288" w:lineRule="auto"/>
              <w:rPr>
                <w:rFonts w:ascii="DM Sans" w:eastAsia="DM Sans" w:hAnsi="DM Sans" w:cs="DM Sans"/>
                <w:color w:val="000000" w:themeColor="text1"/>
                <w:szCs w:val="22"/>
              </w:rPr>
            </w:pPr>
            <w:r w:rsidRPr="7368E78F">
              <w:rPr>
                <w:rFonts w:ascii="DM Sans" w:eastAsia="DM Sans" w:hAnsi="DM Sans" w:cs="DM Sans"/>
                <w:color w:val="000000" w:themeColor="text1"/>
                <w:szCs w:val="22"/>
              </w:rPr>
              <w:t xml:space="preserve">Sekretariatet orienterte om veileder om interkommunalt samarbeid etter reglene i kommuneloven. </w:t>
            </w:r>
          </w:p>
          <w:p w14:paraId="239255E8" w14:textId="470B54ED" w:rsidR="00B9034D" w:rsidRPr="00B9034D" w:rsidRDefault="27C20055" w:rsidP="7368E78F">
            <w:r w:rsidRPr="7368E78F">
              <w:rPr>
                <w:rFonts w:ascii="DM Sans" w:eastAsia="DM Sans" w:hAnsi="DM Sans" w:cs="DM Sans"/>
                <w:color w:val="000000" w:themeColor="text1"/>
                <w:szCs w:val="22"/>
              </w:rPr>
              <w:t>Konklusjon: Sekretariatet utarbeider forslag til ny justert samarbeidsavtale for Grenlandssamarbeidet IPR</w:t>
            </w:r>
          </w:p>
        </w:tc>
      </w:tr>
      <w:tr w:rsidR="00311697" w14:paraId="19C7C783" w14:textId="77777777" w:rsidTr="0B904687">
        <w:tc>
          <w:tcPr>
            <w:tcW w:w="1690" w:type="dxa"/>
            <w:gridSpan w:val="2"/>
          </w:tcPr>
          <w:p w14:paraId="38353FB7" w14:textId="545CA9DB" w:rsidR="00311697" w:rsidRDefault="6F721EDD" w:rsidP="00D61CB1">
            <w:r>
              <w:t>05</w:t>
            </w:r>
            <w:r w:rsidR="00B9034D">
              <w:t xml:space="preserve"> </w:t>
            </w:r>
            <w:r w:rsidR="12910E55" w:rsidRPr="7368E78F">
              <w:rPr>
                <w:lang w:val="en-US"/>
              </w:rPr>
              <w:t xml:space="preserve">/ </w:t>
            </w:r>
            <w:r w:rsidR="12910E55">
              <w:t>2</w:t>
            </w:r>
            <w:r w:rsidR="470D5264">
              <w:t>5</w:t>
            </w:r>
          </w:p>
        </w:tc>
        <w:tc>
          <w:tcPr>
            <w:tcW w:w="7762" w:type="dxa"/>
          </w:tcPr>
          <w:p w14:paraId="69984493" w14:textId="332FF76F" w:rsidR="00311697" w:rsidRDefault="12910E55" w:rsidP="00D61CB1">
            <w:r w:rsidRPr="16804F34">
              <w:rPr>
                <w:b/>
                <w:bCs/>
              </w:rPr>
              <w:t>Eventuelt</w:t>
            </w:r>
            <w:r w:rsidR="00311697">
              <w:br/>
            </w:r>
            <w:r w:rsidR="240A47ED">
              <w:t>Ordfører i Skien redegjorde for en invitasjon o</w:t>
            </w:r>
            <w:r w:rsidR="00D85C41">
              <w:t>g</w:t>
            </w:r>
            <w:r w:rsidR="240A47ED">
              <w:t xml:space="preserve"> studietur til Canada og USA for å studere kjernekraft. Invitasjonen kom fra respektive ambas</w:t>
            </w:r>
            <w:r w:rsidR="5D0548F5">
              <w:t>sader.</w:t>
            </w:r>
            <w:r w:rsidR="00311697">
              <w:br/>
            </w:r>
            <w:r w:rsidR="5D0548F5">
              <w:t>Sekretariatet fikk i oppgave å lage et forslag på en tilsvarende studietur til Sverige og Vattenfall</w:t>
            </w:r>
          </w:p>
          <w:p w14:paraId="3904CD85" w14:textId="7EE8B419" w:rsidR="00311697" w:rsidRDefault="17B8BF95" w:rsidP="00D61CB1">
            <w:r>
              <w:t>Sekretariatet orienterte om invitasjon til møte med Fylkesutvalget og ledergruppen i Telemark fylkeskommune 12. Februar</w:t>
            </w:r>
          </w:p>
          <w:p w14:paraId="640B1F97" w14:textId="7168CEB5" w:rsidR="00311697" w:rsidRDefault="17B8BF95" w:rsidP="00D61CB1">
            <w:r>
              <w:t>Det avholdes et ekstraordinært møte i Ordførerkollegiet 26. Februar fra 1130 til 1500</w:t>
            </w:r>
          </w:p>
        </w:tc>
      </w:tr>
    </w:tbl>
    <w:p w14:paraId="216C1ABD" w14:textId="77777777" w:rsidR="008467C2" w:rsidRPr="005221F8" w:rsidRDefault="008467C2" w:rsidP="002748C7">
      <w:pPr>
        <w:spacing w:after="840"/>
        <w:rPr>
          <w:lang w:val="en-US"/>
        </w:rPr>
      </w:pPr>
    </w:p>
    <w:sectPr w:rsidR="008467C2" w:rsidRPr="005221F8" w:rsidSect="005F2623">
      <w:headerReference w:type="default" r:id="rId10"/>
      <w:footerReference w:type="default" r:id="rId11"/>
      <w:headerReference w:type="first" r:id="rId12"/>
      <w:pgSz w:w="11906" w:h="16838" w:code="9"/>
      <w:pgMar w:top="2863" w:right="1276" w:bottom="3827" w:left="1276" w:header="709" w:footer="1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88BB9" w14:textId="77777777" w:rsidR="0073494E" w:rsidRDefault="0073494E" w:rsidP="0030254C">
      <w:pPr>
        <w:spacing w:after="0"/>
      </w:pPr>
      <w:r>
        <w:separator/>
      </w:r>
    </w:p>
  </w:endnote>
  <w:endnote w:type="continuationSeparator" w:id="0">
    <w:p w14:paraId="46545BC3" w14:textId="77777777" w:rsidR="0073494E" w:rsidRDefault="0073494E" w:rsidP="003025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DD72" w14:textId="77777777" w:rsidR="005E7974" w:rsidRPr="00425AFC" w:rsidRDefault="005E7974" w:rsidP="00425AFC">
    <w:pPr>
      <w:pStyle w:val="Bunntekst"/>
      <w:spacing w:line="216" w:lineRule="exact"/>
      <w:rPr>
        <w:sz w:val="18"/>
        <w:szCs w:val="18"/>
      </w:rPr>
    </w:pPr>
    <w:r w:rsidRPr="00425AFC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F57129" wp14:editId="52030896">
              <wp:simplePos x="0" y="0"/>
              <wp:positionH relativeFrom="column">
                <wp:posOffset>1338</wp:posOffset>
              </wp:positionH>
              <wp:positionV relativeFrom="paragraph">
                <wp:posOffset>-164375</wp:posOffset>
              </wp:positionV>
              <wp:extent cx="5957126" cy="0"/>
              <wp:effectExtent l="0" t="0" r="0" b="0"/>
              <wp:wrapNone/>
              <wp:docPr id="181787138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712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svg="http://schemas.microsoft.com/office/drawing/2016/SVG/main" xmlns:pic="http://schemas.openxmlformats.org/drawingml/2006/picture" xmlns:a="http://schemas.openxmlformats.org/drawingml/2006/main">
          <w:pict w14:anchorId="234D0108">
            <v:line id="Straight Connector 2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pt,-12.95pt" to="469.15pt,-12.95pt" w14:anchorId="73DB38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">
              <v:stroke joinstyle="miter"/>
            </v:line>
          </w:pict>
        </mc:Fallback>
      </mc:AlternateContent>
    </w:r>
    <w:r w:rsidRPr="00425AFC">
      <w:rPr>
        <w:b/>
        <w:bCs/>
        <w:noProof/>
        <w:sz w:val="18"/>
        <w:szCs w:val="18"/>
      </w:rPr>
      <w:drawing>
        <wp:anchor distT="0" distB="0" distL="114300" distR="114300" simplePos="0" relativeHeight="251667456" behindDoc="1" locked="0" layoutInCell="1" allowOverlap="1" wp14:anchorId="596D4266" wp14:editId="4F993013">
          <wp:simplePos x="0" y="0"/>
          <wp:positionH relativeFrom="margin">
            <wp:align>right</wp:align>
          </wp:positionH>
          <wp:positionV relativeFrom="page">
            <wp:posOffset>9501047</wp:posOffset>
          </wp:positionV>
          <wp:extent cx="2314575" cy="409575"/>
          <wp:effectExtent l="0" t="0" r="9525" b="9525"/>
          <wp:wrapNone/>
          <wp:docPr id="197858245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58245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25AFC">
      <w:rPr>
        <w:b/>
        <w:bCs/>
        <w:sz w:val="18"/>
        <w:szCs w:val="18"/>
      </w:rPr>
      <w:t>Grenlandssamarbeidet</w:t>
    </w:r>
    <w:r w:rsidRPr="00425AFC">
      <w:rPr>
        <w:sz w:val="18"/>
        <w:szCs w:val="18"/>
      </w:rPr>
      <w:br/>
      <w:t>Rådhusplassen 2, 3724 Skien</w:t>
    </w:r>
    <w:r w:rsidRPr="00425AFC">
      <w:rPr>
        <w:sz w:val="18"/>
        <w:szCs w:val="18"/>
      </w:rPr>
      <w:br/>
      <w:t>Tlf.: 94 15 91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02217" w14:textId="77777777" w:rsidR="0073494E" w:rsidRDefault="0073494E" w:rsidP="0030254C">
      <w:pPr>
        <w:spacing w:after="0"/>
      </w:pPr>
      <w:r>
        <w:separator/>
      </w:r>
    </w:p>
  </w:footnote>
  <w:footnote w:type="continuationSeparator" w:id="0">
    <w:p w14:paraId="17271E6A" w14:textId="77777777" w:rsidR="0073494E" w:rsidRDefault="0073494E" w:rsidP="003025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5F09" w14:textId="77777777" w:rsidR="00445B06" w:rsidRDefault="001B2A8D">
    <w:pPr>
      <w:pStyle w:val="Toppteks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1F7163C" wp14:editId="6F1CB916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73805444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510A" w14:textId="77777777" w:rsidR="005221F8" w:rsidRDefault="001B2A8D">
    <w:pPr>
      <w:pStyle w:val="Toppteks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42D62DC2" wp14:editId="2DA631B0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52639365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4C">
      <w:rPr>
        <w:noProof/>
      </w:rPr>
      <w:drawing>
        <wp:anchor distT="0" distB="0" distL="114300" distR="114300" simplePos="0" relativeHeight="251653115" behindDoc="1" locked="0" layoutInCell="1" allowOverlap="1" wp14:anchorId="5BCCE7FB" wp14:editId="5EEC671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10691495"/>
          <wp:effectExtent l="0" t="0" r="3810" b="0"/>
          <wp:wrapNone/>
          <wp:docPr id="10474909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90920" name="Graphic 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1F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3CC90F" wp14:editId="6CFA1226">
              <wp:simplePos x="0" y="0"/>
              <wp:positionH relativeFrom="column">
                <wp:posOffset>5455935</wp:posOffset>
              </wp:positionH>
              <wp:positionV relativeFrom="paragraph">
                <wp:posOffset>288925</wp:posOffset>
              </wp:positionV>
              <wp:extent cx="713678" cy="383602"/>
              <wp:effectExtent l="0" t="0" r="0" b="0"/>
              <wp:wrapNone/>
              <wp:docPr id="19326245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678" cy="38360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972381" w14:textId="77777777" w:rsidR="005221F8" w:rsidRPr="005221F8" w:rsidRDefault="005221F8" w:rsidP="005221F8">
                          <w:pPr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r w:rsidRPr="005221F8">
                            <w:rPr>
                              <w:b/>
                              <w:bCs/>
                              <w:sz w:val="26"/>
                              <w:szCs w:val="26"/>
                              <w:lang w:val="en-US"/>
                            </w:rPr>
                            <w:t>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pic="http://schemas.openxmlformats.org/drawingml/2006/picture" xmlns:a="http://schemas.openxmlformats.org/drawingml/2006/main">
          <w:pict w14:anchorId="28F70B10">
            <v:shapetype id="_x0000_t202" coordsize="21600,21600" o:spt="202" path="m,l,21600r21600,l21600,xe" w14:anchorId="2E3CC90F">
              <v:stroke joinstyle="miter"/>
              <v:path gradientshapeok="t" o:connecttype="rect"/>
            </v:shapetype>
            <v:shape id="Text Box 1" style="position:absolute;margin-left:429.6pt;margin-top:22.75pt;width:56.2pt;height:3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qgFwIAACsEAAAOAAAAZHJzL2Uyb0RvYy54bWysU8lu2zAQvRfoPxC815KX2I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">
              <v:textbox>
                <w:txbxContent>
                  <w:p w:rsidRPr="005221F8" w:rsidR="005221F8" w:rsidP="005221F8" w:rsidRDefault="005221F8" w14:paraId="3C04FD3E" w14:textId="77777777">
                    <w:pPr>
                      <w:rPr>
                        <w:sz w:val="26"/>
                        <w:szCs w:val="26"/>
                        <w:lang w:val="en-US"/>
                      </w:rPr>
                    </w:pPr>
                    <w:r w:rsidRPr="005221F8">
                      <w:rPr>
                        <w:b/>
                        <w:bCs/>
                        <w:sz w:val="26"/>
                        <w:szCs w:val="26"/>
                        <w:lang w:val="en-US"/>
                      </w:rP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67A56"/>
    <w:multiLevelType w:val="hybridMultilevel"/>
    <w:tmpl w:val="E5AEFADA"/>
    <w:lvl w:ilvl="0" w:tplc="16AA0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02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893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63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622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328B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AA3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A5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1A4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F6F91"/>
    <w:multiLevelType w:val="hybridMultilevel"/>
    <w:tmpl w:val="84460FE0"/>
    <w:lvl w:ilvl="0" w:tplc="7F0A2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A0B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A07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AE5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21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30A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CF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0EF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EA0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182348">
    <w:abstractNumId w:val="0"/>
  </w:num>
  <w:num w:numId="2" w16cid:durableId="9223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BD"/>
    <w:rsid w:val="000009F1"/>
    <w:rsid w:val="000145F1"/>
    <w:rsid w:val="000954D9"/>
    <w:rsid w:val="000C285D"/>
    <w:rsid w:val="00102A79"/>
    <w:rsid w:val="00134436"/>
    <w:rsid w:val="001431E9"/>
    <w:rsid w:val="00160AEF"/>
    <w:rsid w:val="00174DB5"/>
    <w:rsid w:val="001B2A8D"/>
    <w:rsid w:val="001F3F1C"/>
    <w:rsid w:val="001F5238"/>
    <w:rsid w:val="002463FB"/>
    <w:rsid w:val="00246F5D"/>
    <w:rsid w:val="002748C7"/>
    <w:rsid w:val="00284AA8"/>
    <w:rsid w:val="002975C1"/>
    <w:rsid w:val="002D3DAC"/>
    <w:rsid w:val="002D434E"/>
    <w:rsid w:val="0030254C"/>
    <w:rsid w:val="00311697"/>
    <w:rsid w:val="00323855"/>
    <w:rsid w:val="0035358A"/>
    <w:rsid w:val="00362333"/>
    <w:rsid w:val="003858BB"/>
    <w:rsid w:val="00395A6E"/>
    <w:rsid w:val="003D37B7"/>
    <w:rsid w:val="003E624C"/>
    <w:rsid w:val="0041386A"/>
    <w:rsid w:val="00422F40"/>
    <w:rsid w:val="00423299"/>
    <w:rsid w:val="00423703"/>
    <w:rsid w:val="00425AFC"/>
    <w:rsid w:val="00445B06"/>
    <w:rsid w:val="00467B5A"/>
    <w:rsid w:val="00472E1C"/>
    <w:rsid w:val="00481889"/>
    <w:rsid w:val="00516D08"/>
    <w:rsid w:val="005221F8"/>
    <w:rsid w:val="005535F1"/>
    <w:rsid w:val="005C2790"/>
    <w:rsid w:val="005E7974"/>
    <w:rsid w:val="005F2623"/>
    <w:rsid w:val="005F5C53"/>
    <w:rsid w:val="006176D8"/>
    <w:rsid w:val="006241DC"/>
    <w:rsid w:val="00633EBD"/>
    <w:rsid w:val="00636903"/>
    <w:rsid w:val="0065738D"/>
    <w:rsid w:val="006615A2"/>
    <w:rsid w:val="00665463"/>
    <w:rsid w:val="006B10E7"/>
    <w:rsid w:val="007253F8"/>
    <w:rsid w:val="0073494E"/>
    <w:rsid w:val="0076679B"/>
    <w:rsid w:val="007B7BA2"/>
    <w:rsid w:val="007D0A9D"/>
    <w:rsid w:val="007E685C"/>
    <w:rsid w:val="008467C2"/>
    <w:rsid w:val="0086769A"/>
    <w:rsid w:val="00871C2C"/>
    <w:rsid w:val="00881FAF"/>
    <w:rsid w:val="00897D4C"/>
    <w:rsid w:val="008C0DE3"/>
    <w:rsid w:val="00901C96"/>
    <w:rsid w:val="00914481"/>
    <w:rsid w:val="0091467C"/>
    <w:rsid w:val="00922F32"/>
    <w:rsid w:val="00943CDC"/>
    <w:rsid w:val="00965C34"/>
    <w:rsid w:val="00986250"/>
    <w:rsid w:val="009B5A7E"/>
    <w:rsid w:val="009F173B"/>
    <w:rsid w:val="009F2F88"/>
    <w:rsid w:val="00A36EBF"/>
    <w:rsid w:val="00A47477"/>
    <w:rsid w:val="00AD0A2F"/>
    <w:rsid w:val="00B9034D"/>
    <w:rsid w:val="00BC3EE7"/>
    <w:rsid w:val="00BD3989"/>
    <w:rsid w:val="00BE4CB3"/>
    <w:rsid w:val="00BF4D7C"/>
    <w:rsid w:val="00C416EA"/>
    <w:rsid w:val="00C42B6A"/>
    <w:rsid w:val="00C5150A"/>
    <w:rsid w:val="00C86877"/>
    <w:rsid w:val="00C9422E"/>
    <w:rsid w:val="00CB71BB"/>
    <w:rsid w:val="00CC5490"/>
    <w:rsid w:val="00CF6C17"/>
    <w:rsid w:val="00D04666"/>
    <w:rsid w:val="00D372BE"/>
    <w:rsid w:val="00D5737D"/>
    <w:rsid w:val="00D812AE"/>
    <w:rsid w:val="00D85C41"/>
    <w:rsid w:val="00F01351"/>
    <w:rsid w:val="00F01C70"/>
    <w:rsid w:val="00F07EB8"/>
    <w:rsid w:val="00F3218F"/>
    <w:rsid w:val="00F50F58"/>
    <w:rsid w:val="00F61709"/>
    <w:rsid w:val="00F66F8B"/>
    <w:rsid w:val="00F76407"/>
    <w:rsid w:val="00F83E72"/>
    <w:rsid w:val="00FF391B"/>
    <w:rsid w:val="026A5689"/>
    <w:rsid w:val="031143DD"/>
    <w:rsid w:val="03AD3AA6"/>
    <w:rsid w:val="041133E9"/>
    <w:rsid w:val="0457D61D"/>
    <w:rsid w:val="05109CB9"/>
    <w:rsid w:val="06C3292F"/>
    <w:rsid w:val="07046D91"/>
    <w:rsid w:val="088924B2"/>
    <w:rsid w:val="0B904687"/>
    <w:rsid w:val="0BF9ED8E"/>
    <w:rsid w:val="0D5CBAE3"/>
    <w:rsid w:val="0F6F337E"/>
    <w:rsid w:val="10253D6B"/>
    <w:rsid w:val="11E971F2"/>
    <w:rsid w:val="12294059"/>
    <w:rsid w:val="1229AC9D"/>
    <w:rsid w:val="12910E55"/>
    <w:rsid w:val="13214607"/>
    <w:rsid w:val="14507CD7"/>
    <w:rsid w:val="14814D6B"/>
    <w:rsid w:val="14EB5EFB"/>
    <w:rsid w:val="16804F34"/>
    <w:rsid w:val="17981398"/>
    <w:rsid w:val="17B8BF95"/>
    <w:rsid w:val="18D877D5"/>
    <w:rsid w:val="1A9C23FD"/>
    <w:rsid w:val="1AF7005B"/>
    <w:rsid w:val="1D4F932A"/>
    <w:rsid w:val="228AE955"/>
    <w:rsid w:val="240A47ED"/>
    <w:rsid w:val="258859FF"/>
    <w:rsid w:val="273250C1"/>
    <w:rsid w:val="27C20055"/>
    <w:rsid w:val="29347667"/>
    <w:rsid w:val="29D9BFD6"/>
    <w:rsid w:val="2BEA56B8"/>
    <w:rsid w:val="31FBEE8A"/>
    <w:rsid w:val="32C57FF2"/>
    <w:rsid w:val="336AA6C7"/>
    <w:rsid w:val="339C01BE"/>
    <w:rsid w:val="34BC41DA"/>
    <w:rsid w:val="34C96506"/>
    <w:rsid w:val="356B05D9"/>
    <w:rsid w:val="368C5A22"/>
    <w:rsid w:val="39E2A598"/>
    <w:rsid w:val="3AEC4E66"/>
    <w:rsid w:val="3DC6EBFD"/>
    <w:rsid w:val="3DD031FD"/>
    <w:rsid w:val="3F0938DA"/>
    <w:rsid w:val="412E28C7"/>
    <w:rsid w:val="416B08F6"/>
    <w:rsid w:val="41E919B5"/>
    <w:rsid w:val="432E7203"/>
    <w:rsid w:val="44A9DA34"/>
    <w:rsid w:val="46C70929"/>
    <w:rsid w:val="470D5264"/>
    <w:rsid w:val="4A1A0223"/>
    <w:rsid w:val="4A642DD9"/>
    <w:rsid w:val="4ADAA608"/>
    <w:rsid w:val="4BC8665D"/>
    <w:rsid w:val="4DA94DE2"/>
    <w:rsid w:val="501806DE"/>
    <w:rsid w:val="50CB5960"/>
    <w:rsid w:val="514DCD33"/>
    <w:rsid w:val="529B2008"/>
    <w:rsid w:val="5324E3B2"/>
    <w:rsid w:val="547AAF8A"/>
    <w:rsid w:val="5580F0C9"/>
    <w:rsid w:val="567740B7"/>
    <w:rsid w:val="56D332B6"/>
    <w:rsid w:val="592141D7"/>
    <w:rsid w:val="5A205BF8"/>
    <w:rsid w:val="5B48940E"/>
    <w:rsid w:val="5C623E22"/>
    <w:rsid w:val="5D0548F5"/>
    <w:rsid w:val="5F065527"/>
    <w:rsid w:val="6096ED91"/>
    <w:rsid w:val="6281B886"/>
    <w:rsid w:val="6388C7E2"/>
    <w:rsid w:val="6B9CEEC3"/>
    <w:rsid w:val="6CD71D4D"/>
    <w:rsid w:val="6D28F304"/>
    <w:rsid w:val="6F721EDD"/>
    <w:rsid w:val="7368E78F"/>
    <w:rsid w:val="7783583B"/>
    <w:rsid w:val="77FFA2F7"/>
    <w:rsid w:val="78901AD1"/>
    <w:rsid w:val="78F8503F"/>
    <w:rsid w:val="7A8E65CE"/>
    <w:rsid w:val="7AAC0FF2"/>
    <w:rsid w:val="7B0ED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E00AA"/>
  <w15:chartTrackingRefBased/>
  <w15:docId w15:val="{6116E156-357D-419C-AD81-A21CB404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54C"/>
    <w:pPr>
      <w:spacing w:after="240" w:line="240" w:lineRule="auto"/>
    </w:pPr>
    <w:rPr>
      <w:sz w:val="22"/>
    </w:rPr>
  </w:style>
  <w:style w:type="paragraph" w:styleId="Overskrift1">
    <w:name w:val="heading 1"/>
    <w:basedOn w:val="Overskrift2"/>
    <w:next w:val="Normal"/>
    <w:link w:val="Overskrift1Tegn"/>
    <w:uiPriority w:val="9"/>
    <w:qFormat/>
    <w:rsid w:val="00BE4CB3"/>
    <w:pPr>
      <w:tabs>
        <w:tab w:val="right" w:pos="9354"/>
      </w:tabs>
      <w:outlineLvl w:val="0"/>
    </w:pPr>
    <w:rPr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0254C"/>
    <w:pPr>
      <w:outlineLvl w:val="1"/>
    </w:pPr>
    <w:rPr>
      <w:b/>
      <w:bCs/>
      <w:sz w:val="24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0254C"/>
    <w:pPr>
      <w:keepNext/>
      <w:keepLines/>
      <w:spacing w:before="160" w:after="80"/>
      <w:outlineLvl w:val="2"/>
    </w:pPr>
    <w:rPr>
      <w:rFonts w:eastAsiaTheme="majorEastAsia" w:cstheme="majorBidi"/>
      <w:color w:val="512A7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02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12A7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0254C"/>
    <w:pPr>
      <w:keepNext/>
      <w:keepLines/>
      <w:spacing w:before="80" w:after="40"/>
      <w:outlineLvl w:val="4"/>
    </w:pPr>
    <w:rPr>
      <w:rFonts w:eastAsiaTheme="majorEastAsia" w:cstheme="majorBidi"/>
      <w:color w:val="512A7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02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02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02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02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4CB3"/>
    <w:rPr>
      <w:b/>
      <w:bCs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0254C"/>
    <w:rPr>
      <w:b/>
      <w:bCs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0254C"/>
    <w:rPr>
      <w:rFonts w:eastAsiaTheme="majorEastAsia" w:cstheme="majorBidi"/>
      <w:color w:val="512A7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0254C"/>
    <w:rPr>
      <w:rFonts w:eastAsiaTheme="majorEastAsia" w:cstheme="majorBidi"/>
      <w:i/>
      <w:iCs/>
      <w:color w:val="512A7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0254C"/>
    <w:rPr>
      <w:rFonts w:eastAsiaTheme="majorEastAsia" w:cstheme="majorBidi"/>
      <w:color w:val="512A7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0254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0254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0254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0254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21F8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21F8"/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02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0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02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0254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0254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0254C"/>
    <w:rPr>
      <w:i/>
      <w:iCs/>
      <w:color w:val="512A7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0254C"/>
    <w:pPr>
      <w:pBdr>
        <w:top w:val="single" w:sz="4" w:space="10" w:color="512A76" w:themeColor="accent1" w:themeShade="BF"/>
        <w:bottom w:val="single" w:sz="4" w:space="10" w:color="512A76" w:themeColor="accent1" w:themeShade="BF"/>
      </w:pBdr>
      <w:spacing w:before="360" w:after="360"/>
      <w:ind w:left="864" w:right="864"/>
      <w:jc w:val="center"/>
    </w:pPr>
    <w:rPr>
      <w:i/>
      <w:iCs/>
      <w:color w:val="512A7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0254C"/>
    <w:rPr>
      <w:i/>
      <w:iCs/>
      <w:color w:val="512A7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0254C"/>
    <w:rPr>
      <w:b/>
      <w:bCs/>
      <w:smallCaps/>
      <w:color w:val="512A7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30254C"/>
  </w:style>
  <w:style w:type="paragraph" w:styleId="Bunntekst">
    <w:name w:val="footer"/>
    <w:basedOn w:val="Normal"/>
    <w:link w:val="Bunn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30254C"/>
  </w:style>
  <w:style w:type="character" w:styleId="Plassholdertekst">
    <w:name w:val="Placeholder Text"/>
    <w:basedOn w:val="Standardskriftforavsnitt"/>
    <w:uiPriority w:val="99"/>
    <w:semiHidden/>
    <w:rsid w:val="009F173B"/>
    <w:rPr>
      <w:color w:val="666666"/>
    </w:rPr>
  </w:style>
  <w:style w:type="table" w:styleId="Tabellrutenett">
    <w:name w:val="Table Grid"/>
    <w:basedOn w:val="Vanligtabell"/>
    <w:uiPriority w:val="39"/>
    <w:rsid w:val="007B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stom">
    <w:name w:val="Custom"/>
    <w:basedOn w:val="Vanligtabell"/>
    <w:uiPriority w:val="99"/>
    <w:rsid w:val="007B7BA2"/>
    <w:pPr>
      <w:spacing w:after="0" w:line="240" w:lineRule="auto"/>
    </w:pPr>
    <w:tblPr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4F4F4" w:themeFill="background2"/>
    </w:tcPr>
  </w:style>
  <w:style w:type="table" w:customStyle="1" w:styleId="Custom2">
    <w:name w:val="Custom 2"/>
    <w:basedOn w:val="Vanligtabell"/>
    <w:uiPriority w:val="99"/>
    <w:rsid w:val="001F5238"/>
    <w:pPr>
      <w:spacing w:after="0" w:line="240" w:lineRule="auto"/>
    </w:pPr>
    <w:tblPr>
      <w:tblStyleRowBandSize w:val="1"/>
      <w:tblCellMar>
        <w:top w:w="57" w:type="dxa"/>
        <w:bottom w:w="57" w:type="dxa"/>
      </w:tblCellMar>
    </w:tblPr>
    <w:tcPr>
      <w:shd w:val="clear" w:color="auto" w:fill="F4F4F4" w:themeFill="background2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Ingenmellomrom">
    <w:name w:val="No Spacing"/>
    <w:link w:val="IngenmellomromTegn"/>
    <w:uiPriority w:val="1"/>
    <w:qFormat/>
    <w:rsid w:val="003E624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3E624C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6314\AppData\Local\Temp\2ad95c0d-7649-4ed6-8813-e752234043c8_Filemail.com%20-%20Filer%20fra%20ETN%20Grafisk%20(4).zip.3c8\V4\V4%20-%20IPR%20inkall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0C3756DF5240B3A3F7A1879C83B6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16CD20-C97D-4E10-9932-22559BBBD6A0}"/>
      </w:docPartPr>
      <w:docPartBody>
        <w:p w:rsidR="00BF4D7C" w:rsidRDefault="00BF4D7C">
          <w:pPr>
            <w:pStyle w:val="3D0C3756DF5240B3A3F7A1879C83B6ED"/>
          </w:pPr>
          <w:r w:rsidRPr="00DE7644">
            <w:rPr>
              <w:rStyle w:val="Plassholdertekst"/>
            </w:rPr>
            <w:t>Click or tap to enter a date.</w:t>
          </w:r>
        </w:p>
      </w:docPartBody>
    </w:docPart>
    <w:docPart>
      <w:docPartPr>
        <w:name w:val="EB4E289C0E7C45D4B2ACD6D3CE6A10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F135DF-A91B-40D2-9DCA-2925F267E905}"/>
      </w:docPartPr>
      <w:docPartBody>
        <w:p w:rsidR="00BF4D7C" w:rsidRDefault="00BF4D7C">
          <w:pPr>
            <w:pStyle w:val="EB4E289C0E7C45D4B2ACD6D3CE6A1059"/>
          </w:pPr>
          <w:r w:rsidRPr="00DE7644">
            <w:rPr>
              <w:rStyle w:val="Plassholderteks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7C"/>
    <w:rsid w:val="00395A6E"/>
    <w:rsid w:val="00422F40"/>
    <w:rsid w:val="00467B5A"/>
    <w:rsid w:val="0086769A"/>
    <w:rsid w:val="00897D4C"/>
    <w:rsid w:val="009F2F88"/>
    <w:rsid w:val="00B95CA3"/>
    <w:rsid w:val="00BF4D7C"/>
    <w:rsid w:val="00C5150A"/>
    <w:rsid w:val="00D0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Pr>
      <w:color w:val="666666"/>
    </w:rPr>
  </w:style>
  <w:style w:type="paragraph" w:customStyle="1" w:styleId="3D0C3756DF5240B3A3F7A1879C83B6ED">
    <w:name w:val="3D0C3756DF5240B3A3F7A1879C83B6ED"/>
  </w:style>
  <w:style w:type="paragraph" w:customStyle="1" w:styleId="EB4E289C0E7C45D4B2ACD6D3CE6A1059">
    <w:name w:val="EB4E289C0E7C45D4B2ACD6D3CE6A10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PR">
      <a:dk1>
        <a:sysClr val="windowText" lastClr="000000"/>
      </a:dk1>
      <a:lt1>
        <a:sysClr val="window" lastClr="FFFFFF"/>
      </a:lt1>
      <a:dk2>
        <a:srgbClr val="918F90"/>
      </a:dk2>
      <a:lt2>
        <a:srgbClr val="F4F4F4"/>
      </a:lt2>
      <a:accent1>
        <a:srgbClr val="6D399F"/>
      </a:accent1>
      <a:accent2>
        <a:srgbClr val="9165B9"/>
      </a:accent2>
      <a:accent3>
        <a:srgbClr val="AD8ACC"/>
      </a:accent3>
      <a:accent4>
        <a:srgbClr val="DCCCEA"/>
      </a:accent4>
      <a:accent5>
        <a:srgbClr val="6D399F"/>
      </a:accent5>
      <a:accent6>
        <a:srgbClr val="9165B9"/>
      </a:accent6>
      <a:hlink>
        <a:srgbClr val="467886"/>
      </a:hlink>
      <a:folHlink>
        <a:srgbClr val="96607D"/>
      </a:folHlink>
    </a:clrScheme>
    <a:fontScheme name="DM sans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5A8E1DF44C44693B20BC48E5551AD" ma:contentTypeVersion="10" ma:contentTypeDescription="Create a new document." ma:contentTypeScope="" ma:versionID="ae50cadecc17e236cc6923fc484dba05">
  <xsd:schema xmlns:xsd="http://www.w3.org/2001/XMLSchema" xmlns:xs="http://www.w3.org/2001/XMLSchema" xmlns:p="http://schemas.microsoft.com/office/2006/metadata/properties" xmlns:ns2="bd047a09-62c0-4f16-9cf0-0b95c997279d" targetNamespace="http://schemas.microsoft.com/office/2006/metadata/properties" ma:root="true" ma:fieldsID="fe2bfd02a42aa3a33052d302c7be4f69" ns2:_="">
    <xsd:import namespace="bd047a09-62c0-4f16-9cf0-0b95c9972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47a09-62c0-4f16-9cf0-0b95c9972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990e8d-c88e-490a-9728-f579b7abc9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47a09-62c0-4f16-9cf0-0b95c99727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887C74-3D18-471C-9C26-6EFFAE608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A79332-F697-42BD-B38E-65312C7C4670}"/>
</file>

<file path=customXml/itemProps3.xml><?xml version="1.0" encoding="utf-8"?>
<ds:datastoreItem xmlns:ds="http://schemas.openxmlformats.org/officeDocument/2006/customXml" ds:itemID="{02A14A43-8F01-432C-BB43-EB7600098978}">
  <ds:schemaRefs>
    <ds:schemaRef ds:uri="http://schemas.microsoft.com/office/2006/metadata/properties"/>
    <ds:schemaRef ds:uri="http://schemas.microsoft.com/office/infopath/2007/PartnerControls"/>
    <ds:schemaRef ds:uri="bd047a09-62c0-4f16-9cf0-0b95c99727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V4 - IPR inkalling</Template>
  <TotalTime>0</TotalTime>
  <Pages>3</Pages>
  <Words>342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Andersen</dc:creator>
  <cp:keywords/>
  <dc:description/>
  <cp:lastModifiedBy>Arve Høiberg</cp:lastModifiedBy>
  <cp:revision>7</cp:revision>
  <dcterms:created xsi:type="dcterms:W3CDTF">2025-01-28T06:42:00Z</dcterms:created>
  <dcterms:modified xsi:type="dcterms:W3CDTF">2026-05-04T12:39:00Z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0x01010075A5A8E1DF44C44693B20BC48E5551AD</vt:lpwstr>
  </property>
  <property fmtid="{D5CDD505-2E9C-101B-9397-08002B2CF9AE}" pid="3" name="MediaServiceImageTags">
    <vt:lpwstr/>
  </property>
</Properties>
</file>