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28D228DC" w:rsidR="002748C7" w:rsidRDefault="007614C3" w:rsidP="002748C7">
      <w:pPr>
        <w:pStyle w:val="Overskrift1"/>
        <w:rPr>
          <w:color w:val="918F90" w:themeColor="text2"/>
        </w:rPr>
      </w:pPr>
      <w:r>
        <w:t xml:space="preserve">Protokoll fra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3D0C3756DF5240B3A3F7A1879C83B6ED"/>
          </w:placeholder>
          <w:date w:fullDate="2026-02-24T00:00:00Z">
            <w:dateFormat w:val="dd.MM.yy"/>
            <w:lid w:val="nb-NO"/>
            <w:storeMappedDataAs w:val="dateTime"/>
            <w:calendar w:val="gregorian"/>
          </w:date>
        </w:sdtPr>
        <w:sdtContent>
          <w:r w:rsidR="007C4A46">
            <w:rPr>
              <w:color w:val="918F90" w:themeColor="text2"/>
            </w:rPr>
            <w:t>2</w:t>
          </w:r>
          <w:r w:rsidR="005B4C78">
            <w:rPr>
              <w:color w:val="918F90" w:themeColor="text2"/>
            </w:rPr>
            <w:t>4</w:t>
          </w:r>
          <w:r w:rsidR="002748C7" w:rsidRPr="009F173B">
            <w:rPr>
              <w:color w:val="918F90" w:themeColor="text2"/>
            </w:rPr>
            <w:t>.</w:t>
          </w:r>
          <w:r w:rsidR="007C4A46">
            <w:rPr>
              <w:color w:val="918F90" w:themeColor="text2"/>
            </w:rPr>
            <w:t>0</w:t>
          </w:r>
          <w:r w:rsidR="005B4C78">
            <w:rPr>
              <w:color w:val="918F90" w:themeColor="text2"/>
            </w:rPr>
            <w:t>2</w:t>
          </w:r>
          <w:r w:rsidR="002748C7" w:rsidRPr="009F173B">
            <w:rPr>
              <w:color w:val="918F90" w:themeColor="text2"/>
            </w:rPr>
            <w:t>.2</w:t>
          </w:r>
          <w:r w:rsidR="007C4A46">
            <w:rPr>
              <w:color w:val="918F90" w:themeColor="text2"/>
            </w:rPr>
            <w:t>6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4ED19D63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4ED19D63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21BAF6B5" w:rsidR="00535F1B" w:rsidRPr="00E1788C" w:rsidRDefault="11846939" w:rsidP="03D5462E">
            <w:pPr>
              <w:spacing w:after="0"/>
              <w:rPr>
                <w:rFonts w:ascii="DM Sans" w:hAnsi="DM Sans" w:cs="Segoe UI"/>
              </w:rPr>
            </w:pPr>
            <w:r w:rsidRPr="03D5462E">
              <w:rPr>
                <w:rFonts w:ascii="DM Sans" w:hAnsi="DM Sans" w:cs="Segoe UI"/>
              </w:rPr>
              <w:t xml:space="preserve">Tirsdag </w:t>
            </w:r>
            <w:r w:rsidR="005B4C78">
              <w:rPr>
                <w:rFonts w:ascii="DM Sans" w:hAnsi="DM Sans" w:cs="Segoe UI"/>
              </w:rPr>
              <w:t>24</w:t>
            </w:r>
            <w:r w:rsidRPr="52E4E262">
              <w:rPr>
                <w:rFonts w:ascii="DM Sans" w:hAnsi="DM Sans" w:cs="Segoe UI"/>
              </w:rPr>
              <w:t xml:space="preserve">. </w:t>
            </w:r>
            <w:r w:rsidR="005B4C78">
              <w:rPr>
                <w:rFonts w:ascii="DM Sans" w:hAnsi="DM Sans" w:cs="Segoe UI"/>
              </w:rPr>
              <w:t>februar 0830</w:t>
            </w:r>
            <w:r w:rsidR="283F0CE5" w:rsidRPr="52E4E262">
              <w:rPr>
                <w:rFonts w:ascii="DM Sans" w:hAnsi="DM Sans" w:cs="Segoe UI"/>
              </w:rPr>
              <w:t xml:space="preserve"> </w:t>
            </w:r>
            <w:r w:rsidR="1A9757E7" w:rsidRPr="685CBD45">
              <w:rPr>
                <w:rFonts w:ascii="DM Sans" w:hAnsi="DM Sans" w:cs="Segoe UI"/>
              </w:rPr>
              <w:t>–</w:t>
            </w:r>
            <w:r w:rsidR="283F0CE5" w:rsidRPr="52E4E262">
              <w:rPr>
                <w:rFonts w:ascii="DM Sans" w:hAnsi="DM Sans" w:cs="Segoe UI"/>
              </w:rPr>
              <w:t xml:space="preserve"> </w:t>
            </w:r>
            <w:r w:rsidR="005B4C78">
              <w:rPr>
                <w:rFonts w:ascii="DM Sans" w:hAnsi="DM Sans" w:cs="Segoe UI"/>
              </w:rPr>
              <w:t>1</w:t>
            </w:r>
            <w:r w:rsidR="00A70EA0">
              <w:rPr>
                <w:rFonts w:ascii="DM Sans" w:hAnsi="DM Sans" w:cs="Segoe UI"/>
              </w:rPr>
              <w:t>5</w:t>
            </w:r>
            <w:r w:rsidR="005B4C78">
              <w:rPr>
                <w:rFonts w:ascii="DM Sans" w:hAnsi="DM Sans" w:cs="Segoe UI"/>
              </w:rPr>
              <w:t>0</w:t>
            </w:r>
            <w:r w:rsidR="283F0CE5" w:rsidRPr="52E4E262">
              <w:rPr>
                <w:rFonts w:ascii="DM Sans" w:hAnsi="DM Sans" w:cs="Segoe UI"/>
              </w:rPr>
              <w:t>0</w:t>
            </w:r>
            <w:r w:rsidR="1A9757E7" w:rsidRPr="685CBD45">
              <w:rPr>
                <w:rFonts w:ascii="DM Sans" w:hAnsi="DM Sans" w:cs="Segoe UI"/>
              </w:rPr>
              <w:t xml:space="preserve"> </w:t>
            </w:r>
            <w:r>
              <w:br/>
            </w:r>
            <w:r w:rsidR="06D02C2E" w:rsidRPr="685CBD45">
              <w:rPr>
                <w:rFonts w:ascii="DM Sans" w:hAnsi="DM Sans" w:cs="Segoe UI"/>
              </w:rPr>
              <w:t>Rådhuset i Porsgrunn</w:t>
            </w:r>
            <w:r>
              <w:br/>
            </w:r>
          </w:p>
        </w:tc>
      </w:tr>
      <w:tr w:rsidR="002748C7" w14:paraId="5EC68141" w14:textId="77777777" w:rsidTr="4ED19D63">
        <w:tc>
          <w:tcPr>
            <w:tcW w:w="9344" w:type="dxa"/>
            <w:gridSpan w:val="2"/>
          </w:tcPr>
          <w:p w14:paraId="66A4E3DD" w14:textId="3C2F551B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  <w:r w:rsidR="007614C3">
              <w:rPr>
                <w:b/>
                <w:bCs/>
              </w:rPr>
              <w:t xml:space="preserve"> til stede</w:t>
            </w:r>
          </w:p>
        </w:tc>
      </w:tr>
      <w:tr w:rsidR="00DC6516" w:rsidRPr="005F2623" w14:paraId="6C62384B" w14:textId="77777777" w:rsidTr="00DC6516">
        <w:trPr>
          <w:trHeight w:val="20"/>
        </w:trPr>
        <w:tc>
          <w:tcPr>
            <w:tcW w:w="4672" w:type="dxa"/>
            <w:tcBorders>
              <w:top w:val="single" w:sz="4" w:space="0" w:color="auto"/>
            </w:tcBorders>
          </w:tcPr>
          <w:p w14:paraId="22F2CE30" w14:textId="77777777" w:rsidR="00DC6516" w:rsidRPr="00263212" w:rsidRDefault="00DC6516" w:rsidP="00DC6516">
            <w:pPr>
              <w:spacing w:after="0"/>
            </w:pPr>
            <w:r>
              <w:t>Kommunedirektør i Bamble</w:t>
            </w:r>
          </w:p>
          <w:p w14:paraId="57DCDEA7" w14:textId="77777777" w:rsidR="00DC6516" w:rsidRPr="00263212" w:rsidRDefault="00DC6516" w:rsidP="00DC6516">
            <w:pPr>
              <w:spacing w:after="0"/>
            </w:pPr>
            <w:r>
              <w:t>Kommunedirektør i Drangedal</w:t>
            </w:r>
          </w:p>
          <w:p w14:paraId="4F5696FE" w14:textId="77777777" w:rsidR="00DC6516" w:rsidRPr="00263212" w:rsidRDefault="00DC6516" w:rsidP="00DC6516">
            <w:pPr>
              <w:spacing w:after="0"/>
            </w:pPr>
            <w:r>
              <w:t>Konst. kommunedirektør i Kragerø</w:t>
            </w:r>
          </w:p>
          <w:p w14:paraId="47EB5E72" w14:textId="77777777" w:rsidR="00DC6516" w:rsidRPr="00263212" w:rsidRDefault="00DC6516" w:rsidP="00DC6516">
            <w:pPr>
              <w:spacing w:after="0"/>
            </w:pPr>
            <w:r>
              <w:t>Kommunedirektør i Porsgrunn</w:t>
            </w:r>
          </w:p>
          <w:p w14:paraId="2B9322E4" w14:textId="77777777" w:rsidR="00DC6516" w:rsidRDefault="00DC6516" w:rsidP="00DC6516">
            <w:pPr>
              <w:spacing w:after="0"/>
            </w:pPr>
            <w:r>
              <w:t>Kommunedirektør i Siljan</w:t>
            </w:r>
          </w:p>
          <w:p w14:paraId="00599101" w14:textId="46AE58BF" w:rsidR="00DC6516" w:rsidRPr="00263212" w:rsidRDefault="00DC6516" w:rsidP="00DC6516">
            <w:pPr>
              <w:spacing w:after="0"/>
            </w:pPr>
            <w:r>
              <w:t>Kommunedirektør i Skien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1C70C2AE" w14:textId="77777777" w:rsidR="00DC6516" w:rsidRPr="00263212" w:rsidRDefault="00DC6516" w:rsidP="003149D2">
            <w:pPr>
              <w:spacing w:after="0"/>
            </w:pPr>
            <w:r w:rsidRPr="00263212">
              <w:t>Magnus Meling Hallaråker</w:t>
            </w:r>
          </w:p>
          <w:p w14:paraId="2CE945DC" w14:textId="77777777" w:rsidR="00DC6516" w:rsidRPr="00263212" w:rsidRDefault="00DC6516" w:rsidP="003149D2">
            <w:pPr>
              <w:spacing w:after="0"/>
            </w:pPr>
            <w:r w:rsidRPr="00263212">
              <w:t>Øystein Tveit</w:t>
            </w:r>
          </w:p>
          <w:p w14:paraId="0C29C8B0" w14:textId="77777777" w:rsidR="00DC6516" w:rsidRPr="00263212" w:rsidRDefault="00DC6516" w:rsidP="003149D2">
            <w:pPr>
              <w:spacing w:after="0"/>
            </w:pPr>
            <w:r w:rsidRPr="001B43AE">
              <w:t>Marianne S. Gurrick</w:t>
            </w:r>
          </w:p>
          <w:p w14:paraId="3A04D185" w14:textId="77777777" w:rsidR="00DC6516" w:rsidRPr="00263212" w:rsidRDefault="00DC6516" w:rsidP="003149D2">
            <w:pPr>
              <w:spacing w:after="0"/>
            </w:pPr>
            <w:r>
              <w:t>Inger Anne Speilberg</w:t>
            </w:r>
          </w:p>
          <w:p w14:paraId="65E69D07" w14:textId="77777777" w:rsidR="00DC6516" w:rsidRDefault="00DC6516" w:rsidP="003149D2">
            <w:pPr>
              <w:spacing w:after="0"/>
            </w:pPr>
            <w:r>
              <w:t>Jan Sæthre</w:t>
            </w:r>
          </w:p>
          <w:p w14:paraId="071C868B" w14:textId="5B22FAD8" w:rsidR="00DC6516" w:rsidRPr="00263212" w:rsidRDefault="00DC6516" w:rsidP="003149D2">
            <w:pPr>
              <w:spacing w:after="0"/>
            </w:pPr>
            <w:r w:rsidRPr="00263212">
              <w:t>Karin G. Finnerud</w:t>
            </w:r>
          </w:p>
        </w:tc>
      </w:tr>
      <w:tr w:rsidR="002748C7" w14:paraId="4E678B75" w14:textId="77777777" w:rsidTr="4ED19D63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4ED19D63">
        <w:tc>
          <w:tcPr>
            <w:tcW w:w="4672" w:type="dxa"/>
            <w:tcBorders>
              <w:top w:val="single" w:sz="4" w:space="0" w:color="auto"/>
            </w:tcBorders>
          </w:tcPr>
          <w:p w14:paraId="22AE8D62" w14:textId="77777777" w:rsidR="004E650B" w:rsidRDefault="001B43AE" w:rsidP="003149D2">
            <w:pPr>
              <w:spacing w:after="0"/>
            </w:pPr>
            <w:r>
              <w:t>Arve Høiberg</w:t>
            </w:r>
          </w:p>
          <w:p w14:paraId="32ED9502" w14:textId="015F1012" w:rsidR="4ED19D63" w:rsidRPr="00263212" w:rsidRDefault="4ED19D63" w:rsidP="4ED19D63">
            <w:pPr>
              <w:spacing w:after="0"/>
              <w:rPr>
                <w:b/>
                <w:bCs/>
              </w:rPr>
            </w:pPr>
          </w:p>
          <w:p w14:paraId="1CE5B354" w14:textId="0D885EA1" w:rsidR="0090371F" w:rsidRDefault="55310AC3" w:rsidP="005B4C78">
            <w:pPr>
              <w:spacing w:after="0"/>
              <w:rPr>
                <w:b/>
                <w:bCs/>
              </w:rPr>
            </w:pPr>
            <w:r w:rsidRPr="00263212">
              <w:rPr>
                <w:b/>
                <w:bCs/>
              </w:rPr>
              <w:t>Orientering</w:t>
            </w:r>
          </w:p>
          <w:p w14:paraId="755DDFB1" w14:textId="13578BEB" w:rsidR="00480B66" w:rsidRPr="00480B66" w:rsidRDefault="00480B66" w:rsidP="005B4C78">
            <w:pPr>
              <w:spacing w:after="0"/>
            </w:pPr>
            <w:r w:rsidRPr="00480B66">
              <w:t>Strategi for Grenlandssamarbeidet IPR</w:t>
            </w:r>
            <w:r>
              <w:t xml:space="preserve"> ved daglig leder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422B10" w14:textId="77777777" w:rsidR="002748C7" w:rsidRDefault="001B43AE" w:rsidP="003149D2">
            <w:pPr>
              <w:spacing w:after="0"/>
            </w:pPr>
            <w:r>
              <w:t>Sekretariatet</w:t>
            </w:r>
          </w:p>
          <w:p w14:paraId="667B0F40" w14:textId="7A29D062" w:rsidR="00256EAF" w:rsidRPr="00263212" w:rsidRDefault="00256EAF" w:rsidP="004E650B">
            <w:pPr>
              <w:spacing w:after="0"/>
            </w:pPr>
          </w:p>
          <w:p w14:paraId="2D5B817D" w14:textId="3B4ABA8C" w:rsidR="00256EAF" w:rsidRPr="00263212" w:rsidRDefault="00256EAF" w:rsidP="004E650B">
            <w:pPr>
              <w:spacing w:after="0"/>
            </w:pPr>
          </w:p>
        </w:tc>
      </w:tr>
    </w:tbl>
    <w:p w14:paraId="5CD09DDE" w14:textId="77777777" w:rsidR="001D5FD1" w:rsidRDefault="001D5FD1" w:rsidP="002748C7">
      <w:pPr>
        <w:pStyle w:val="Overskrift1"/>
      </w:pPr>
    </w:p>
    <w:p w14:paraId="59E359C3" w14:textId="77777777" w:rsidR="001D5FD1" w:rsidRDefault="001D5FD1" w:rsidP="002748C7">
      <w:pPr>
        <w:pStyle w:val="Overskrift1"/>
      </w:pPr>
    </w:p>
    <w:p w14:paraId="0D879669" w14:textId="77777777" w:rsidR="001D5FD1" w:rsidRDefault="001D5FD1" w:rsidP="002748C7">
      <w:pPr>
        <w:pStyle w:val="Overskrift1"/>
      </w:pPr>
    </w:p>
    <w:p w14:paraId="4F2600F2" w14:textId="77777777" w:rsidR="001D5FD1" w:rsidRDefault="001D5FD1" w:rsidP="002748C7">
      <w:pPr>
        <w:pStyle w:val="Overskrift1"/>
      </w:pPr>
    </w:p>
    <w:p w14:paraId="6221D857" w14:textId="1F07E46A" w:rsidR="273D6640" w:rsidRDefault="273D6640" w:rsidP="273D6640">
      <w:pPr>
        <w:pStyle w:val="Overskrift1"/>
      </w:pPr>
    </w:p>
    <w:p w14:paraId="72E199CB" w14:textId="25A1E6F5" w:rsidR="002748C7" w:rsidRDefault="002748C7" w:rsidP="002748C7">
      <w:pPr>
        <w:pStyle w:val="Overskrift1"/>
        <w:rPr>
          <w:color w:val="918F90" w:themeColor="text2"/>
        </w:rPr>
      </w:pPr>
      <w:r>
        <w:t>Saksliste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EB4E289C0E7C45D4B2ACD6D3CE6A1059"/>
          </w:placeholder>
          <w:date w:fullDate="2026-02-24T00:00:00Z">
            <w:dateFormat w:val="dd.MM.yy"/>
            <w:lid w:val="nb-NO"/>
            <w:storeMappedDataAs w:val="dateTime"/>
            <w:calendar w:val="gregorian"/>
          </w:date>
        </w:sdtPr>
        <w:sdtContent>
          <w:r w:rsidR="007C4A46">
            <w:rPr>
              <w:color w:val="918F90" w:themeColor="text2"/>
            </w:rPr>
            <w:t>2</w:t>
          </w:r>
          <w:r w:rsidR="005B4C78">
            <w:rPr>
              <w:color w:val="918F90" w:themeColor="text2"/>
            </w:rPr>
            <w:t>4</w:t>
          </w:r>
          <w:r>
            <w:rPr>
              <w:color w:val="918F90" w:themeColor="text2"/>
            </w:rPr>
            <w:t>.</w:t>
          </w:r>
          <w:r w:rsidR="007C4A46">
            <w:rPr>
              <w:color w:val="918F90" w:themeColor="text2"/>
            </w:rPr>
            <w:t>0</w:t>
          </w:r>
          <w:r w:rsidR="005B4C78">
            <w:rPr>
              <w:color w:val="918F90" w:themeColor="text2"/>
            </w:rPr>
            <w:t>2</w:t>
          </w:r>
          <w:r>
            <w:rPr>
              <w:color w:val="918F90" w:themeColor="text2"/>
            </w:rPr>
            <w:t>.2</w:t>
          </w:r>
          <w:r w:rsidR="007C4A46">
            <w:rPr>
              <w:color w:val="918F90" w:themeColor="text2"/>
            </w:rPr>
            <w:t>6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931"/>
        <w:gridCol w:w="7716"/>
      </w:tblGrid>
      <w:tr w:rsidR="00502344" w14:paraId="1E41EB08" w14:textId="77777777" w:rsidTr="5580A25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31" w:type="dxa"/>
          </w:tcPr>
          <w:p w14:paraId="53D5F02A" w14:textId="77777777" w:rsidR="002748C7" w:rsidRDefault="002748C7" w:rsidP="003149D2">
            <w:proofErr w:type="spellStart"/>
            <w:r>
              <w:t>Saksnr</w:t>
            </w:r>
            <w:proofErr w:type="spellEnd"/>
          </w:p>
        </w:tc>
        <w:tc>
          <w:tcPr>
            <w:tcW w:w="7716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502344" w:rsidRPr="00174DB5" w14:paraId="74FBB048" w14:textId="77777777" w:rsidTr="5580A258">
        <w:tc>
          <w:tcPr>
            <w:tcW w:w="931" w:type="dxa"/>
          </w:tcPr>
          <w:p w14:paraId="61E254D1" w14:textId="2991BFEE" w:rsidR="002748C7" w:rsidRPr="00174DB5" w:rsidRDefault="00B62B74" w:rsidP="003149D2">
            <w:pPr>
              <w:rPr>
                <w:lang w:val="en-US"/>
              </w:rPr>
            </w:pPr>
            <w:r w:rsidRPr="37A68594">
              <w:rPr>
                <w:lang w:val="en-US"/>
              </w:rPr>
              <w:t>0</w:t>
            </w:r>
            <w:r w:rsidR="4B144A52" w:rsidRPr="37A68594">
              <w:rPr>
                <w:lang w:val="en-US"/>
              </w:rPr>
              <w:t>6</w:t>
            </w:r>
            <w:r w:rsidR="002748C7" w:rsidRPr="71D37CED">
              <w:rPr>
                <w:lang w:val="en-US"/>
              </w:rPr>
              <w:t>/</w:t>
            </w:r>
            <w:r w:rsidR="001B43AE">
              <w:t>2</w:t>
            </w:r>
            <w:r>
              <w:t>6</w:t>
            </w:r>
          </w:p>
        </w:tc>
        <w:tc>
          <w:tcPr>
            <w:tcW w:w="7716" w:type="dxa"/>
          </w:tcPr>
          <w:p w14:paraId="42DCB7A2" w14:textId="2ABF70AE" w:rsidR="002748C7" w:rsidRPr="00263212" w:rsidRDefault="001B43AE" w:rsidP="003149D2">
            <w:pPr>
              <w:rPr>
                <w:b/>
                <w:bCs/>
              </w:rPr>
            </w:pPr>
            <w:r w:rsidRPr="71D37CED">
              <w:rPr>
                <w:b/>
                <w:bCs/>
              </w:rPr>
              <w:t xml:space="preserve">Referat fra møte i kommunedirektørkollegiet </w:t>
            </w:r>
            <w:r w:rsidR="005B4C78">
              <w:rPr>
                <w:b/>
                <w:bCs/>
              </w:rPr>
              <w:t>16</w:t>
            </w:r>
            <w:r w:rsidR="117DC365" w:rsidRPr="71D37CED">
              <w:rPr>
                <w:b/>
                <w:bCs/>
              </w:rPr>
              <w:t xml:space="preserve">. </w:t>
            </w:r>
            <w:r w:rsidR="005B4C78">
              <w:rPr>
                <w:b/>
                <w:bCs/>
              </w:rPr>
              <w:t>januar</w:t>
            </w:r>
            <w:r w:rsidRPr="71D37CED">
              <w:rPr>
                <w:b/>
                <w:bCs/>
              </w:rPr>
              <w:t xml:space="preserve"> 202</w:t>
            </w:r>
            <w:r w:rsidR="005B4C78">
              <w:rPr>
                <w:b/>
                <w:bCs/>
              </w:rPr>
              <w:t>6</w:t>
            </w:r>
          </w:p>
          <w:p w14:paraId="20E13D5D" w14:textId="430B8D14" w:rsidR="002748C7" w:rsidRDefault="007614C3" w:rsidP="003149D2">
            <w:r>
              <w:t>F</w:t>
            </w:r>
            <w:r w:rsidR="001B43AE">
              <w:t>orslag til referat</w:t>
            </w:r>
            <w:r>
              <w:t xml:space="preserve"> fra 16. januar var sendt ut med innkallingen og drøftet</w:t>
            </w:r>
          </w:p>
          <w:p w14:paraId="287D964C" w14:textId="7102A2D3" w:rsidR="001B43AE" w:rsidRPr="00263212" w:rsidRDefault="007614C3" w:rsidP="003149D2">
            <w:r>
              <w:t>K</w:t>
            </w:r>
            <w:r w:rsidR="001B43AE" w:rsidRPr="00263212">
              <w:t>onklusjon: Referat</w:t>
            </w:r>
            <w:r w:rsidR="008D436E" w:rsidRPr="00263212">
              <w:t xml:space="preserve"> </w:t>
            </w:r>
            <w:r w:rsidR="001B43AE" w:rsidRPr="00263212">
              <w:t>vedta</w:t>
            </w:r>
            <w:r w:rsidR="00E54C87">
              <w:t>tt</w:t>
            </w:r>
          </w:p>
        </w:tc>
      </w:tr>
      <w:tr w:rsidR="00502344" w14:paraId="6E479B37" w14:textId="77777777" w:rsidTr="5580A2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931" w:type="dxa"/>
          </w:tcPr>
          <w:p w14:paraId="6BEFC435" w14:textId="6105A76D" w:rsidR="748BCADF" w:rsidRDefault="00C8356A" w:rsidP="1C903B1F">
            <w:pPr>
              <w:rPr>
                <w:lang w:val="en-US"/>
              </w:rPr>
            </w:pPr>
            <w:r w:rsidRPr="37A68594">
              <w:rPr>
                <w:lang w:val="en-US"/>
              </w:rPr>
              <w:t>0</w:t>
            </w:r>
            <w:r w:rsidR="598619AE" w:rsidRPr="37A68594">
              <w:rPr>
                <w:lang w:val="en-US"/>
              </w:rPr>
              <w:t>7</w:t>
            </w:r>
            <w:r w:rsidR="748BCADF" w:rsidRPr="1C903B1F">
              <w:rPr>
                <w:lang w:val="en-US"/>
              </w:rPr>
              <w:t>/2</w:t>
            </w:r>
            <w:r>
              <w:rPr>
                <w:lang w:val="en-US"/>
              </w:rPr>
              <w:t>6</w:t>
            </w:r>
          </w:p>
        </w:tc>
        <w:tc>
          <w:tcPr>
            <w:tcW w:w="7716" w:type="dxa"/>
          </w:tcPr>
          <w:p w14:paraId="1D39A11E" w14:textId="50905342" w:rsidR="748BCADF" w:rsidRDefault="00906A4C" w:rsidP="1C903B1F">
            <w:pPr>
              <w:rPr>
                <w:b/>
                <w:bCs/>
              </w:rPr>
            </w:pPr>
            <w:r w:rsidRPr="35A879D8">
              <w:rPr>
                <w:b/>
                <w:bCs/>
              </w:rPr>
              <w:t>Pr</w:t>
            </w:r>
            <w:r w:rsidR="1AC5387E" w:rsidRPr="35A879D8">
              <w:rPr>
                <w:b/>
                <w:bCs/>
              </w:rPr>
              <w:t>o</w:t>
            </w:r>
            <w:r w:rsidRPr="35A879D8">
              <w:rPr>
                <w:b/>
                <w:bCs/>
              </w:rPr>
              <w:t>sjektskjønnsmidler 2026</w:t>
            </w:r>
          </w:p>
          <w:p w14:paraId="21591C1E" w14:textId="7E13045B" w:rsidR="00376F77" w:rsidRDefault="00B70961" w:rsidP="00376F77">
            <w:r>
              <w:t xml:space="preserve">Følgende </w:t>
            </w:r>
            <w:r w:rsidR="00D1699A">
              <w:t>prosjekter</w:t>
            </w:r>
            <w:r>
              <w:t xml:space="preserve"> ble drøftet:</w:t>
            </w:r>
          </w:p>
          <w:p w14:paraId="25753D24" w14:textId="47B3DB0F" w:rsidR="00C90DD0" w:rsidRDefault="00C87B80" w:rsidP="00C90DD0">
            <w:pPr>
              <w:pStyle w:val="Listeavsnitt"/>
              <w:numPr>
                <w:ilvl w:val="0"/>
                <w:numId w:val="20"/>
              </w:numPr>
              <w:rPr>
                <w:b/>
                <w:bCs/>
              </w:rPr>
            </w:pPr>
            <w:r w:rsidRPr="00C87B80">
              <w:rPr>
                <w:b/>
                <w:bCs/>
              </w:rPr>
              <w:t>Utredning av interkommunalt samarbeid om administrative funksjoner i Grenland</w:t>
            </w:r>
          </w:p>
          <w:p w14:paraId="470021ED" w14:textId="1E6810E7" w:rsidR="00C87B80" w:rsidRDefault="00BA6428" w:rsidP="00C87B80">
            <w:pPr>
              <w:pStyle w:val="Listeavsnitt"/>
            </w:pPr>
            <w:r w:rsidRPr="00BA6428">
              <w:t>Søknad om kr. 400</w:t>
            </w:r>
            <w:r>
              <w:t> </w:t>
            </w:r>
            <w:r w:rsidRPr="00BA6428">
              <w:t>000</w:t>
            </w:r>
          </w:p>
          <w:p w14:paraId="315A9F43" w14:textId="77777777" w:rsidR="00BA6428" w:rsidRDefault="00BA6428" w:rsidP="00C87B80">
            <w:pPr>
              <w:pStyle w:val="Listeavsnitt"/>
            </w:pPr>
          </w:p>
          <w:p w14:paraId="3CEE3B6F" w14:textId="77777777" w:rsidR="00F732DC" w:rsidRDefault="00F732DC" w:rsidP="00F732DC">
            <w:pPr>
              <w:pStyle w:val="Listeavsnitt"/>
            </w:pPr>
            <w:r w:rsidRPr="00F732DC">
              <w:t>Prosjektet er et fornyings- og innovasjonsprosjekt som utreder behovet for nye måter å organisere administrative støttefunksjoner på, og som bør ha tydelig overføringsverdi til andre kommuner og regioner.</w:t>
            </w:r>
          </w:p>
          <w:p w14:paraId="507FD1B8" w14:textId="77777777" w:rsidR="004B3E19" w:rsidRDefault="00590D51" w:rsidP="004B3E19">
            <w:pPr>
              <w:pStyle w:val="Listeavsnitt"/>
            </w:pPr>
            <w:r w:rsidRPr="00590D51">
              <w:t xml:space="preserve">Formålet er å få et kunnskapsbasert grunnlag for å vurdere om – og i hvilken form – samarbeid kan bidra til mer kostnadseffektiv drift, styrket kompetanse og </w:t>
            </w:r>
            <w:proofErr w:type="gramStart"/>
            <w:r w:rsidRPr="00590D51">
              <w:t>mer robuste</w:t>
            </w:r>
            <w:proofErr w:type="gramEnd"/>
            <w:r w:rsidRPr="00590D51">
              <w:t xml:space="preserve"> løsninger, samtidig som lokal forankring ivaretas.</w:t>
            </w:r>
            <w:r w:rsidR="004B3E19" w:rsidRPr="004B3E19">
              <w:t xml:space="preserve"> </w:t>
            </w:r>
          </w:p>
          <w:p w14:paraId="093D50F8" w14:textId="64C26825" w:rsidR="004B3E19" w:rsidRPr="00F732DC" w:rsidRDefault="004B3E19" w:rsidP="004B3E19">
            <w:pPr>
              <w:pStyle w:val="Listeavsnitt"/>
            </w:pPr>
            <w:r>
              <w:t>Målet er</w:t>
            </w:r>
            <w:r w:rsidRPr="004B3E19">
              <w:t xml:space="preserve"> en felles utredning av mulighetene for interkommunalt samarbeid om administrative funksjoner, nærmere bestemt regnskap, lønn og dokumentsenter/arkiv.</w:t>
            </w:r>
          </w:p>
          <w:p w14:paraId="19059BEF" w14:textId="1057E854" w:rsidR="00590D51" w:rsidRPr="00590D51" w:rsidRDefault="00590D51" w:rsidP="00590D51">
            <w:pPr>
              <w:pStyle w:val="Listeavsnitt"/>
            </w:pPr>
          </w:p>
          <w:p w14:paraId="054FCEA7" w14:textId="6180651B" w:rsidR="007C5278" w:rsidRDefault="002B12F7" w:rsidP="00F65566">
            <w:pPr>
              <w:pStyle w:val="Listeavsnitt"/>
              <w:numPr>
                <w:ilvl w:val="0"/>
                <w:numId w:val="19"/>
              </w:numPr>
            </w:pPr>
            <w:r w:rsidRPr="005E621B">
              <w:rPr>
                <w:b/>
                <w:bCs/>
              </w:rPr>
              <w:t>Regionalt kompetanseløft: Grunnkurs i generativ KI (</w:t>
            </w:r>
            <w:proofErr w:type="spellStart"/>
            <w:r w:rsidRPr="005E621B">
              <w:rPr>
                <w:b/>
                <w:bCs/>
              </w:rPr>
              <w:t>Copilot</w:t>
            </w:r>
            <w:proofErr w:type="spellEnd"/>
            <w:r w:rsidRPr="005E621B">
              <w:rPr>
                <w:b/>
                <w:bCs/>
              </w:rPr>
              <w:t>) for ansatte i kommunene i Telemark og Vestfold </w:t>
            </w:r>
            <w:r w:rsidR="00E14D2A" w:rsidRPr="005E621B">
              <w:rPr>
                <w:b/>
                <w:bCs/>
              </w:rPr>
              <w:br/>
            </w:r>
            <w:r w:rsidR="00E14D2A">
              <w:lastRenderedPageBreak/>
              <w:t>Søknad om støtte kr. 700 000.</w:t>
            </w:r>
            <w:r w:rsidR="00E14D2A">
              <w:br/>
            </w:r>
            <w:r w:rsidR="001D5FD1">
              <w:br/>
            </w:r>
            <w:r w:rsidR="00ED19F2" w:rsidRPr="00ED19F2">
              <w:t>Prosjektet skal utvikle og gjennomføre et digitalt grunnkurs i generativ kunstig intelligens med Microsoft </w:t>
            </w:r>
            <w:proofErr w:type="spellStart"/>
            <w:r w:rsidR="00ED19F2" w:rsidRPr="00ED19F2">
              <w:t>Copilot</w:t>
            </w:r>
            <w:proofErr w:type="spellEnd"/>
            <w:r w:rsidR="00ED19F2" w:rsidRPr="00ED19F2">
              <w:t> som praksisverktøy.</w:t>
            </w:r>
            <w:r w:rsidR="00ED19F2">
              <w:t xml:space="preserve"> </w:t>
            </w:r>
            <w:r w:rsidR="0001241E">
              <w:t>Det</w:t>
            </w:r>
            <w:r w:rsidR="0001241E" w:rsidRPr="0001241E">
              <w:t xml:space="preserve"> skal utarbeide</w:t>
            </w:r>
            <w:r w:rsidR="0001241E">
              <w:t>s</w:t>
            </w:r>
            <w:r w:rsidR="0001241E" w:rsidRPr="0001241E">
              <w:t xml:space="preserve"> en kurspresentasjon som forankrer viktigheten av denne kompetansen, et læringshefte med praksisnære eksempler fra sektoren og oppgavehefte til trening som for- og etterarbeid</w:t>
            </w:r>
            <w:r w:rsidR="0001241E">
              <w:t xml:space="preserve">. </w:t>
            </w:r>
            <w:r w:rsidR="00DB1D45" w:rsidRPr="00DB1D45">
              <w:t>Prosjektet vil frikjøpe en ressurs i 50 % stilling i 6 måneder for utvikling, tilpasning og gjennomføring av digitale kurs 2 ganger i uken over 2–3 månede</w:t>
            </w:r>
            <w:r w:rsidR="00DB1D45">
              <w:t>r.</w:t>
            </w:r>
            <w:r w:rsidR="00DB1D45">
              <w:br/>
            </w:r>
            <w:r w:rsidR="00046031" w:rsidRPr="00046031">
              <w:t>Deltakelsesdata skal struktureres slik at kommunene kan importere kursgjennomføring til </w:t>
            </w:r>
            <w:r w:rsidR="00046031" w:rsidRPr="00046031">
              <w:rPr>
                <w:b/>
                <w:bCs/>
              </w:rPr>
              <w:t>KS Kunnskap</w:t>
            </w:r>
            <w:r w:rsidR="00046031" w:rsidRPr="00046031">
              <w:t>. Prosjektet skal også identifisere hvilke kursressurser som kan inngå i en felles katalog i KS Kunnskap for gjenbruk nasjonalt. </w:t>
            </w:r>
            <w:r w:rsidR="00046031">
              <w:br/>
            </w:r>
          </w:p>
          <w:p w14:paraId="0B0E2A7B" w14:textId="6F541E8F" w:rsidR="00C8136E" w:rsidRDefault="005E621B" w:rsidP="00D5637A">
            <w:pPr>
              <w:pStyle w:val="Listeavsnitt"/>
              <w:numPr>
                <w:ilvl w:val="0"/>
                <w:numId w:val="19"/>
              </w:numPr>
            </w:pPr>
            <w:r w:rsidRPr="00C8136E">
              <w:rPr>
                <w:b/>
                <w:bCs/>
              </w:rPr>
              <w:t>Felles innkjøpsprosjekt i Grenland</w:t>
            </w:r>
            <w:r>
              <w:br/>
              <w:t xml:space="preserve">Søknad om støtte kr. </w:t>
            </w:r>
            <w:r w:rsidR="00637EAA">
              <w:t>2 000 000</w:t>
            </w:r>
            <w:r>
              <w:br/>
            </w:r>
            <w:r>
              <w:br/>
            </w:r>
            <w:r w:rsidR="00803DF6">
              <w:t>Prosjektets formål er å utarbeide og </w:t>
            </w:r>
            <w:proofErr w:type="gramStart"/>
            <w:r w:rsidR="00803DF6">
              <w:t>implementere</w:t>
            </w:r>
            <w:proofErr w:type="gramEnd"/>
            <w:r w:rsidR="00803DF6">
              <w:t> en felles innkjøpsmodell for GKI-kommunene som sikrer bedre avtaleoppfølging, høyere avtalelojalitet og økt kostnadseffektivitet i innkjøpene. Prosjektet skal munne ut i et beslutningsgrunnlag for nødvendige tiltak og organisering, slik at kommunene samlet kan øke gevinsten av sine rammeavtaler sammenlignet med i dag. </w:t>
            </w:r>
            <w:r>
              <w:br/>
            </w:r>
            <w:r w:rsidR="00637EAA">
              <w:t>Prosjektet representerer en strategisk mulighet til å profesjonalisere innkjøpsarbeidet i Grenland, realisere betydelige økonomiske gevinster og sikre bedre tjenester for innbyggerne.</w:t>
            </w:r>
          </w:p>
          <w:p w14:paraId="773FB7BE" w14:textId="77777777" w:rsidR="00C8136E" w:rsidRDefault="00C8136E" w:rsidP="00C8136E">
            <w:pPr>
              <w:pStyle w:val="Listeavsnitt"/>
            </w:pPr>
          </w:p>
          <w:p w14:paraId="02BA8A11" w14:textId="4216558F" w:rsidR="007404BA" w:rsidRPr="007404BA" w:rsidRDefault="004D4C1D" w:rsidP="004D4C1D">
            <w:pPr>
              <w:pStyle w:val="Listeavsnitt"/>
              <w:numPr>
                <w:ilvl w:val="0"/>
                <w:numId w:val="19"/>
              </w:numPr>
              <w:rPr>
                <w:b/>
                <w:bCs/>
              </w:rPr>
            </w:pPr>
            <w:r w:rsidRPr="007404BA">
              <w:rPr>
                <w:b/>
                <w:bCs/>
              </w:rPr>
              <w:t xml:space="preserve">Sekretariat for </w:t>
            </w:r>
            <w:r w:rsidR="007404BA" w:rsidRPr="007404BA">
              <w:rPr>
                <w:b/>
                <w:bCs/>
              </w:rPr>
              <w:t>å videreutvikle samarbeidet mellom regionens brannvesen i Sør-</w:t>
            </w:r>
            <w:proofErr w:type="gramStart"/>
            <w:r w:rsidR="007404BA" w:rsidRPr="007404BA">
              <w:rPr>
                <w:b/>
                <w:bCs/>
              </w:rPr>
              <w:t>Øst brannalarmregion</w:t>
            </w:r>
            <w:proofErr w:type="gramEnd"/>
            <w:r w:rsidR="007404BA">
              <w:rPr>
                <w:b/>
                <w:bCs/>
              </w:rPr>
              <w:br/>
            </w:r>
            <w:r w:rsidR="003072F8" w:rsidRPr="003072F8">
              <w:t>Søknad om støtte kr. 750 000 fra to Statsforvalterembeter</w:t>
            </w:r>
          </w:p>
          <w:p w14:paraId="494F6A1E" w14:textId="77777777" w:rsidR="007404BA" w:rsidRDefault="007404BA" w:rsidP="007404BA">
            <w:pPr>
              <w:pStyle w:val="Listeavsnitt"/>
            </w:pPr>
          </w:p>
          <w:p w14:paraId="2A61BCAF" w14:textId="05D2CACB" w:rsidR="00901F58" w:rsidRDefault="00901F58" w:rsidP="007404BA">
            <w:pPr>
              <w:pStyle w:val="Listeavsnitt"/>
            </w:pPr>
            <w:r w:rsidRPr="00C8136E">
              <w:t xml:space="preserve">Midlene vil nyttes til å videreutvikle samarbeidet mellom regionens brannvesen slik at det formaliseres i tråd med samarbeidsanalysen fra 2025. Dette innebærer etablering av en prosjektlederstilling </w:t>
            </w:r>
            <w:r w:rsidRPr="00C8136E">
              <w:lastRenderedPageBreak/>
              <w:t>som skal forberede og gjennomføre et formalisert samarbeid som omfatter både tjenestesamarbeid og merkantilt samarbeid med en regional ledelse</w:t>
            </w:r>
            <w:r>
              <w:t>.</w:t>
            </w:r>
          </w:p>
          <w:tbl>
            <w:tblPr>
              <w:tblW w:w="0" w:type="auto"/>
              <w:tblLook w:val="04A0" w:firstRow="1" w:lastRow="0" w:firstColumn="1" w:lastColumn="0" w:noHBand="0" w:noVBand="1"/>
            </w:tblPr>
            <w:tblGrid>
              <w:gridCol w:w="7500"/>
            </w:tblGrid>
            <w:tr w:rsidR="000822D7" w:rsidRPr="000822D7" w14:paraId="4F9E71AA" w14:textId="77777777" w:rsidTr="00B70961">
              <w:trPr>
                <w:trHeight w:val="300"/>
              </w:trPr>
              <w:tc>
                <w:tcPr>
                  <w:tcW w:w="7500" w:type="dxa"/>
                </w:tcPr>
                <w:p w14:paraId="4A634724" w14:textId="7F089D4B" w:rsidR="000822D7" w:rsidRDefault="00B70961" w:rsidP="000822D7">
                  <w:r w:rsidRPr="00E95669">
                    <w:t xml:space="preserve">Konklusjon </w:t>
                  </w:r>
                  <w:r w:rsidR="00934A7E" w:rsidRPr="00E95669">
                    <w:t>i prioritert rekkefølge:</w:t>
                  </w:r>
                  <w:r w:rsidR="000822D7" w:rsidRPr="000822D7">
                    <w:br/>
                  </w:r>
                  <w:r w:rsidR="000822D7" w:rsidRPr="000822D7">
                    <w:br/>
                  </w:r>
                  <w:r w:rsidR="000822D7" w:rsidRPr="00E95669">
                    <w:t>1</w:t>
                  </w:r>
                  <w:r w:rsidR="001F7847" w:rsidRPr="00E95669">
                    <w:t>.</w:t>
                  </w:r>
                  <w:r w:rsidR="00637EAA" w:rsidRPr="00E95669">
                    <w:t xml:space="preserve"> </w:t>
                  </w:r>
                  <w:r w:rsidR="008B00F0" w:rsidRPr="00B51E2A">
                    <w:t>Utredning av interkommunalt samarbeid om administrative funksjoner i Grenland</w:t>
                  </w:r>
                  <w:r w:rsidR="008B00F0" w:rsidRPr="002E48C3">
                    <w:t xml:space="preserve"> </w:t>
                  </w:r>
                </w:p>
                <w:p w14:paraId="3B193DD7" w14:textId="3F513BDC" w:rsidR="00B51E2A" w:rsidRPr="00B51E2A" w:rsidRDefault="00B51E2A" w:rsidP="00B51E2A">
                  <w:pPr>
                    <w:rPr>
                      <w:b/>
                      <w:bCs/>
                    </w:rPr>
                  </w:pPr>
                  <w:r w:rsidRPr="00E95669">
                    <w:t xml:space="preserve">2. </w:t>
                  </w:r>
                  <w:r w:rsidR="008B00F0" w:rsidRPr="002E48C3">
                    <w:t>Felles innkjøpsprosjekt i Grenland</w:t>
                  </w:r>
                </w:p>
                <w:p w14:paraId="49427395" w14:textId="2C6CFD0B" w:rsidR="003072F8" w:rsidRPr="00934A7E" w:rsidRDefault="00B51E2A" w:rsidP="000822D7">
                  <w:r w:rsidRPr="00E95669">
                    <w:t>3</w:t>
                  </w:r>
                  <w:r w:rsidR="000822D7" w:rsidRPr="00E95669">
                    <w:t xml:space="preserve">. </w:t>
                  </w:r>
                  <w:r w:rsidR="002E48C3" w:rsidRPr="002E48C3">
                    <w:t>Regionalt kompetanseløft: Grunnkurs i generativ KI (</w:t>
                  </w:r>
                  <w:proofErr w:type="spellStart"/>
                  <w:r w:rsidR="002E48C3" w:rsidRPr="002E48C3">
                    <w:t>Copilot</w:t>
                  </w:r>
                  <w:proofErr w:type="spellEnd"/>
                  <w:r w:rsidR="002E48C3" w:rsidRPr="002E48C3">
                    <w:t>) for ansatte i kommunene i Telemark og Vestfold </w:t>
                  </w:r>
                </w:p>
              </w:tc>
            </w:tr>
          </w:tbl>
          <w:p w14:paraId="208663C4" w14:textId="0A8992B2" w:rsidR="0063199A" w:rsidRDefault="0063199A" w:rsidP="1C903B1F">
            <w:pPr>
              <w:rPr>
                <w:b/>
                <w:bCs/>
              </w:rPr>
            </w:pPr>
          </w:p>
        </w:tc>
      </w:tr>
      <w:tr w:rsidR="00502344" w14:paraId="1A8CAA40" w14:textId="77777777" w:rsidTr="5580A258">
        <w:tc>
          <w:tcPr>
            <w:tcW w:w="931" w:type="dxa"/>
          </w:tcPr>
          <w:p w14:paraId="714B9B5F" w14:textId="1B5A5C0C" w:rsidR="009376D7" w:rsidRDefault="009376D7" w:rsidP="009376D7">
            <w:r w:rsidRPr="37A68594">
              <w:rPr>
                <w:lang w:val="en-US"/>
              </w:rPr>
              <w:lastRenderedPageBreak/>
              <w:t>0</w:t>
            </w:r>
            <w:r w:rsidR="3006667C" w:rsidRPr="37A68594">
              <w:rPr>
                <w:lang w:val="en-US"/>
              </w:rPr>
              <w:t>8</w:t>
            </w:r>
            <w:r w:rsidRPr="71D37CED">
              <w:rPr>
                <w:lang w:val="en-US"/>
              </w:rPr>
              <w:t>/2</w:t>
            </w:r>
            <w:r>
              <w:rPr>
                <w:lang w:val="en-US"/>
              </w:rPr>
              <w:t>6</w:t>
            </w:r>
          </w:p>
        </w:tc>
        <w:tc>
          <w:tcPr>
            <w:tcW w:w="7716" w:type="dxa"/>
          </w:tcPr>
          <w:p w14:paraId="5C238948" w14:textId="77777777" w:rsidR="009376D7" w:rsidRDefault="007209CB" w:rsidP="009376D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Nedre Telemark helsefellesskap </w:t>
            </w:r>
            <w:r w:rsidR="00A14275">
              <w:rPr>
                <w:b/>
                <w:bCs/>
              </w:rPr>
              <w:t>–</w:t>
            </w:r>
            <w:r w:rsidR="00B47FC0">
              <w:rPr>
                <w:b/>
                <w:bCs/>
              </w:rPr>
              <w:t xml:space="preserve"> </w:t>
            </w:r>
            <w:r w:rsidR="00A14275">
              <w:rPr>
                <w:b/>
                <w:bCs/>
              </w:rPr>
              <w:t xml:space="preserve">kjøp av sekretariat tjenester </w:t>
            </w:r>
            <w:r w:rsidR="00B47FC0">
              <w:rPr>
                <w:b/>
                <w:bCs/>
              </w:rPr>
              <w:t>fra Tinn, Hjartdal</w:t>
            </w:r>
            <w:r w:rsidR="00CD2467">
              <w:rPr>
                <w:b/>
                <w:bCs/>
              </w:rPr>
              <w:t xml:space="preserve">, </w:t>
            </w:r>
            <w:r w:rsidR="00A4198E">
              <w:rPr>
                <w:b/>
                <w:bCs/>
              </w:rPr>
              <w:t>Notodden og Midt Telemark kommuner</w:t>
            </w:r>
          </w:p>
          <w:p w14:paraId="5A04B069" w14:textId="1157B490" w:rsidR="00F513F4" w:rsidRPr="00F513F4" w:rsidRDefault="00934A7E" w:rsidP="00F513F4">
            <w:r>
              <w:t xml:space="preserve">I saken ble det henvist til </w:t>
            </w:r>
            <w:r w:rsidR="003C5741">
              <w:t>vedtak i</w:t>
            </w:r>
            <w:r w:rsidR="00F513F4" w:rsidRPr="00F513F4">
              <w:t xml:space="preserve"> Helsefellesskapets sak 10/25 i Partnerskapet 17.10.25 om samhandlingskoordinator/ sekretariatsfunksjon skal kommunene må finne fram til en organisering av de kommunale ressursene.</w:t>
            </w:r>
            <w:r w:rsidR="003C5741">
              <w:t xml:space="preserve"> Her fremgikk det</w:t>
            </w:r>
            <w:r w:rsidR="00F513F4" w:rsidRPr="00F513F4">
              <w:t xml:space="preserve"> at Kommunedirektørutvalget skal avklare videre organisering og finansiering av de kommunale ressursene.</w:t>
            </w:r>
          </w:p>
          <w:p w14:paraId="50A2F89F" w14:textId="6CB6BB4C" w:rsidR="006F7655" w:rsidRDefault="00F513F4" w:rsidP="00F513F4">
            <w:r w:rsidRPr="00F513F4">
              <w:t xml:space="preserve">I Vest Telemark er det i dag en samhandlingskoordinator. Samhandlingskoordinator Kari Gro Espeland går av med pensjon 1. august og kommunedirektørene i Vest Telemark har vedtatt at stillingen lyses ut. </w:t>
            </w:r>
          </w:p>
          <w:p w14:paraId="476B1F7D" w14:textId="664B42C3" w:rsidR="00F513F4" w:rsidRPr="00F513F4" w:rsidRDefault="003C5741" w:rsidP="00F513F4">
            <w:pPr>
              <w:rPr>
                <w:b/>
                <w:bCs/>
              </w:rPr>
            </w:pPr>
            <w:r>
              <w:t xml:space="preserve">Saken gjelder forespørsel fra </w:t>
            </w:r>
            <w:r w:rsidR="00F513F4" w:rsidRPr="00F513F4">
              <w:t xml:space="preserve">Tinn, Hjartdal, Midt Telemark og Notodden kommuner </w:t>
            </w:r>
            <w:r w:rsidR="008E4D82">
              <w:t xml:space="preserve">om kjøp av </w:t>
            </w:r>
            <w:r w:rsidR="00C210D8">
              <w:t>sekretariats funksjoner til Helsefellesskapet.</w:t>
            </w:r>
            <w:r w:rsidR="00F513F4" w:rsidRPr="00F513F4">
              <w:rPr>
                <w:b/>
                <w:bCs/>
              </w:rPr>
              <w:t> </w:t>
            </w:r>
          </w:p>
          <w:p w14:paraId="6822CFD9" w14:textId="6DF588A2" w:rsidR="00480B66" w:rsidRPr="00480B66" w:rsidRDefault="00BC65B5" w:rsidP="009376D7">
            <w:r>
              <w:t>K</w:t>
            </w:r>
            <w:r w:rsidR="00F513F4" w:rsidRPr="00F513F4">
              <w:t>onklusjon:</w:t>
            </w:r>
            <w:r w:rsidR="00F513F4" w:rsidRPr="00F513F4">
              <w:br/>
              <w:t>Tinn, Hjartdal, Midt Telemark og Notodden kommuner kjøper en</w:t>
            </w:r>
            <w:r w:rsidR="00F513F4" w:rsidRPr="00F513F4">
              <w:rPr>
                <w:b/>
                <w:bCs/>
              </w:rPr>
              <w:t xml:space="preserve"> </w:t>
            </w:r>
            <w:r w:rsidR="00F513F4" w:rsidRPr="00F513F4">
              <w:t xml:space="preserve">begrenset sekretariats funksjon fra Nedre Telemark Helsefellesskap. Det utarbeides en samarbeidsavtale mellom Grenlandssamarbeidet IPR og kommunene, hvor sekretariats funksjonen defineres som fire årlige formøter med </w:t>
            </w:r>
            <w:r w:rsidR="00F513F4" w:rsidRPr="00F513F4">
              <w:lastRenderedPageBreak/>
              <w:t>kommunalsjefene for helse, -før SSU møtene. I tillegg er samhandlingskoordinatoren tilgjengelig for kommunenes administrative og politiske ledelse i forkant av de to årlige partnerskapsmøtene i Telemark helse fellesskap. Møter skal fortrinnsvis skje samlet og ved bruk av Teams. Kjøp fastsettes til kr. 25 000 for den enkelte kommune. Avtalen iverksettes 1. juli og sekretariatet får i oppgave å utarbeide en samarbeidsavtale</w:t>
            </w:r>
            <w:r w:rsidR="005135E3">
              <w:t xml:space="preserve"> med gje</w:t>
            </w:r>
            <w:r w:rsidR="006C2171">
              <w:t>n</w:t>
            </w:r>
            <w:r w:rsidR="005135E3">
              <w:t>sidig oppsigelses</w:t>
            </w:r>
            <w:r w:rsidR="006C2171">
              <w:t>frist, årlig evaluering og årlig prisjustering.</w:t>
            </w:r>
          </w:p>
        </w:tc>
      </w:tr>
      <w:tr w:rsidR="00502344" w14:paraId="1DB179D7" w14:textId="77777777" w:rsidTr="5580A2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19684C33" w14:textId="3D684424" w:rsidR="00EB3D48" w:rsidRPr="3EDA9832" w:rsidRDefault="00480B66" w:rsidP="009376D7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09/26</w:t>
            </w:r>
          </w:p>
        </w:tc>
        <w:tc>
          <w:tcPr>
            <w:tcW w:w="7716" w:type="dxa"/>
          </w:tcPr>
          <w:p w14:paraId="3858DCD4" w14:textId="77777777" w:rsidR="00EB3D48" w:rsidRDefault="00467F71" w:rsidP="009376D7">
            <w:pPr>
              <w:rPr>
                <w:b/>
                <w:bCs/>
              </w:rPr>
            </w:pPr>
            <w:r>
              <w:rPr>
                <w:b/>
                <w:bCs/>
              </w:rPr>
              <w:t>P</w:t>
            </w:r>
            <w:r w:rsidR="00425536">
              <w:rPr>
                <w:b/>
                <w:bCs/>
              </w:rPr>
              <w:t>artnerskaps</w:t>
            </w:r>
            <w:r w:rsidR="00480B66">
              <w:rPr>
                <w:b/>
                <w:bCs/>
              </w:rPr>
              <w:t xml:space="preserve">møte i </w:t>
            </w:r>
            <w:r>
              <w:rPr>
                <w:b/>
                <w:bCs/>
              </w:rPr>
              <w:t xml:space="preserve">Telemark </w:t>
            </w:r>
            <w:r w:rsidR="00D84436">
              <w:rPr>
                <w:b/>
                <w:bCs/>
              </w:rPr>
              <w:t>h</w:t>
            </w:r>
            <w:r w:rsidR="00480B66">
              <w:rPr>
                <w:b/>
                <w:bCs/>
              </w:rPr>
              <w:t>elsefellesskap</w:t>
            </w:r>
            <w:r w:rsidR="00D84436">
              <w:rPr>
                <w:b/>
                <w:bCs/>
              </w:rPr>
              <w:t xml:space="preserve"> 6</w:t>
            </w:r>
            <w:r w:rsidR="00425536">
              <w:rPr>
                <w:b/>
                <w:bCs/>
              </w:rPr>
              <w:t>. mars</w:t>
            </w:r>
          </w:p>
          <w:p w14:paraId="01E5242B" w14:textId="77777777" w:rsidR="00BC6932" w:rsidRDefault="00BC65B5" w:rsidP="008C6804">
            <w:r>
              <w:t xml:space="preserve">I møtet ble </w:t>
            </w:r>
            <w:r w:rsidR="00F86EDE" w:rsidRPr="00F86EDE">
              <w:t>Sak</w:t>
            </w:r>
            <w:r w:rsidR="00686AF6">
              <w:t>ene</w:t>
            </w:r>
            <w:r w:rsidR="00F86EDE" w:rsidRPr="00F86EDE">
              <w:t xml:space="preserve"> 04/26 Samarbeidsavtale mellom kommuner og helseforetak - Årlig evaluering av samarbeidsavtalen</w:t>
            </w:r>
            <w:r w:rsidR="00F86EDE">
              <w:t xml:space="preserve"> og</w:t>
            </w:r>
            <w:r w:rsidR="00EC1677" w:rsidRPr="00EC1677">
              <w:t xml:space="preserve"> 05/ 26 Status samhandlingskoordinator Telemark</w:t>
            </w:r>
            <w:r w:rsidR="00F86EDE">
              <w:t xml:space="preserve">, </w:t>
            </w:r>
            <w:r w:rsidR="00EC1677" w:rsidRPr="00EC1677">
              <w:t>drøfte</w:t>
            </w:r>
            <w:r>
              <w:t>t</w:t>
            </w:r>
            <w:r w:rsidR="008C6804">
              <w:t>.</w:t>
            </w:r>
          </w:p>
          <w:p w14:paraId="513FF547" w14:textId="674104CC" w:rsidR="00BC65B5" w:rsidRPr="00E62B29" w:rsidRDefault="00BC65B5" w:rsidP="008C6804">
            <w:pPr>
              <w:rPr>
                <w:b/>
                <w:bCs/>
              </w:rPr>
            </w:pPr>
            <w:r>
              <w:t>Konklusjon:</w:t>
            </w:r>
            <w:r>
              <w:br/>
            </w:r>
            <w:r w:rsidR="002F6470" w:rsidRPr="00E9528A">
              <w:t xml:space="preserve">Skien vil fremme utsettelse av sak 4/26 </w:t>
            </w:r>
            <w:r w:rsidR="009F300A" w:rsidRPr="00E9528A">
              <w:t xml:space="preserve">grunnet eget vedtak i bystyret </w:t>
            </w:r>
            <w:r w:rsidR="00E9528A" w:rsidRPr="00E9528A">
              <w:t>12. desember 2024 om å</w:t>
            </w:r>
            <w:r w:rsidR="00E9528A">
              <w:rPr>
                <w:b/>
                <w:bCs/>
              </w:rPr>
              <w:t xml:space="preserve"> </w:t>
            </w:r>
            <w:r w:rsidR="000B4F64" w:rsidRPr="007C2E5F">
              <w:t>vurdere ny organisering av helsefelle</w:t>
            </w:r>
            <w:r w:rsidR="00AD3F56" w:rsidRPr="007C2E5F">
              <w:t>s</w:t>
            </w:r>
            <w:r w:rsidR="000B4F64" w:rsidRPr="007C2E5F">
              <w:t>skapet i Telemark</w:t>
            </w:r>
            <w:r w:rsidR="007C2E5F">
              <w:t>. Begrunnelsen er den evalueringen av helsefellesskapene som utføres av KS</w:t>
            </w:r>
            <w:r w:rsidR="00BF404A">
              <w:t xml:space="preserve">. </w:t>
            </w:r>
            <w:r w:rsidR="0073447E">
              <w:t xml:space="preserve">Daglig leder </w:t>
            </w:r>
            <w:r w:rsidR="006F02A5">
              <w:t xml:space="preserve">presenterer </w:t>
            </w:r>
            <w:r w:rsidR="00533108">
              <w:t xml:space="preserve">avtalen om kjøp av </w:t>
            </w:r>
            <w:r w:rsidR="008F2864">
              <w:t>sekretariat</w:t>
            </w:r>
            <w:r w:rsidR="00533108">
              <w:t xml:space="preserve"> mellom nedre og øst Telemark, i sak 5/26</w:t>
            </w:r>
          </w:p>
        </w:tc>
      </w:tr>
      <w:tr w:rsidR="00502344" w14:paraId="68A71C47" w14:textId="77777777" w:rsidTr="5580A258">
        <w:tc>
          <w:tcPr>
            <w:tcW w:w="931" w:type="dxa"/>
          </w:tcPr>
          <w:p w14:paraId="6D1F2E5B" w14:textId="4A459604" w:rsidR="00480B66" w:rsidRPr="37A68594" w:rsidRDefault="00480B66" w:rsidP="00480B66">
            <w:pPr>
              <w:rPr>
                <w:lang w:val="en-US"/>
              </w:rPr>
            </w:pPr>
            <w:r>
              <w:rPr>
                <w:lang w:val="en-US"/>
              </w:rPr>
              <w:t>1</w:t>
            </w:r>
            <w:r w:rsidR="00F40F60">
              <w:rPr>
                <w:lang w:val="en-US"/>
              </w:rPr>
              <w:t>0</w:t>
            </w:r>
            <w:r>
              <w:rPr>
                <w:lang w:val="en-US"/>
              </w:rPr>
              <w:t>/29</w:t>
            </w:r>
          </w:p>
        </w:tc>
        <w:tc>
          <w:tcPr>
            <w:tcW w:w="7716" w:type="dxa"/>
          </w:tcPr>
          <w:p w14:paraId="7E2639BB" w14:textId="60543F88" w:rsidR="00480B66" w:rsidRDefault="00480B66" w:rsidP="00480B66">
            <w:pPr>
              <w:rPr>
                <w:b/>
                <w:bCs/>
              </w:rPr>
            </w:pPr>
            <w:r>
              <w:rPr>
                <w:b/>
                <w:bCs/>
              </w:rPr>
              <w:t>Rullering av Strategisk næringsplan 201</w:t>
            </w:r>
            <w:r w:rsidR="00A93E80">
              <w:rPr>
                <w:b/>
                <w:bCs/>
              </w:rPr>
              <w:t>7</w:t>
            </w:r>
            <w:r>
              <w:rPr>
                <w:b/>
                <w:bCs/>
              </w:rPr>
              <w:t xml:space="preserve"> – 2020</w:t>
            </w:r>
          </w:p>
          <w:p w14:paraId="11B11077" w14:textId="409E9952" w:rsidR="00F32730" w:rsidRDefault="00AD365C" w:rsidP="00F32730">
            <w:r>
              <w:t xml:space="preserve">Grenlandskommunene vedtok </w:t>
            </w:r>
            <w:r w:rsidR="00F32730">
              <w:t xml:space="preserve">i 2016 </w:t>
            </w:r>
            <w:r w:rsidR="00F32730" w:rsidRPr="00F32730">
              <w:t>Strategisk næringsplan 2017-2020</w:t>
            </w:r>
            <w:r w:rsidR="00F32730">
              <w:t>.</w:t>
            </w:r>
          </w:p>
          <w:p w14:paraId="36F97334" w14:textId="0B8EFDD7" w:rsidR="002A330C" w:rsidRDefault="00815484" w:rsidP="00F32730">
            <w:r>
              <w:t xml:space="preserve">Strategiske grep for planen var: </w:t>
            </w:r>
            <w:r w:rsidR="00F11134" w:rsidRPr="00F11134">
              <w:t>En samlet region</w:t>
            </w:r>
            <w:r w:rsidR="00F11134">
              <w:t xml:space="preserve">, </w:t>
            </w:r>
            <w:r w:rsidR="00402F63" w:rsidRPr="00402F63">
              <w:t>En synlig region</w:t>
            </w:r>
            <w:r w:rsidR="00402F63">
              <w:t xml:space="preserve"> og </w:t>
            </w:r>
            <w:r w:rsidR="002A330C" w:rsidRPr="002A330C">
              <w:t>En attraktiv region</w:t>
            </w:r>
            <w:r>
              <w:t>.</w:t>
            </w:r>
            <w:r w:rsidR="00A93E80">
              <w:t xml:space="preserve"> Strategisk næringsplan</w:t>
            </w:r>
            <w:r w:rsidR="00336DAC">
              <w:t xml:space="preserve"> 2017 -2020</w:t>
            </w:r>
            <w:r w:rsidR="00203568">
              <w:t xml:space="preserve"> er </w:t>
            </w:r>
            <w:r w:rsidR="00336DAC">
              <w:t>vedlagt utsendelsen.</w:t>
            </w:r>
          </w:p>
          <w:p w14:paraId="62AEF3C9" w14:textId="082518CB" w:rsidR="00815484" w:rsidRDefault="00815484" w:rsidP="00F32730">
            <w:r>
              <w:t xml:space="preserve">Næringssjefskollegiet har </w:t>
            </w:r>
            <w:r w:rsidR="005101FF">
              <w:t>drøftet behovet for en</w:t>
            </w:r>
            <w:r w:rsidR="00E65235">
              <w:t xml:space="preserve"> forenklet</w:t>
            </w:r>
            <w:r w:rsidR="005101FF">
              <w:t xml:space="preserve"> </w:t>
            </w:r>
            <w:r w:rsidR="00E65235">
              <w:t>felles næringsplan og ber om Kommunedirektørkollegiets tilslutning til å utarbeide et forslag til</w:t>
            </w:r>
            <w:r w:rsidR="00A24312">
              <w:t xml:space="preserve"> å oppdatere Strategisk næringsplan 2017 – 2020</w:t>
            </w:r>
          </w:p>
          <w:p w14:paraId="77FBA433" w14:textId="556DBB01" w:rsidR="009B5E2A" w:rsidRDefault="00A24312" w:rsidP="00F32730">
            <w:r>
              <w:lastRenderedPageBreak/>
              <w:t xml:space="preserve">Næringssjefskollegiet ber også om å kunne benytte </w:t>
            </w:r>
            <w:r w:rsidR="00DF3F98">
              <w:t>midler fra Felles næringstilskuddsmidler for 2026 til formålet</w:t>
            </w:r>
          </w:p>
          <w:p w14:paraId="5BFC669D" w14:textId="6DABF365" w:rsidR="00A24312" w:rsidRDefault="009B5E2A" w:rsidP="00F32730">
            <w:r>
              <w:t>For</w:t>
            </w:r>
            <w:r w:rsidR="00BF7A4B">
              <w:t>s</w:t>
            </w:r>
            <w:r>
              <w:t>laget legges frem for drøftelse</w:t>
            </w:r>
            <w:r w:rsidR="00161625">
              <w:t xml:space="preserve"> </w:t>
            </w:r>
          </w:p>
          <w:p w14:paraId="6042403C" w14:textId="2C96F6D5" w:rsidR="00480B66" w:rsidRPr="00480B66" w:rsidRDefault="00DF3F98" w:rsidP="009A3734">
            <w:r>
              <w:t>Forslag til konklusjon:</w:t>
            </w:r>
            <w:r w:rsidR="009B5E2A">
              <w:br/>
            </w:r>
            <w:r w:rsidR="00161625">
              <w:t xml:space="preserve">Næringssjefskollegiet utarbeider mandat </w:t>
            </w:r>
            <w:r w:rsidR="00033D88">
              <w:t xml:space="preserve">for </w:t>
            </w:r>
            <w:r w:rsidR="00DF491D">
              <w:t>kollegiet</w:t>
            </w:r>
            <w:r w:rsidR="00033D88">
              <w:t>.</w:t>
            </w:r>
          </w:p>
        </w:tc>
      </w:tr>
      <w:tr w:rsidR="00502344" w14:paraId="67373EF4" w14:textId="77777777" w:rsidTr="5580A258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931" w:type="dxa"/>
          </w:tcPr>
          <w:p w14:paraId="2EC9089A" w14:textId="09B54D2E" w:rsidR="00F40F60" w:rsidRDefault="00F40F60" w:rsidP="00480B66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11/26</w:t>
            </w:r>
          </w:p>
        </w:tc>
        <w:tc>
          <w:tcPr>
            <w:tcW w:w="7716" w:type="dxa"/>
          </w:tcPr>
          <w:p w14:paraId="1E3DCD61" w14:textId="77777777" w:rsidR="00F40F60" w:rsidRDefault="00F40F60" w:rsidP="00480B66">
            <w:pPr>
              <w:rPr>
                <w:b/>
                <w:bCs/>
              </w:rPr>
            </w:pPr>
            <w:r w:rsidRPr="00E62B29">
              <w:rPr>
                <w:b/>
                <w:bCs/>
              </w:rPr>
              <w:t>Strategi for Grenlandssamarbeidet IPR</w:t>
            </w:r>
          </w:p>
          <w:p w14:paraId="7C8E6692" w14:textId="77777777" w:rsidR="009A3734" w:rsidRDefault="00095EA1" w:rsidP="00480B66">
            <w:r w:rsidRPr="00EA5951">
              <w:t xml:space="preserve">Kommunedirektørkollegiet </w:t>
            </w:r>
            <w:r w:rsidR="00EA5951">
              <w:t xml:space="preserve">har bestilt </w:t>
            </w:r>
            <w:r w:rsidR="001F45B3">
              <w:t xml:space="preserve">en gjennomgang av </w:t>
            </w:r>
            <w:r w:rsidR="00BA270C">
              <w:t>oppgaver og organisering av Grenlandssamarbeidet</w:t>
            </w:r>
            <w:r w:rsidR="009B4538">
              <w:t xml:space="preserve">. </w:t>
            </w:r>
          </w:p>
          <w:p w14:paraId="2A4A402C" w14:textId="77777777" w:rsidR="009B4538" w:rsidRDefault="009B4538" w:rsidP="00480B66">
            <w:r>
              <w:t xml:space="preserve">I møtet gir dagligleder en orientering om </w:t>
            </w:r>
            <w:r w:rsidR="00A43E6E">
              <w:t>bakgrunnen</w:t>
            </w:r>
            <w:r>
              <w:t xml:space="preserve"> </w:t>
            </w:r>
            <w:r w:rsidR="00A43E6E">
              <w:t xml:space="preserve">for samarbeidet </w:t>
            </w:r>
            <w:r>
              <w:t>og o</w:t>
            </w:r>
            <w:r w:rsidR="00E936D2">
              <w:t>ppgaver</w:t>
            </w:r>
            <w:r w:rsidR="00A43E6E">
              <w:t xml:space="preserve"> </w:t>
            </w:r>
            <w:r w:rsidR="00E936D2">
              <w:t xml:space="preserve">samt utfordringer for Grenlandssamarbeidet, som </w:t>
            </w:r>
            <w:r w:rsidR="00814695">
              <w:t>start på fortløpende arbeid i Kommunedirektørkollegiet</w:t>
            </w:r>
          </w:p>
          <w:p w14:paraId="715BBB8F" w14:textId="0455D38D" w:rsidR="002B1E8C" w:rsidRPr="00EA5951" w:rsidRDefault="002B1E8C" w:rsidP="00480B66">
            <w:r>
              <w:t>Konklusjon:</w:t>
            </w:r>
            <w:r>
              <w:br/>
              <w:t>Arbeidet fortsetter.</w:t>
            </w:r>
            <w:r w:rsidR="00772868">
              <w:t xml:space="preserve"> Kommunedirektørkollegiet</w:t>
            </w:r>
            <w:r w:rsidR="001946C8">
              <w:t xml:space="preserve"> innkaller </w:t>
            </w:r>
            <w:r w:rsidR="00A638FE">
              <w:t xml:space="preserve">de ulike vertskommunesamarbeidene til faste årlige møter for gjennomgang av </w:t>
            </w:r>
            <w:r w:rsidR="00696723">
              <w:t>årsmelding</w:t>
            </w:r>
            <w:r w:rsidR="00D96B5B">
              <w:t xml:space="preserve"> og regnskap. Sekretariatet fremmer forslag til liste over prioriterte vertskommune samarbeid til neste møte i KDK 5. mai</w:t>
            </w:r>
            <w:r w:rsidR="004B79F2">
              <w:t xml:space="preserve">, i tillegg til å presentere </w:t>
            </w:r>
            <w:r w:rsidR="00156F48">
              <w:t xml:space="preserve">mandatene </w:t>
            </w:r>
            <w:r w:rsidR="6BEBF22B">
              <w:t xml:space="preserve">og forslag </w:t>
            </w:r>
            <w:r w:rsidR="00156F48">
              <w:t>for helse</w:t>
            </w:r>
            <w:r w:rsidR="008B2975">
              <w:t>sjefskollegiet, næringssjefskollegiet og administrativt eierskapsforum.</w:t>
            </w:r>
          </w:p>
        </w:tc>
      </w:tr>
      <w:tr w:rsidR="00502344" w14:paraId="395CD205" w14:textId="77777777" w:rsidTr="5580A258">
        <w:tc>
          <w:tcPr>
            <w:tcW w:w="931" w:type="dxa"/>
          </w:tcPr>
          <w:p w14:paraId="069350A9" w14:textId="1C1838D9" w:rsidR="00480B66" w:rsidRPr="3EDA9832" w:rsidRDefault="00480B66" w:rsidP="00480B66">
            <w:pPr>
              <w:rPr>
                <w:lang w:val="en-US"/>
              </w:rPr>
            </w:pPr>
            <w:r w:rsidRPr="37A68594">
              <w:rPr>
                <w:lang w:val="en-US"/>
              </w:rPr>
              <w:t>1</w:t>
            </w:r>
            <w:r w:rsidR="00F40F60">
              <w:rPr>
                <w:lang w:val="en-US"/>
              </w:rPr>
              <w:t>2</w:t>
            </w:r>
            <w:r>
              <w:rPr>
                <w:lang w:val="en-US"/>
              </w:rPr>
              <w:t>/26</w:t>
            </w:r>
          </w:p>
        </w:tc>
        <w:tc>
          <w:tcPr>
            <w:tcW w:w="7716" w:type="dxa"/>
          </w:tcPr>
          <w:p w14:paraId="39470C2E" w14:textId="77777777" w:rsidR="00480B66" w:rsidRDefault="00480B66" w:rsidP="00480B66">
            <w:pPr>
              <w:rPr>
                <w:b/>
                <w:bCs/>
              </w:rPr>
            </w:pPr>
            <w:r w:rsidRPr="00AB1F40">
              <w:rPr>
                <w:b/>
                <w:bCs/>
              </w:rPr>
              <w:t>Eventuelt</w:t>
            </w:r>
          </w:p>
          <w:p w14:paraId="5C8A1BE4" w14:textId="18E30298" w:rsidR="002B1E8C" w:rsidRPr="002B1E8C" w:rsidRDefault="002B1E8C" w:rsidP="00480B66">
            <w:r w:rsidRPr="002B1E8C">
              <w:t>Ingen saker under eventuelt</w:t>
            </w:r>
          </w:p>
        </w:tc>
      </w:tr>
    </w:tbl>
    <w:p w14:paraId="216C1ABD" w14:textId="77777777" w:rsidR="008467C2" w:rsidRPr="00263212" w:rsidRDefault="008467C2" w:rsidP="00E63A86">
      <w:pPr>
        <w:spacing w:after="840"/>
      </w:pPr>
    </w:p>
    <w:sectPr w:rsidR="008467C2" w:rsidRPr="00263212" w:rsidSect="005F2623">
      <w:headerReference w:type="default" r:id="rId11"/>
      <w:footerReference w:type="default" r:id="rId12"/>
      <w:headerReference w:type="first" r:id="rId13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BA4EB" w14:textId="77777777" w:rsidR="00E4455F" w:rsidRDefault="00E4455F" w:rsidP="0030254C">
      <w:pPr>
        <w:spacing w:after="0"/>
      </w:pPr>
      <w:r>
        <w:separator/>
      </w:r>
    </w:p>
  </w:endnote>
  <w:endnote w:type="continuationSeparator" w:id="0">
    <w:p w14:paraId="2915BE5B" w14:textId="77777777" w:rsidR="00E4455F" w:rsidRDefault="00E4455F" w:rsidP="0030254C">
      <w:pPr>
        <w:spacing w:after="0"/>
      </w:pPr>
      <w:r>
        <w:continuationSeparator/>
      </w:r>
    </w:p>
  </w:endnote>
  <w:endnote w:type="continuationNotice" w:id="1">
    <w:p w14:paraId="72525173" w14:textId="77777777" w:rsidR="00E4455F" w:rsidRDefault="00E4455F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 xmlns:pic="http://schemas.openxmlformats.org/drawingml/2006/picture" xmlns:asvg="http://schemas.microsoft.com/office/drawing/2016/SVG/main" xmlns:arto="http://schemas.microsoft.com/office/word/2006/arto">
          <w:pict w14:anchorId="03E1F0F0">
            <v:line id="Straight Connector 2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26DA4C2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4560315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878275" w14:textId="77777777" w:rsidR="00E4455F" w:rsidRDefault="00E4455F" w:rsidP="0030254C">
      <w:pPr>
        <w:spacing w:after="0"/>
      </w:pPr>
      <w:r>
        <w:separator/>
      </w:r>
    </w:p>
  </w:footnote>
  <w:footnote w:type="continuationSeparator" w:id="0">
    <w:p w14:paraId="3E4EC459" w14:textId="77777777" w:rsidR="00E4455F" w:rsidRDefault="00E4455F" w:rsidP="0030254C">
      <w:pPr>
        <w:spacing w:after="0"/>
      </w:pPr>
      <w:r>
        <w:continuationSeparator/>
      </w:r>
    </w:p>
  </w:footnote>
  <w:footnote w:type="continuationNotice" w:id="1">
    <w:p w14:paraId="21F8838D" w14:textId="77777777" w:rsidR="00E4455F" w:rsidRDefault="00E4455F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6057398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0233867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6308446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rto="http://schemas.microsoft.com/office/word/2006/arto" xmlns:asvg="http://schemas.microsoft.com/office/drawing/2016/SVG/main" xmlns:pic="http://schemas.openxmlformats.org/drawingml/2006/picture" xmlns:a="http://schemas.openxmlformats.org/drawingml/2006/main">
          <w:pict w14:anchorId="0A9AAF70">
            <v:shapetype id="_x0000_t202" coordsize="21600,21600" o:spt="202" path="m,l,21600r21600,l21600,xe" w14:anchorId="2E3CC90F">
              <v:stroke joinstyle="miter"/>
              <v:path gradientshapeok="t" o:connecttype="rect"/>
            </v:shapetype>
            <v:shape id="Text Box 1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spid="_x0000_s1026" filled="f" stroked="f" strokeweight=".5pt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>
              <v:textbox>
                <w:txbxContent>
                  <w:p w:rsidRPr="005221F8" w:rsidR="005221F8" w:rsidP="005221F8" w:rsidRDefault="005221F8" w14:paraId="3C04FD3E" w14:textId="77777777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FAF1474"/>
    <w:multiLevelType w:val="hybridMultilevel"/>
    <w:tmpl w:val="7376D24C"/>
    <w:lvl w:ilvl="0" w:tplc="3746F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49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F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840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68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004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9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6B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8D354E4"/>
    <w:multiLevelType w:val="hybridMultilevel"/>
    <w:tmpl w:val="F3A22CD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416FDF"/>
    <w:multiLevelType w:val="hybridMultilevel"/>
    <w:tmpl w:val="14BCD37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A3F3B75"/>
    <w:multiLevelType w:val="hybridMultilevel"/>
    <w:tmpl w:val="646276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B91EF28"/>
    <w:multiLevelType w:val="hybridMultilevel"/>
    <w:tmpl w:val="FFFFFFFF"/>
    <w:lvl w:ilvl="0" w:tplc="33CEC99A">
      <w:start w:val="1"/>
      <w:numFmt w:val="bullet"/>
      <w:lvlText w:val=""/>
      <w:lvlJc w:val="left"/>
      <w:pPr>
        <w:ind w:left="720" w:hanging="360"/>
      </w:pPr>
      <w:rPr>
        <w:rFonts w:ascii="Wingdings" w:hAnsi="Wingdings" w:hint="default"/>
      </w:rPr>
    </w:lvl>
    <w:lvl w:ilvl="1" w:tplc="C3B8DCFA">
      <w:start w:val="1"/>
      <w:numFmt w:val="bullet"/>
      <w:lvlText w:val=""/>
      <w:lvlJc w:val="left"/>
      <w:pPr>
        <w:ind w:left="1440" w:hanging="360"/>
      </w:pPr>
      <w:rPr>
        <w:rFonts w:ascii="Wingdings" w:hAnsi="Wingdings" w:hint="default"/>
      </w:rPr>
    </w:lvl>
    <w:lvl w:ilvl="2" w:tplc="ED5EC434">
      <w:start w:val="1"/>
      <w:numFmt w:val="bullet"/>
      <w:lvlText w:val=""/>
      <w:lvlJc w:val="left"/>
      <w:pPr>
        <w:ind w:left="2160" w:hanging="360"/>
      </w:pPr>
      <w:rPr>
        <w:rFonts w:ascii="Wingdings" w:hAnsi="Wingdings" w:hint="default"/>
      </w:rPr>
    </w:lvl>
    <w:lvl w:ilvl="3" w:tplc="73D2BE78">
      <w:start w:val="1"/>
      <w:numFmt w:val="bullet"/>
      <w:lvlText w:val=""/>
      <w:lvlJc w:val="left"/>
      <w:pPr>
        <w:ind w:left="2880" w:hanging="360"/>
      </w:pPr>
      <w:rPr>
        <w:rFonts w:ascii="Wingdings" w:hAnsi="Wingdings" w:hint="default"/>
      </w:rPr>
    </w:lvl>
    <w:lvl w:ilvl="4" w:tplc="ABE06622">
      <w:start w:val="1"/>
      <w:numFmt w:val="bullet"/>
      <w:lvlText w:val=""/>
      <w:lvlJc w:val="left"/>
      <w:pPr>
        <w:ind w:left="3600" w:hanging="360"/>
      </w:pPr>
      <w:rPr>
        <w:rFonts w:ascii="Wingdings" w:hAnsi="Wingdings" w:hint="default"/>
      </w:rPr>
    </w:lvl>
    <w:lvl w:ilvl="5" w:tplc="B9A45538">
      <w:start w:val="1"/>
      <w:numFmt w:val="bullet"/>
      <w:lvlText w:val=""/>
      <w:lvlJc w:val="left"/>
      <w:pPr>
        <w:ind w:left="4320" w:hanging="360"/>
      </w:pPr>
      <w:rPr>
        <w:rFonts w:ascii="Wingdings" w:hAnsi="Wingdings" w:hint="default"/>
      </w:rPr>
    </w:lvl>
    <w:lvl w:ilvl="6" w:tplc="A156E5C4">
      <w:start w:val="1"/>
      <w:numFmt w:val="bullet"/>
      <w:lvlText w:val=""/>
      <w:lvlJc w:val="left"/>
      <w:pPr>
        <w:ind w:left="5040" w:hanging="360"/>
      </w:pPr>
      <w:rPr>
        <w:rFonts w:ascii="Wingdings" w:hAnsi="Wingdings" w:hint="default"/>
      </w:rPr>
    </w:lvl>
    <w:lvl w:ilvl="7" w:tplc="12F0CDF6">
      <w:start w:val="1"/>
      <w:numFmt w:val="bullet"/>
      <w:lvlText w:val=""/>
      <w:lvlJc w:val="left"/>
      <w:pPr>
        <w:ind w:left="5760" w:hanging="360"/>
      </w:pPr>
      <w:rPr>
        <w:rFonts w:ascii="Wingdings" w:hAnsi="Wingdings" w:hint="default"/>
      </w:rPr>
    </w:lvl>
    <w:lvl w:ilvl="8" w:tplc="CAFEEAF4">
      <w:start w:val="1"/>
      <w:numFmt w:val="bullet"/>
      <w:lvlText w:val="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9D4275"/>
    <w:multiLevelType w:val="hybridMultilevel"/>
    <w:tmpl w:val="A238D54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7514614D"/>
    <w:multiLevelType w:val="hybridMultilevel"/>
    <w:tmpl w:val="A31E5DA4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70A0E0D"/>
    <w:multiLevelType w:val="hybridMultilevel"/>
    <w:tmpl w:val="80F499E6"/>
    <w:lvl w:ilvl="0" w:tplc="0414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1509830585">
    <w:abstractNumId w:val="12"/>
  </w:num>
  <w:num w:numId="2" w16cid:durableId="786463010">
    <w:abstractNumId w:val="1"/>
  </w:num>
  <w:num w:numId="3" w16cid:durableId="1461656418">
    <w:abstractNumId w:val="14"/>
  </w:num>
  <w:num w:numId="4" w16cid:durableId="205989921">
    <w:abstractNumId w:val="15"/>
  </w:num>
  <w:num w:numId="5" w16cid:durableId="142165537">
    <w:abstractNumId w:val="8"/>
  </w:num>
  <w:num w:numId="6" w16cid:durableId="1669286702">
    <w:abstractNumId w:val="2"/>
  </w:num>
  <w:num w:numId="7" w16cid:durableId="935403688">
    <w:abstractNumId w:val="10"/>
  </w:num>
  <w:num w:numId="8" w16cid:durableId="1377967842">
    <w:abstractNumId w:val="19"/>
  </w:num>
  <w:num w:numId="9" w16cid:durableId="2101485533">
    <w:abstractNumId w:val="0"/>
  </w:num>
  <w:num w:numId="10" w16cid:durableId="2050180718">
    <w:abstractNumId w:val="6"/>
  </w:num>
  <w:num w:numId="11" w16cid:durableId="1520118757">
    <w:abstractNumId w:val="3"/>
  </w:num>
  <w:num w:numId="12" w16cid:durableId="2093238180">
    <w:abstractNumId w:val="9"/>
  </w:num>
  <w:num w:numId="13" w16cid:durableId="1761220472">
    <w:abstractNumId w:val="4"/>
  </w:num>
  <w:num w:numId="14" w16cid:durableId="2113821998">
    <w:abstractNumId w:val="18"/>
  </w:num>
  <w:num w:numId="15" w16cid:durableId="832379611">
    <w:abstractNumId w:val="11"/>
  </w:num>
  <w:num w:numId="16" w16cid:durableId="597254411">
    <w:abstractNumId w:val="5"/>
  </w:num>
  <w:num w:numId="17" w16cid:durableId="2084402813">
    <w:abstractNumId w:val="13"/>
  </w:num>
  <w:num w:numId="18" w16cid:durableId="406153487">
    <w:abstractNumId w:val="7"/>
  </w:num>
  <w:num w:numId="19" w16cid:durableId="569535384">
    <w:abstractNumId w:val="16"/>
  </w:num>
  <w:num w:numId="20" w16cid:durableId="679242384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57"/>
  <w:drawingGridVerticalSpacing w:val="5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A1B"/>
    <w:rsid w:val="0001241E"/>
    <w:rsid w:val="00013140"/>
    <w:rsid w:val="000145F1"/>
    <w:rsid w:val="000147D6"/>
    <w:rsid w:val="00015261"/>
    <w:rsid w:val="000159B4"/>
    <w:rsid w:val="000207F0"/>
    <w:rsid w:val="0002382C"/>
    <w:rsid w:val="00025042"/>
    <w:rsid w:val="00030069"/>
    <w:rsid w:val="000304BE"/>
    <w:rsid w:val="00033D88"/>
    <w:rsid w:val="00035C1A"/>
    <w:rsid w:val="00036AA1"/>
    <w:rsid w:val="00040A73"/>
    <w:rsid w:val="00041DB1"/>
    <w:rsid w:val="00044A3B"/>
    <w:rsid w:val="000454A5"/>
    <w:rsid w:val="00046031"/>
    <w:rsid w:val="00054E3E"/>
    <w:rsid w:val="00060572"/>
    <w:rsid w:val="000612B4"/>
    <w:rsid w:val="000617EF"/>
    <w:rsid w:val="0006637A"/>
    <w:rsid w:val="00073D52"/>
    <w:rsid w:val="0007400C"/>
    <w:rsid w:val="00080612"/>
    <w:rsid w:val="000822D7"/>
    <w:rsid w:val="00082D57"/>
    <w:rsid w:val="00084046"/>
    <w:rsid w:val="0008542B"/>
    <w:rsid w:val="0008629A"/>
    <w:rsid w:val="000867FF"/>
    <w:rsid w:val="00091801"/>
    <w:rsid w:val="000954D9"/>
    <w:rsid w:val="00095EA1"/>
    <w:rsid w:val="000978F1"/>
    <w:rsid w:val="000A1A65"/>
    <w:rsid w:val="000A2B87"/>
    <w:rsid w:val="000A67CB"/>
    <w:rsid w:val="000B1E8E"/>
    <w:rsid w:val="000B28AA"/>
    <w:rsid w:val="000B3968"/>
    <w:rsid w:val="000B406D"/>
    <w:rsid w:val="000B4DAF"/>
    <w:rsid w:val="000B4F64"/>
    <w:rsid w:val="000C0C76"/>
    <w:rsid w:val="000C0EA0"/>
    <w:rsid w:val="000C4122"/>
    <w:rsid w:val="000C7364"/>
    <w:rsid w:val="000D0C84"/>
    <w:rsid w:val="000D2CC2"/>
    <w:rsid w:val="000D3EBE"/>
    <w:rsid w:val="000D51E5"/>
    <w:rsid w:val="000D62F5"/>
    <w:rsid w:val="000D6688"/>
    <w:rsid w:val="000D7566"/>
    <w:rsid w:val="000E04DD"/>
    <w:rsid w:val="000E11EE"/>
    <w:rsid w:val="000E1527"/>
    <w:rsid w:val="000E1797"/>
    <w:rsid w:val="000E2243"/>
    <w:rsid w:val="000E2D33"/>
    <w:rsid w:val="000E2F35"/>
    <w:rsid w:val="000F6302"/>
    <w:rsid w:val="00102A79"/>
    <w:rsid w:val="0010349C"/>
    <w:rsid w:val="00105261"/>
    <w:rsid w:val="001056D4"/>
    <w:rsid w:val="00105793"/>
    <w:rsid w:val="00105CA4"/>
    <w:rsid w:val="00106A4B"/>
    <w:rsid w:val="001075BD"/>
    <w:rsid w:val="00111570"/>
    <w:rsid w:val="001141F8"/>
    <w:rsid w:val="00114775"/>
    <w:rsid w:val="00114B68"/>
    <w:rsid w:val="00116592"/>
    <w:rsid w:val="00123C9C"/>
    <w:rsid w:val="00125B35"/>
    <w:rsid w:val="00130656"/>
    <w:rsid w:val="00130819"/>
    <w:rsid w:val="00131102"/>
    <w:rsid w:val="0013132C"/>
    <w:rsid w:val="00134436"/>
    <w:rsid w:val="00135155"/>
    <w:rsid w:val="00135745"/>
    <w:rsid w:val="0013741D"/>
    <w:rsid w:val="00140FF2"/>
    <w:rsid w:val="00142839"/>
    <w:rsid w:val="00146673"/>
    <w:rsid w:val="00147016"/>
    <w:rsid w:val="00147A3C"/>
    <w:rsid w:val="00152D22"/>
    <w:rsid w:val="001542D1"/>
    <w:rsid w:val="00155215"/>
    <w:rsid w:val="00156F48"/>
    <w:rsid w:val="001575A4"/>
    <w:rsid w:val="00160AEF"/>
    <w:rsid w:val="00161625"/>
    <w:rsid w:val="00161840"/>
    <w:rsid w:val="001624B6"/>
    <w:rsid w:val="001626CE"/>
    <w:rsid w:val="00164147"/>
    <w:rsid w:val="00164EBC"/>
    <w:rsid w:val="00165BF9"/>
    <w:rsid w:val="00165D47"/>
    <w:rsid w:val="001670A7"/>
    <w:rsid w:val="00174DB5"/>
    <w:rsid w:val="0017676A"/>
    <w:rsid w:val="00177F0E"/>
    <w:rsid w:val="00180BFE"/>
    <w:rsid w:val="00185EB7"/>
    <w:rsid w:val="0018663B"/>
    <w:rsid w:val="00186E75"/>
    <w:rsid w:val="001903C2"/>
    <w:rsid w:val="001946C8"/>
    <w:rsid w:val="00195D17"/>
    <w:rsid w:val="00195D93"/>
    <w:rsid w:val="0019635C"/>
    <w:rsid w:val="001A4046"/>
    <w:rsid w:val="001A6A2B"/>
    <w:rsid w:val="001B08A5"/>
    <w:rsid w:val="001B2A8D"/>
    <w:rsid w:val="001B308B"/>
    <w:rsid w:val="001B42B7"/>
    <w:rsid w:val="001B43AE"/>
    <w:rsid w:val="001C2321"/>
    <w:rsid w:val="001C5283"/>
    <w:rsid w:val="001D1AEC"/>
    <w:rsid w:val="001D2480"/>
    <w:rsid w:val="001D413B"/>
    <w:rsid w:val="001D5FD1"/>
    <w:rsid w:val="001E029F"/>
    <w:rsid w:val="001E223F"/>
    <w:rsid w:val="001E2B12"/>
    <w:rsid w:val="001E31F2"/>
    <w:rsid w:val="001E52F0"/>
    <w:rsid w:val="001F0505"/>
    <w:rsid w:val="001F0D83"/>
    <w:rsid w:val="001F1CDB"/>
    <w:rsid w:val="001F33DB"/>
    <w:rsid w:val="001F37F1"/>
    <w:rsid w:val="001F45B3"/>
    <w:rsid w:val="001F5238"/>
    <w:rsid w:val="001F54F6"/>
    <w:rsid w:val="001F7847"/>
    <w:rsid w:val="00203568"/>
    <w:rsid w:val="0020746B"/>
    <w:rsid w:val="00211086"/>
    <w:rsid w:val="002123E4"/>
    <w:rsid w:val="00216238"/>
    <w:rsid w:val="00222C62"/>
    <w:rsid w:val="00224052"/>
    <w:rsid w:val="00224925"/>
    <w:rsid w:val="00227BDF"/>
    <w:rsid w:val="0023462A"/>
    <w:rsid w:val="00235C22"/>
    <w:rsid w:val="00236A1D"/>
    <w:rsid w:val="00242BA9"/>
    <w:rsid w:val="00244529"/>
    <w:rsid w:val="00244973"/>
    <w:rsid w:val="002463FB"/>
    <w:rsid w:val="00246F5D"/>
    <w:rsid w:val="00251F66"/>
    <w:rsid w:val="002527EB"/>
    <w:rsid w:val="00256D4F"/>
    <w:rsid w:val="00256EAF"/>
    <w:rsid w:val="0026048A"/>
    <w:rsid w:val="00263212"/>
    <w:rsid w:val="00266E59"/>
    <w:rsid w:val="002748C7"/>
    <w:rsid w:val="00276007"/>
    <w:rsid w:val="00284AA8"/>
    <w:rsid w:val="0028631C"/>
    <w:rsid w:val="00286E52"/>
    <w:rsid w:val="00287880"/>
    <w:rsid w:val="00287F19"/>
    <w:rsid w:val="002975C1"/>
    <w:rsid w:val="002A330C"/>
    <w:rsid w:val="002A3374"/>
    <w:rsid w:val="002A3E50"/>
    <w:rsid w:val="002A4E3C"/>
    <w:rsid w:val="002A73E1"/>
    <w:rsid w:val="002B0CE8"/>
    <w:rsid w:val="002B0E1E"/>
    <w:rsid w:val="002B12F7"/>
    <w:rsid w:val="002B1E8C"/>
    <w:rsid w:val="002B7C03"/>
    <w:rsid w:val="002C425A"/>
    <w:rsid w:val="002C49B6"/>
    <w:rsid w:val="002C4D8F"/>
    <w:rsid w:val="002C7294"/>
    <w:rsid w:val="002D434E"/>
    <w:rsid w:val="002D4671"/>
    <w:rsid w:val="002D497F"/>
    <w:rsid w:val="002D7FB8"/>
    <w:rsid w:val="002E4112"/>
    <w:rsid w:val="002E48C3"/>
    <w:rsid w:val="002F16A8"/>
    <w:rsid w:val="002F4FD9"/>
    <w:rsid w:val="002F559E"/>
    <w:rsid w:val="002F63A2"/>
    <w:rsid w:val="002F6470"/>
    <w:rsid w:val="002F75EA"/>
    <w:rsid w:val="002F7A90"/>
    <w:rsid w:val="0030254C"/>
    <w:rsid w:val="00304338"/>
    <w:rsid w:val="0030510B"/>
    <w:rsid w:val="003068ED"/>
    <w:rsid w:val="003072F8"/>
    <w:rsid w:val="0031221D"/>
    <w:rsid w:val="003149D2"/>
    <w:rsid w:val="003152BC"/>
    <w:rsid w:val="003173EB"/>
    <w:rsid w:val="00323855"/>
    <w:rsid w:val="003247F1"/>
    <w:rsid w:val="00324BAA"/>
    <w:rsid w:val="00331E65"/>
    <w:rsid w:val="00332466"/>
    <w:rsid w:val="00334E82"/>
    <w:rsid w:val="003353B5"/>
    <w:rsid w:val="00336DAC"/>
    <w:rsid w:val="0034177B"/>
    <w:rsid w:val="00345A75"/>
    <w:rsid w:val="0035358A"/>
    <w:rsid w:val="00355230"/>
    <w:rsid w:val="00360550"/>
    <w:rsid w:val="00362333"/>
    <w:rsid w:val="00364D5C"/>
    <w:rsid w:val="003739DF"/>
    <w:rsid w:val="00376D9F"/>
    <w:rsid w:val="00376F77"/>
    <w:rsid w:val="00381E11"/>
    <w:rsid w:val="00384AE2"/>
    <w:rsid w:val="00384D7C"/>
    <w:rsid w:val="003858BB"/>
    <w:rsid w:val="00393EE5"/>
    <w:rsid w:val="00395A6E"/>
    <w:rsid w:val="00396013"/>
    <w:rsid w:val="003A0064"/>
    <w:rsid w:val="003A2368"/>
    <w:rsid w:val="003B1C0D"/>
    <w:rsid w:val="003B6FA3"/>
    <w:rsid w:val="003C0DED"/>
    <w:rsid w:val="003C4980"/>
    <w:rsid w:val="003C5741"/>
    <w:rsid w:val="003D37B7"/>
    <w:rsid w:val="003E461D"/>
    <w:rsid w:val="003E5E32"/>
    <w:rsid w:val="003E624C"/>
    <w:rsid w:val="003F00E1"/>
    <w:rsid w:val="003F056F"/>
    <w:rsid w:val="003F22B8"/>
    <w:rsid w:val="003F44A5"/>
    <w:rsid w:val="0040046D"/>
    <w:rsid w:val="00401CE5"/>
    <w:rsid w:val="00402188"/>
    <w:rsid w:val="00402F63"/>
    <w:rsid w:val="0040336A"/>
    <w:rsid w:val="004107AC"/>
    <w:rsid w:val="00412E73"/>
    <w:rsid w:val="00412E8B"/>
    <w:rsid w:val="0041650B"/>
    <w:rsid w:val="00417DA4"/>
    <w:rsid w:val="00423299"/>
    <w:rsid w:val="00423703"/>
    <w:rsid w:val="00424373"/>
    <w:rsid w:val="00425536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1BFE"/>
    <w:rsid w:val="00452EE2"/>
    <w:rsid w:val="00453044"/>
    <w:rsid w:val="0045370E"/>
    <w:rsid w:val="00453ACA"/>
    <w:rsid w:val="00455319"/>
    <w:rsid w:val="00460CA0"/>
    <w:rsid w:val="00460E44"/>
    <w:rsid w:val="00462D39"/>
    <w:rsid w:val="00464114"/>
    <w:rsid w:val="004642DB"/>
    <w:rsid w:val="00467F71"/>
    <w:rsid w:val="0047201B"/>
    <w:rsid w:val="00472E1C"/>
    <w:rsid w:val="00473FA2"/>
    <w:rsid w:val="00475702"/>
    <w:rsid w:val="00480B66"/>
    <w:rsid w:val="00481437"/>
    <w:rsid w:val="00481889"/>
    <w:rsid w:val="00491E6C"/>
    <w:rsid w:val="0049203B"/>
    <w:rsid w:val="004920C8"/>
    <w:rsid w:val="004A19AF"/>
    <w:rsid w:val="004A20C6"/>
    <w:rsid w:val="004A3770"/>
    <w:rsid w:val="004A6940"/>
    <w:rsid w:val="004A71BC"/>
    <w:rsid w:val="004B2687"/>
    <w:rsid w:val="004B3E19"/>
    <w:rsid w:val="004B4467"/>
    <w:rsid w:val="004B79F2"/>
    <w:rsid w:val="004C1DA1"/>
    <w:rsid w:val="004C410D"/>
    <w:rsid w:val="004C43C1"/>
    <w:rsid w:val="004D02C9"/>
    <w:rsid w:val="004D4C1D"/>
    <w:rsid w:val="004D769B"/>
    <w:rsid w:val="004E650B"/>
    <w:rsid w:val="004E6DB2"/>
    <w:rsid w:val="004F1255"/>
    <w:rsid w:val="004F2756"/>
    <w:rsid w:val="004F4B43"/>
    <w:rsid w:val="00501927"/>
    <w:rsid w:val="00502344"/>
    <w:rsid w:val="005025EB"/>
    <w:rsid w:val="00502979"/>
    <w:rsid w:val="005042AF"/>
    <w:rsid w:val="00505EE2"/>
    <w:rsid w:val="005060C4"/>
    <w:rsid w:val="00506107"/>
    <w:rsid w:val="005101FF"/>
    <w:rsid w:val="00511237"/>
    <w:rsid w:val="005119EE"/>
    <w:rsid w:val="00512D97"/>
    <w:rsid w:val="005135E3"/>
    <w:rsid w:val="0051537B"/>
    <w:rsid w:val="00516C29"/>
    <w:rsid w:val="00516D08"/>
    <w:rsid w:val="0051783C"/>
    <w:rsid w:val="005221F8"/>
    <w:rsid w:val="005254A6"/>
    <w:rsid w:val="005301F8"/>
    <w:rsid w:val="0053086B"/>
    <w:rsid w:val="005325EE"/>
    <w:rsid w:val="00532A52"/>
    <w:rsid w:val="00533108"/>
    <w:rsid w:val="0053428B"/>
    <w:rsid w:val="00534CD2"/>
    <w:rsid w:val="00535F1B"/>
    <w:rsid w:val="00536941"/>
    <w:rsid w:val="00540312"/>
    <w:rsid w:val="00541F22"/>
    <w:rsid w:val="005435A2"/>
    <w:rsid w:val="00543680"/>
    <w:rsid w:val="005436E1"/>
    <w:rsid w:val="0054453E"/>
    <w:rsid w:val="0054586D"/>
    <w:rsid w:val="00545AB4"/>
    <w:rsid w:val="00552881"/>
    <w:rsid w:val="005535F1"/>
    <w:rsid w:val="005548B6"/>
    <w:rsid w:val="00554A18"/>
    <w:rsid w:val="00554E98"/>
    <w:rsid w:val="005572D0"/>
    <w:rsid w:val="005624AF"/>
    <w:rsid w:val="0056285B"/>
    <w:rsid w:val="00562924"/>
    <w:rsid w:val="005631AA"/>
    <w:rsid w:val="00571E43"/>
    <w:rsid w:val="00572493"/>
    <w:rsid w:val="00574FF7"/>
    <w:rsid w:val="00577283"/>
    <w:rsid w:val="0057775C"/>
    <w:rsid w:val="00577D97"/>
    <w:rsid w:val="00581550"/>
    <w:rsid w:val="00581DFB"/>
    <w:rsid w:val="005840B0"/>
    <w:rsid w:val="00584711"/>
    <w:rsid w:val="0058485C"/>
    <w:rsid w:val="00590D51"/>
    <w:rsid w:val="00594EFA"/>
    <w:rsid w:val="00595691"/>
    <w:rsid w:val="00595A34"/>
    <w:rsid w:val="005B16D7"/>
    <w:rsid w:val="005B43B9"/>
    <w:rsid w:val="005B4C78"/>
    <w:rsid w:val="005B5ECD"/>
    <w:rsid w:val="005B6BD2"/>
    <w:rsid w:val="005C0279"/>
    <w:rsid w:val="005C2B1C"/>
    <w:rsid w:val="005C58F5"/>
    <w:rsid w:val="005C5E5D"/>
    <w:rsid w:val="005C6CE9"/>
    <w:rsid w:val="005D4D43"/>
    <w:rsid w:val="005D6AA0"/>
    <w:rsid w:val="005E113C"/>
    <w:rsid w:val="005E289D"/>
    <w:rsid w:val="005E3FB4"/>
    <w:rsid w:val="005E4FAB"/>
    <w:rsid w:val="005E514B"/>
    <w:rsid w:val="005E621B"/>
    <w:rsid w:val="005E7974"/>
    <w:rsid w:val="005E7CCF"/>
    <w:rsid w:val="005F068F"/>
    <w:rsid w:val="005F2623"/>
    <w:rsid w:val="005F44A1"/>
    <w:rsid w:val="005F7654"/>
    <w:rsid w:val="0060186B"/>
    <w:rsid w:val="00610C31"/>
    <w:rsid w:val="006115BC"/>
    <w:rsid w:val="0061169D"/>
    <w:rsid w:val="00612CAA"/>
    <w:rsid w:val="00613233"/>
    <w:rsid w:val="006176D8"/>
    <w:rsid w:val="006241DC"/>
    <w:rsid w:val="00630876"/>
    <w:rsid w:val="0063199A"/>
    <w:rsid w:val="00633EBD"/>
    <w:rsid w:val="006361B0"/>
    <w:rsid w:val="00636903"/>
    <w:rsid w:val="006376C2"/>
    <w:rsid w:val="00637EAA"/>
    <w:rsid w:val="00641DB8"/>
    <w:rsid w:val="00643F1E"/>
    <w:rsid w:val="00645159"/>
    <w:rsid w:val="006461A2"/>
    <w:rsid w:val="0064724D"/>
    <w:rsid w:val="00647E6D"/>
    <w:rsid w:val="00651A80"/>
    <w:rsid w:val="006520A1"/>
    <w:rsid w:val="0065387B"/>
    <w:rsid w:val="0065738D"/>
    <w:rsid w:val="00657472"/>
    <w:rsid w:val="00657C81"/>
    <w:rsid w:val="00660380"/>
    <w:rsid w:val="006604F9"/>
    <w:rsid w:val="006615A2"/>
    <w:rsid w:val="00664A78"/>
    <w:rsid w:val="00665463"/>
    <w:rsid w:val="00666A3E"/>
    <w:rsid w:val="00685155"/>
    <w:rsid w:val="00685335"/>
    <w:rsid w:val="00686252"/>
    <w:rsid w:val="00686AF6"/>
    <w:rsid w:val="00691160"/>
    <w:rsid w:val="00696723"/>
    <w:rsid w:val="006A3A8D"/>
    <w:rsid w:val="006A40EA"/>
    <w:rsid w:val="006A46C4"/>
    <w:rsid w:val="006B0701"/>
    <w:rsid w:val="006B0FEF"/>
    <w:rsid w:val="006B4AD6"/>
    <w:rsid w:val="006B4BC1"/>
    <w:rsid w:val="006B7372"/>
    <w:rsid w:val="006C1A00"/>
    <w:rsid w:val="006C2171"/>
    <w:rsid w:val="006C65C7"/>
    <w:rsid w:val="006D190C"/>
    <w:rsid w:val="006D29F1"/>
    <w:rsid w:val="006D30ED"/>
    <w:rsid w:val="006E4977"/>
    <w:rsid w:val="006E51B9"/>
    <w:rsid w:val="006E68ED"/>
    <w:rsid w:val="006F02A5"/>
    <w:rsid w:val="006F144A"/>
    <w:rsid w:val="006F6278"/>
    <w:rsid w:val="006F6458"/>
    <w:rsid w:val="006F6E09"/>
    <w:rsid w:val="006F7655"/>
    <w:rsid w:val="007017B2"/>
    <w:rsid w:val="007030A2"/>
    <w:rsid w:val="00703B25"/>
    <w:rsid w:val="0070479F"/>
    <w:rsid w:val="007061C9"/>
    <w:rsid w:val="00706DE6"/>
    <w:rsid w:val="00707C9B"/>
    <w:rsid w:val="0071162F"/>
    <w:rsid w:val="0071448F"/>
    <w:rsid w:val="00715B59"/>
    <w:rsid w:val="007209CB"/>
    <w:rsid w:val="00721439"/>
    <w:rsid w:val="0072290F"/>
    <w:rsid w:val="007253F8"/>
    <w:rsid w:val="00725927"/>
    <w:rsid w:val="00725C18"/>
    <w:rsid w:val="0073034B"/>
    <w:rsid w:val="00733669"/>
    <w:rsid w:val="0073447E"/>
    <w:rsid w:val="007377CB"/>
    <w:rsid w:val="007404BA"/>
    <w:rsid w:val="0074322B"/>
    <w:rsid w:val="007471CA"/>
    <w:rsid w:val="0075108D"/>
    <w:rsid w:val="0075620A"/>
    <w:rsid w:val="00756D10"/>
    <w:rsid w:val="007570C4"/>
    <w:rsid w:val="007614C3"/>
    <w:rsid w:val="00761646"/>
    <w:rsid w:val="007633B8"/>
    <w:rsid w:val="0076577B"/>
    <w:rsid w:val="00765E1A"/>
    <w:rsid w:val="0076679B"/>
    <w:rsid w:val="00766800"/>
    <w:rsid w:val="00767554"/>
    <w:rsid w:val="00772868"/>
    <w:rsid w:val="00781ED8"/>
    <w:rsid w:val="007821E5"/>
    <w:rsid w:val="00786757"/>
    <w:rsid w:val="007905B3"/>
    <w:rsid w:val="00790FAB"/>
    <w:rsid w:val="007A71AE"/>
    <w:rsid w:val="007B2878"/>
    <w:rsid w:val="007B40C3"/>
    <w:rsid w:val="007B68A6"/>
    <w:rsid w:val="007B7BA2"/>
    <w:rsid w:val="007C0A75"/>
    <w:rsid w:val="007C2234"/>
    <w:rsid w:val="007C2E5F"/>
    <w:rsid w:val="007C317A"/>
    <w:rsid w:val="007C4A46"/>
    <w:rsid w:val="007C5278"/>
    <w:rsid w:val="007C6465"/>
    <w:rsid w:val="007C7DEB"/>
    <w:rsid w:val="007D6B95"/>
    <w:rsid w:val="007D76BF"/>
    <w:rsid w:val="007E15B9"/>
    <w:rsid w:val="007E1A6F"/>
    <w:rsid w:val="007E2969"/>
    <w:rsid w:val="007E2E27"/>
    <w:rsid w:val="007E346B"/>
    <w:rsid w:val="007E4B5C"/>
    <w:rsid w:val="007E5CA6"/>
    <w:rsid w:val="007E685C"/>
    <w:rsid w:val="007E7CCB"/>
    <w:rsid w:val="007F0AAE"/>
    <w:rsid w:val="007F2337"/>
    <w:rsid w:val="007F34A9"/>
    <w:rsid w:val="007F4C5F"/>
    <w:rsid w:val="007F5303"/>
    <w:rsid w:val="007F680E"/>
    <w:rsid w:val="00802756"/>
    <w:rsid w:val="008029A2"/>
    <w:rsid w:val="008030FD"/>
    <w:rsid w:val="008031EB"/>
    <w:rsid w:val="00803DF6"/>
    <w:rsid w:val="00806048"/>
    <w:rsid w:val="0081459A"/>
    <w:rsid w:val="00814695"/>
    <w:rsid w:val="00815484"/>
    <w:rsid w:val="008179B0"/>
    <w:rsid w:val="00821AF8"/>
    <w:rsid w:val="00824C52"/>
    <w:rsid w:val="00825FBC"/>
    <w:rsid w:val="008265FD"/>
    <w:rsid w:val="008338A9"/>
    <w:rsid w:val="00833F01"/>
    <w:rsid w:val="008340BA"/>
    <w:rsid w:val="0083475B"/>
    <w:rsid w:val="00834825"/>
    <w:rsid w:val="008350F6"/>
    <w:rsid w:val="00840A3F"/>
    <w:rsid w:val="00843FC3"/>
    <w:rsid w:val="00845876"/>
    <w:rsid w:val="008467C2"/>
    <w:rsid w:val="00847C18"/>
    <w:rsid w:val="00850F36"/>
    <w:rsid w:val="00851C9A"/>
    <w:rsid w:val="0085271A"/>
    <w:rsid w:val="0085464D"/>
    <w:rsid w:val="008551EA"/>
    <w:rsid w:val="00857893"/>
    <w:rsid w:val="00860621"/>
    <w:rsid w:val="0086065E"/>
    <w:rsid w:val="00860C56"/>
    <w:rsid w:val="0086592A"/>
    <w:rsid w:val="00871C2C"/>
    <w:rsid w:val="00872833"/>
    <w:rsid w:val="008748DB"/>
    <w:rsid w:val="00874CFE"/>
    <w:rsid w:val="00874D35"/>
    <w:rsid w:val="00875270"/>
    <w:rsid w:val="008764FF"/>
    <w:rsid w:val="008808D8"/>
    <w:rsid w:val="00883EF7"/>
    <w:rsid w:val="00893F3F"/>
    <w:rsid w:val="00894CA0"/>
    <w:rsid w:val="00894E56"/>
    <w:rsid w:val="008974FA"/>
    <w:rsid w:val="00897D4C"/>
    <w:rsid w:val="008A14FA"/>
    <w:rsid w:val="008A178A"/>
    <w:rsid w:val="008A66EF"/>
    <w:rsid w:val="008B00F0"/>
    <w:rsid w:val="008B26BB"/>
    <w:rsid w:val="008B2975"/>
    <w:rsid w:val="008B2B7D"/>
    <w:rsid w:val="008B54A8"/>
    <w:rsid w:val="008C0B9D"/>
    <w:rsid w:val="008C0DE3"/>
    <w:rsid w:val="008C1DFF"/>
    <w:rsid w:val="008C34F0"/>
    <w:rsid w:val="008C46C8"/>
    <w:rsid w:val="008C6804"/>
    <w:rsid w:val="008D0E37"/>
    <w:rsid w:val="008D20A4"/>
    <w:rsid w:val="008D3161"/>
    <w:rsid w:val="008D436E"/>
    <w:rsid w:val="008E4D82"/>
    <w:rsid w:val="008E535E"/>
    <w:rsid w:val="008E595E"/>
    <w:rsid w:val="008E64EA"/>
    <w:rsid w:val="008F131F"/>
    <w:rsid w:val="008F2864"/>
    <w:rsid w:val="008F2C23"/>
    <w:rsid w:val="008F3A50"/>
    <w:rsid w:val="008F41EE"/>
    <w:rsid w:val="008F44C4"/>
    <w:rsid w:val="008F76D5"/>
    <w:rsid w:val="008F7ACD"/>
    <w:rsid w:val="00900F55"/>
    <w:rsid w:val="00901692"/>
    <w:rsid w:val="00901C96"/>
    <w:rsid w:val="00901F58"/>
    <w:rsid w:val="00902686"/>
    <w:rsid w:val="0090371F"/>
    <w:rsid w:val="00903EEA"/>
    <w:rsid w:val="00906415"/>
    <w:rsid w:val="009065F2"/>
    <w:rsid w:val="00906A4C"/>
    <w:rsid w:val="00907CC7"/>
    <w:rsid w:val="00910F43"/>
    <w:rsid w:val="009136F1"/>
    <w:rsid w:val="00914481"/>
    <w:rsid w:val="00914672"/>
    <w:rsid w:val="0092084C"/>
    <w:rsid w:val="0092113F"/>
    <w:rsid w:val="00921BFB"/>
    <w:rsid w:val="00926685"/>
    <w:rsid w:val="00930F52"/>
    <w:rsid w:val="00934A7E"/>
    <w:rsid w:val="009350E8"/>
    <w:rsid w:val="00936C9E"/>
    <w:rsid w:val="009376D7"/>
    <w:rsid w:val="00941D90"/>
    <w:rsid w:val="00943CDC"/>
    <w:rsid w:val="009474C3"/>
    <w:rsid w:val="00947E25"/>
    <w:rsid w:val="00951026"/>
    <w:rsid w:val="00960016"/>
    <w:rsid w:val="00965C34"/>
    <w:rsid w:val="00966B54"/>
    <w:rsid w:val="00973BFA"/>
    <w:rsid w:val="00986250"/>
    <w:rsid w:val="009873DC"/>
    <w:rsid w:val="0098763C"/>
    <w:rsid w:val="009908D6"/>
    <w:rsid w:val="0099304E"/>
    <w:rsid w:val="009A3734"/>
    <w:rsid w:val="009A3F77"/>
    <w:rsid w:val="009A5751"/>
    <w:rsid w:val="009B28DB"/>
    <w:rsid w:val="009B2CE7"/>
    <w:rsid w:val="009B4538"/>
    <w:rsid w:val="009B5A7E"/>
    <w:rsid w:val="009B5E2A"/>
    <w:rsid w:val="009B6118"/>
    <w:rsid w:val="009C0577"/>
    <w:rsid w:val="009C0D03"/>
    <w:rsid w:val="009C2A33"/>
    <w:rsid w:val="009C38B3"/>
    <w:rsid w:val="009C5F81"/>
    <w:rsid w:val="009C76C4"/>
    <w:rsid w:val="009D23BA"/>
    <w:rsid w:val="009D470C"/>
    <w:rsid w:val="009E1562"/>
    <w:rsid w:val="009E1C5C"/>
    <w:rsid w:val="009F173B"/>
    <w:rsid w:val="009F300A"/>
    <w:rsid w:val="009F4FF7"/>
    <w:rsid w:val="009F65F2"/>
    <w:rsid w:val="009F66BF"/>
    <w:rsid w:val="00A024F3"/>
    <w:rsid w:val="00A0268F"/>
    <w:rsid w:val="00A0640B"/>
    <w:rsid w:val="00A0650D"/>
    <w:rsid w:val="00A14275"/>
    <w:rsid w:val="00A156E5"/>
    <w:rsid w:val="00A24312"/>
    <w:rsid w:val="00A24351"/>
    <w:rsid w:val="00A2522F"/>
    <w:rsid w:val="00A2736E"/>
    <w:rsid w:val="00A3005C"/>
    <w:rsid w:val="00A307D1"/>
    <w:rsid w:val="00A36EBF"/>
    <w:rsid w:val="00A40509"/>
    <w:rsid w:val="00A411EB"/>
    <w:rsid w:val="00A4198E"/>
    <w:rsid w:val="00A43E6E"/>
    <w:rsid w:val="00A463CE"/>
    <w:rsid w:val="00A47477"/>
    <w:rsid w:val="00A52464"/>
    <w:rsid w:val="00A5409D"/>
    <w:rsid w:val="00A55F6E"/>
    <w:rsid w:val="00A638FE"/>
    <w:rsid w:val="00A64E5F"/>
    <w:rsid w:val="00A70EA0"/>
    <w:rsid w:val="00A71A9D"/>
    <w:rsid w:val="00A71C10"/>
    <w:rsid w:val="00A7290C"/>
    <w:rsid w:val="00A747F3"/>
    <w:rsid w:val="00A75A5C"/>
    <w:rsid w:val="00A77113"/>
    <w:rsid w:val="00A77903"/>
    <w:rsid w:val="00A80FA1"/>
    <w:rsid w:val="00A81B27"/>
    <w:rsid w:val="00A84D7F"/>
    <w:rsid w:val="00A86DA8"/>
    <w:rsid w:val="00A908A5"/>
    <w:rsid w:val="00A93E80"/>
    <w:rsid w:val="00A9744B"/>
    <w:rsid w:val="00AA1DEE"/>
    <w:rsid w:val="00AA2E9F"/>
    <w:rsid w:val="00AA36EA"/>
    <w:rsid w:val="00AA4D11"/>
    <w:rsid w:val="00AA6D68"/>
    <w:rsid w:val="00AB08B7"/>
    <w:rsid w:val="00AB1213"/>
    <w:rsid w:val="00AB1F40"/>
    <w:rsid w:val="00AC11B4"/>
    <w:rsid w:val="00AC2B23"/>
    <w:rsid w:val="00AC372F"/>
    <w:rsid w:val="00AC6E9C"/>
    <w:rsid w:val="00AD0A2F"/>
    <w:rsid w:val="00AD1979"/>
    <w:rsid w:val="00AD365C"/>
    <w:rsid w:val="00AD3F56"/>
    <w:rsid w:val="00AD5741"/>
    <w:rsid w:val="00AD6367"/>
    <w:rsid w:val="00AD6FE0"/>
    <w:rsid w:val="00AD7D32"/>
    <w:rsid w:val="00AE0BE7"/>
    <w:rsid w:val="00AE316B"/>
    <w:rsid w:val="00AF3915"/>
    <w:rsid w:val="00AF75EB"/>
    <w:rsid w:val="00B0351A"/>
    <w:rsid w:val="00B06C27"/>
    <w:rsid w:val="00B07A3D"/>
    <w:rsid w:val="00B1081D"/>
    <w:rsid w:val="00B11125"/>
    <w:rsid w:val="00B119A1"/>
    <w:rsid w:val="00B1322A"/>
    <w:rsid w:val="00B15042"/>
    <w:rsid w:val="00B15CDA"/>
    <w:rsid w:val="00B1615C"/>
    <w:rsid w:val="00B1625E"/>
    <w:rsid w:val="00B16974"/>
    <w:rsid w:val="00B17202"/>
    <w:rsid w:val="00B247F7"/>
    <w:rsid w:val="00B26CDA"/>
    <w:rsid w:val="00B27756"/>
    <w:rsid w:val="00B27F6F"/>
    <w:rsid w:val="00B30062"/>
    <w:rsid w:val="00B30FA3"/>
    <w:rsid w:val="00B310AA"/>
    <w:rsid w:val="00B317CD"/>
    <w:rsid w:val="00B3187F"/>
    <w:rsid w:val="00B337DA"/>
    <w:rsid w:val="00B36F98"/>
    <w:rsid w:val="00B41317"/>
    <w:rsid w:val="00B416FB"/>
    <w:rsid w:val="00B41B19"/>
    <w:rsid w:val="00B42F70"/>
    <w:rsid w:val="00B4378E"/>
    <w:rsid w:val="00B43A8C"/>
    <w:rsid w:val="00B447B7"/>
    <w:rsid w:val="00B476EF"/>
    <w:rsid w:val="00B47FC0"/>
    <w:rsid w:val="00B50980"/>
    <w:rsid w:val="00B51E2A"/>
    <w:rsid w:val="00B56A25"/>
    <w:rsid w:val="00B6136E"/>
    <w:rsid w:val="00B61469"/>
    <w:rsid w:val="00B62B74"/>
    <w:rsid w:val="00B6651A"/>
    <w:rsid w:val="00B70691"/>
    <w:rsid w:val="00B70961"/>
    <w:rsid w:val="00B72B9F"/>
    <w:rsid w:val="00B75F9D"/>
    <w:rsid w:val="00B775C2"/>
    <w:rsid w:val="00B80566"/>
    <w:rsid w:val="00B80BBC"/>
    <w:rsid w:val="00B82A5A"/>
    <w:rsid w:val="00B82A83"/>
    <w:rsid w:val="00B86B6D"/>
    <w:rsid w:val="00B87DBC"/>
    <w:rsid w:val="00B90764"/>
    <w:rsid w:val="00B90BE3"/>
    <w:rsid w:val="00B928A2"/>
    <w:rsid w:val="00B942D0"/>
    <w:rsid w:val="00B95B22"/>
    <w:rsid w:val="00B96276"/>
    <w:rsid w:val="00B963EA"/>
    <w:rsid w:val="00B979DD"/>
    <w:rsid w:val="00BA270C"/>
    <w:rsid w:val="00BA3F01"/>
    <w:rsid w:val="00BA6428"/>
    <w:rsid w:val="00BB017F"/>
    <w:rsid w:val="00BB24B2"/>
    <w:rsid w:val="00BB352C"/>
    <w:rsid w:val="00BC3EE7"/>
    <w:rsid w:val="00BC65B5"/>
    <w:rsid w:val="00BC6932"/>
    <w:rsid w:val="00BD07AE"/>
    <w:rsid w:val="00BD16A1"/>
    <w:rsid w:val="00BD3989"/>
    <w:rsid w:val="00BD5871"/>
    <w:rsid w:val="00BE013D"/>
    <w:rsid w:val="00BE01AA"/>
    <w:rsid w:val="00BE0812"/>
    <w:rsid w:val="00BE1C73"/>
    <w:rsid w:val="00BE30C8"/>
    <w:rsid w:val="00BE4CB3"/>
    <w:rsid w:val="00BE5214"/>
    <w:rsid w:val="00BE7040"/>
    <w:rsid w:val="00BE7FDC"/>
    <w:rsid w:val="00BF21F5"/>
    <w:rsid w:val="00BF404A"/>
    <w:rsid w:val="00BF4D7C"/>
    <w:rsid w:val="00BF5C6A"/>
    <w:rsid w:val="00BF660A"/>
    <w:rsid w:val="00BF7A4B"/>
    <w:rsid w:val="00C00F48"/>
    <w:rsid w:val="00C05C87"/>
    <w:rsid w:val="00C06C3D"/>
    <w:rsid w:val="00C06EE2"/>
    <w:rsid w:val="00C07FCC"/>
    <w:rsid w:val="00C127AC"/>
    <w:rsid w:val="00C16453"/>
    <w:rsid w:val="00C17829"/>
    <w:rsid w:val="00C1AA7D"/>
    <w:rsid w:val="00C210D8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52D5D"/>
    <w:rsid w:val="00C573DA"/>
    <w:rsid w:val="00C57AE1"/>
    <w:rsid w:val="00C6069C"/>
    <w:rsid w:val="00C63706"/>
    <w:rsid w:val="00C64F57"/>
    <w:rsid w:val="00C72966"/>
    <w:rsid w:val="00C75C07"/>
    <w:rsid w:val="00C7690B"/>
    <w:rsid w:val="00C770D5"/>
    <w:rsid w:val="00C80755"/>
    <w:rsid w:val="00C8136E"/>
    <w:rsid w:val="00C81E1A"/>
    <w:rsid w:val="00C8270E"/>
    <w:rsid w:val="00C8315F"/>
    <w:rsid w:val="00C8356A"/>
    <w:rsid w:val="00C86877"/>
    <w:rsid w:val="00C87915"/>
    <w:rsid w:val="00C87B80"/>
    <w:rsid w:val="00C90DD0"/>
    <w:rsid w:val="00C93F16"/>
    <w:rsid w:val="00C9422E"/>
    <w:rsid w:val="00C94910"/>
    <w:rsid w:val="00CA7D6E"/>
    <w:rsid w:val="00CB67E6"/>
    <w:rsid w:val="00CB71BB"/>
    <w:rsid w:val="00CC23EA"/>
    <w:rsid w:val="00CC2A98"/>
    <w:rsid w:val="00CC4EE4"/>
    <w:rsid w:val="00CC5490"/>
    <w:rsid w:val="00CC6E4C"/>
    <w:rsid w:val="00CD22EE"/>
    <w:rsid w:val="00CD2467"/>
    <w:rsid w:val="00CD3281"/>
    <w:rsid w:val="00CD5C8A"/>
    <w:rsid w:val="00CE080F"/>
    <w:rsid w:val="00CE6BF5"/>
    <w:rsid w:val="00CE6C12"/>
    <w:rsid w:val="00CE701A"/>
    <w:rsid w:val="00CF08AC"/>
    <w:rsid w:val="00CF1860"/>
    <w:rsid w:val="00CF6C17"/>
    <w:rsid w:val="00CF6E94"/>
    <w:rsid w:val="00D005D5"/>
    <w:rsid w:val="00D0260E"/>
    <w:rsid w:val="00D02A07"/>
    <w:rsid w:val="00D04A6D"/>
    <w:rsid w:val="00D050B8"/>
    <w:rsid w:val="00D054C2"/>
    <w:rsid w:val="00D06B70"/>
    <w:rsid w:val="00D12842"/>
    <w:rsid w:val="00D168CC"/>
    <w:rsid w:val="00D1699A"/>
    <w:rsid w:val="00D235D6"/>
    <w:rsid w:val="00D23F06"/>
    <w:rsid w:val="00D24479"/>
    <w:rsid w:val="00D266F3"/>
    <w:rsid w:val="00D30808"/>
    <w:rsid w:val="00D3084F"/>
    <w:rsid w:val="00D312FC"/>
    <w:rsid w:val="00D32EFD"/>
    <w:rsid w:val="00D35575"/>
    <w:rsid w:val="00D370B2"/>
    <w:rsid w:val="00D372BE"/>
    <w:rsid w:val="00D4279B"/>
    <w:rsid w:val="00D502A4"/>
    <w:rsid w:val="00D504CF"/>
    <w:rsid w:val="00D50C06"/>
    <w:rsid w:val="00D5637A"/>
    <w:rsid w:val="00D5737D"/>
    <w:rsid w:val="00D6012E"/>
    <w:rsid w:val="00D604B7"/>
    <w:rsid w:val="00D60F8B"/>
    <w:rsid w:val="00D621FD"/>
    <w:rsid w:val="00D63C63"/>
    <w:rsid w:val="00D63ED1"/>
    <w:rsid w:val="00D6445B"/>
    <w:rsid w:val="00D64BC5"/>
    <w:rsid w:val="00D654F3"/>
    <w:rsid w:val="00D66819"/>
    <w:rsid w:val="00D6746E"/>
    <w:rsid w:val="00D67DA8"/>
    <w:rsid w:val="00D700F8"/>
    <w:rsid w:val="00D7224C"/>
    <w:rsid w:val="00D73B5A"/>
    <w:rsid w:val="00D7514A"/>
    <w:rsid w:val="00D76B3B"/>
    <w:rsid w:val="00D80DCD"/>
    <w:rsid w:val="00D812AE"/>
    <w:rsid w:val="00D82DA4"/>
    <w:rsid w:val="00D84436"/>
    <w:rsid w:val="00D84615"/>
    <w:rsid w:val="00D84777"/>
    <w:rsid w:val="00D90DCC"/>
    <w:rsid w:val="00D93A68"/>
    <w:rsid w:val="00D9495C"/>
    <w:rsid w:val="00D949DC"/>
    <w:rsid w:val="00D9539F"/>
    <w:rsid w:val="00D96B5B"/>
    <w:rsid w:val="00DA43DF"/>
    <w:rsid w:val="00DA6DA0"/>
    <w:rsid w:val="00DB007B"/>
    <w:rsid w:val="00DB0D53"/>
    <w:rsid w:val="00DB1D45"/>
    <w:rsid w:val="00DB648B"/>
    <w:rsid w:val="00DC3FEF"/>
    <w:rsid w:val="00DC6516"/>
    <w:rsid w:val="00DD01E0"/>
    <w:rsid w:val="00DD265F"/>
    <w:rsid w:val="00DE1961"/>
    <w:rsid w:val="00DE33E6"/>
    <w:rsid w:val="00DE4B2A"/>
    <w:rsid w:val="00DE6521"/>
    <w:rsid w:val="00DE7D25"/>
    <w:rsid w:val="00DF2CB7"/>
    <w:rsid w:val="00DF3F98"/>
    <w:rsid w:val="00DF491D"/>
    <w:rsid w:val="00DF50A3"/>
    <w:rsid w:val="00DF5E94"/>
    <w:rsid w:val="00DF7A24"/>
    <w:rsid w:val="00E01A5C"/>
    <w:rsid w:val="00E02C66"/>
    <w:rsid w:val="00E034DB"/>
    <w:rsid w:val="00E04BCD"/>
    <w:rsid w:val="00E07634"/>
    <w:rsid w:val="00E10651"/>
    <w:rsid w:val="00E10ABD"/>
    <w:rsid w:val="00E11009"/>
    <w:rsid w:val="00E124F4"/>
    <w:rsid w:val="00E12B35"/>
    <w:rsid w:val="00E14D2A"/>
    <w:rsid w:val="00E15145"/>
    <w:rsid w:val="00E1788C"/>
    <w:rsid w:val="00E21B30"/>
    <w:rsid w:val="00E2508E"/>
    <w:rsid w:val="00E30B48"/>
    <w:rsid w:val="00E33D36"/>
    <w:rsid w:val="00E34234"/>
    <w:rsid w:val="00E350CA"/>
    <w:rsid w:val="00E36CD3"/>
    <w:rsid w:val="00E3AEFA"/>
    <w:rsid w:val="00E4162E"/>
    <w:rsid w:val="00E4455F"/>
    <w:rsid w:val="00E47C00"/>
    <w:rsid w:val="00E51F2E"/>
    <w:rsid w:val="00E5248D"/>
    <w:rsid w:val="00E54C87"/>
    <w:rsid w:val="00E57C6E"/>
    <w:rsid w:val="00E62A87"/>
    <w:rsid w:val="00E62B29"/>
    <w:rsid w:val="00E62C08"/>
    <w:rsid w:val="00E63A86"/>
    <w:rsid w:val="00E64084"/>
    <w:rsid w:val="00E65235"/>
    <w:rsid w:val="00E65467"/>
    <w:rsid w:val="00E665D2"/>
    <w:rsid w:val="00E7076D"/>
    <w:rsid w:val="00E72630"/>
    <w:rsid w:val="00E73A5B"/>
    <w:rsid w:val="00E81896"/>
    <w:rsid w:val="00E91666"/>
    <w:rsid w:val="00E91D74"/>
    <w:rsid w:val="00E92274"/>
    <w:rsid w:val="00E936D2"/>
    <w:rsid w:val="00E9528A"/>
    <w:rsid w:val="00E95669"/>
    <w:rsid w:val="00E968D1"/>
    <w:rsid w:val="00EA1067"/>
    <w:rsid w:val="00EA1AD8"/>
    <w:rsid w:val="00EA2146"/>
    <w:rsid w:val="00EA21DE"/>
    <w:rsid w:val="00EA476B"/>
    <w:rsid w:val="00EA4BC6"/>
    <w:rsid w:val="00EA4F44"/>
    <w:rsid w:val="00EA5951"/>
    <w:rsid w:val="00EA7D2E"/>
    <w:rsid w:val="00EB3377"/>
    <w:rsid w:val="00EB3D48"/>
    <w:rsid w:val="00EB4A8A"/>
    <w:rsid w:val="00EB5F15"/>
    <w:rsid w:val="00EB7044"/>
    <w:rsid w:val="00EB74B3"/>
    <w:rsid w:val="00EC1504"/>
    <w:rsid w:val="00EC1677"/>
    <w:rsid w:val="00EC249A"/>
    <w:rsid w:val="00EC30C9"/>
    <w:rsid w:val="00EC41D6"/>
    <w:rsid w:val="00EC4E5B"/>
    <w:rsid w:val="00EC6DEE"/>
    <w:rsid w:val="00ED0801"/>
    <w:rsid w:val="00ED19F2"/>
    <w:rsid w:val="00ED3015"/>
    <w:rsid w:val="00ED323B"/>
    <w:rsid w:val="00ED48FD"/>
    <w:rsid w:val="00ED7916"/>
    <w:rsid w:val="00EE0E4D"/>
    <w:rsid w:val="00EE270C"/>
    <w:rsid w:val="00EE27FB"/>
    <w:rsid w:val="00EE385D"/>
    <w:rsid w:val="00EE3E82"/>
    <w:rsid w:val="00EE4819"/>
    <w:rsid w:val="00EE64CC"/>
    <w:rsid w:val="00EF02A2"/>
    <w:rsid w:val="00EF2B33"/>
    <w:rsid w:val="00EF50FE"/>
    <w:rsid w:val="00EF726E"/>
    <w:rsid w:val="00F01351"/>
    <w:rsid w:val="00F01C70"/>
    <w:rsid w:val="00F07AFF"/>
    <w:rsid w:val="00F11134"/>
    <w:rsid w:val="00F14864"/>
    <w:rsid w:val="00F15B9F"/>
    <w:rsid w:val="00F17708"/>
    <w:rsid w:val="00F229CE"/>
    <w:rsid w:val="00F26EBD"/>
    <w:rsid w:val="00F30B98"/>
    <w:rsid w:val="00F3218F"/>
    <w:rsid w:val="00F32730"/>
    <w:rsid w:val="00F34A97"/>
    <w:rsid w:val="00F35C11"/>
    <w:rsid w:val="00F366A2"/>
    <w:rsid w:val="00F3772C"/>
    <w:rsid w:val="00F37FEF"/>
    <w:rsid w:val="00F40801"/>
    <w:rsid w:val="00F40F60"/>
    <w:rsid w:val="00F41C1F"/>
    <w:rsid w:val="00F4246D"/>
    <w:rsid w:val="00F430D4"/>
    <w:rsid w:val="00F43CE2"/>
    <w:rsid w:val="00F50F58"/>
    <w:rsid w:val="00F513F4"/>
    <w:rsid w:val="00F52971"/>
    <w:rsid w:val="00F53710"/>
    <w:rsid w:val="00F54FB4"/>
    <w:rsid w:val="00F56143"/>
    <w:rsid w:val="00F60B0B"/>
    <w:rsid w:val="00F61709"/>
    <w:rsid w:val="00F61F68"/>
    <w:rsid w:val="00F6458A"/>
    <w:rsid w:val="00F645D1"/>
    <w:rsid w:val="00F65566"/>
    <w:rsid w:val="00F6596A"/>
    <w:rsid w:val="00F66111"/>
    <w:rsid w:val="00F6639D"/>
    <w:rsid w:val="00F66F8B"/>
    <w:rsid w:val="00F67961"/>
    <w:rsid w:val="00F71523"/>
    <w:rsid w:val="00F732DC"/>
    <w:rsid w:val="00F74654"/>
    <w:rsid w:val="00F76407"/>
    <w:rsid w:val="00F776CA"/>
    <w:rsid w:val="00F822AA"/>
    <w:rsid w:val="00F835F6"/>
    <w:rsid w:val="00F83E45"/>
    <w:rsid w:val="00F84F57"/>
    <w:rsid w:val="00F86C50"/>
    <w:rsid w:val="00F86EDE"/>
    <w:rsid w:val="00F90DC8"/>
    <w:rsid w:val="00F90EDC"/>
    <w:rsid w:val="00F91BEF"/>
    <w:rsid w:val="00F92AFE"/>
    <w:rsid w:val="00F932EB"/>
    <w:rsid w:val="00F953C3"/>
    <w:rsid w:val="00FA4B61"/>
    <w:rsid w:val="00FB00CC"/>
    <w:rsid w:val="00FB1A6B"/>
    <w:rsid w:val="00FB508A"/>
    <w:rsid w:val="00FB6061"/>
    <w:rsid w:val="00FB60EE"/>
    <w:rsid w:val="00FB6957"/>
    <w:rsid w:val="00FC1F40"/>
    <w:rsid w:val="00FC23EC"/>
    <w:rsid w:val="00FC4451"/>
    <w:rsid w:val="00FC4C39"/>
    <w:rsid w:val="00FC4F91"/>
    <w:rsid w:val="00FC77EF"/>
    <w:rsid w:val="00FD0FF2"/>
    <w:rsid w:val="00FF391B"/>
    <w:rsid w:val="00FF55E8"/>
    <w:rsid w:val="012BF827"/>
    <w:rsid w:val="01B47A5A"/>
    <w:rsid w:val="01BF3E57"/>
    <w:rsid w:val="02465A20"/>
    <w:rsid w:val="02465F36"/>
    <w:rsid w:val="0246FE85"/>
    <w:rsid w:val="036E02FC"/>
    <w:rsid w:val="03D5462E"/>
    <w:rsid w:val="04C1C23B"/>
    <w:rsid w:val="04D6D57F"/>
    <w:rsid w:val="050B25D9"/>
    <w:rsid w:val="0545ED22"/>
    <w:rsid w:val="0582A46C"/>
    <w:rsid w:val="05A09707"/>
    <w:rsid w:val="05BF36D3"/>
    <w:rsid w:val="06D02C2E"/>
    <w:rsid w:val="07126887"/>
    <w:rsid w:val="0712FFE4"/>
    <w:rsid w:val="07993A61"/>
    <w:rsid w:val="07C52223"/>
    <w:rsid w:val="08DCC5F6"/>
    <w:rsid w:val="093C8ABC"/>
    <w:rsid w:val="0A04AD7E"/>
    <w:rsid w:val="0C12E54D"/>
    <w:rsid w:val="0C44844C"/>
    <w:rsid w:val="0CF8947B"/>
    <w:rsid w:val="0D01FC9A"/>
    <w:rsid w:val="0D19D6F9"/>
    <w:rsid w:val="0DB9E962"/>
    <w:rsid w:val="0DEFF09F"/>
    <w:rsid w:val="0E86D3E9"/>
    <w:rsid w:val="0EF6BC9A"/>
    <w:rsid w:val="0F15CB62"/>
    <w:rsid w:val="0F1FF6E5"/>
    <w:rsid w:val="0F781D45"/>
    <w:rsid w:val="0FF974DC"/>
    <w:rsid w:val="101EFF52"/>
    <w:rsid w:val="10620E4E"/>
    <w:rsid w:val="10B34BDD"/>
    <w:rsid w:val="10CB5CEF"/>
    <w:rsid w:val="1136DCC1"/>
    <w:rsid w:val="117DC365"/>
    <w:rsid w:val="1181FA30"/>
    <w:rsid w:val="11846939"/>
    <w:rsid w:val="12566989"/>
    <w:rsid w:val="136C38E0"/>
    <w:rsid w:val="13AC565B"/>
    <w:rsid w:val="13C7F306"/>
    <w:rsid w:val="1491C42F"/>
    <w:rsid w:val="14F7C7D9"/>
    <w:rsid w:val="1516896A"/>
    <w:rsid w:val="153A7B15"/>
    <w:rsid w:val="15537B81"/>
    <w:rsid w:val="1678319A"/>
    <w:rsid w:val="1711D898"/>
    <w:rsid w:val="173EEF0A"/>
    <w:rsid w:val="17B4EA45"/>
    <w:rsid w:val="17E88216"/>
    <w:rsid w:val="17F4422C"/>
    <w:rsid w:val="18800166"/>
    <w:rsid w:val="18FAA48D"/>
    <w:rsid w:val="197FE068"/>
    <w:rsid w:val="1987C142"/>
    <w:rsid w:val="19C2AB96"/>
    <w:rsid w:val="1A1FECF9"/>
    <w:rsid w:val="1A2FCC42"/>
    <w:rsid w:val="1A7945C7"/>
    <w:rsid w:val="1A9757E7"/>
    <w:rsid w:val="1AC5387E"/>
    <w:rsid w:val="1B49A144"/>
    <w:rsid w:val="1C474602"/>
    <w:rsid w:val="1C8F85D3"/>
    <w:rsid w:val="1C903B1F"/>
    <w:rsid w:val="1CC1205D"/>
    <w:rsid w:val="1CE39F80"/>
    <w:rsid w:val="1DACD0EF"/>
    <w:rsid w:val="1E3049BA"/>
    <w:rsid w:val="1E3F0D1F"/>
    <w:rsid w:val="1E717E78"/>
    <w:rsid w:val="1EC6CB6E"/>
    <w:rsid w:val="1F2F44BA"/>
    <w:rsid w:val="1F344790"/>
    <w:rsid w:val="1F4899EF"/>
    <w:rsid w:val="20A5ED26"/>
    <w:rsid w:val="20E3B556"/>
    <w:rsid w:val="215CBADA"/>
    <w:rsid w:val="22A2DE03"/>
    <w:rsid w:val="234CE0BE"/>
    <w:rsid w:val="23C635C1"/>
    <w:rsid w:val="24B160D5"/>
    <w:rsid w:val="273D6640"/>
    <w:rsid w:val="283F0CE5"/>
    <w:rsid w:val="28D4EC9F"/>
    <w:rsid w:val="298EEA58"/>
    <w:rsid w:val="2A24CF70"/>
    <w:rsid w:val="2AE749E7"/>
    <w:rsid w:val="2CCBBB1A"/>
    <w:rsid w:val="2D6463B7"/>
    <w:rsid w:val="2DDF07E2"/>
    <w:rsid w:val="2DE46498"/>
    <w:rsid w:val="2E3DB79F"/>
    <w:rsid w:val="2EF5A18F"/>
    <w:rsid w:val="2F21657F"/>
    <w:rsid w:val="2F63D0AE"/>
    <w:rsid w:val="2FFE4BF1"/>
    <w:rsid w:val="3006667C"/>
    <w:rsid w:val="305123D0"/>
    <w:rsid w:val="311A046C"/>
    <w:rsid w:val="3123C2BB"/>
    <w:rsid w:val="3133C77C"/>
    <w:rsid w:val="3210FF2A"/>
    <w:rsid w:val="32D853EF"/>
    <w:rsid w:val="341B1431"/>
    <w:rsid w:val="3506A42C"/>
    <w:rsid w:val="351EFF35"/>
    <w:rsid w:val="35A879D8"/>
    <w:rsid w:val="36E95643"/>
    <w:rsid w:val="37A68594"/>
    <w:rsid w:val="38282399"/>
    <w:rsid w:val="38523D2B"/>
    <w:rsid w:val="387010AC"/>
    <w:rsid w:val="38B4E411"/>
    <w:rsid w:val="38D2EC8E"/>
    <w:rsid w:val="38DA93E0"/>
    <w:rsid w:val="38EBF2EF"/>
    <w:rsid w:val="38F28C0B"/>
    <w:rsid w:val="390CEC56"/>
    <w:rsid w:val="3930B919"/>
    <w:rsid w:val="3A61C008"/>
    <w:rsid w:val="3AA8CCB5"/>
    <w:rsid w:val="3AF79D4E"/>
    <w:rsid w:val="3B895E46"/>
    <w:rsid w:val="3BC223BC"/>
    <w:rsid w:val="3BC4CE0F"/>
    <w:rsid w:val="3BDCA43D"/>
    <w:rsid w:val="3D524981"/>
    <w:rsid w:val="3D5D97C4"/>
    <w:rsid w:val="3DC5B8B0"/>
    <w:rsid w:val="3DE19D10"/>
    <w:rsid w:val="3DEF3EE9"/>
    <w:rsid w:val="3E13B02C"/>
    <w:rsid w:val="3ECF69CF"/>
    <w:rsid w:val="3EDA9832"/>
    <w:rsid w:val="3F2196B9"/>
    <w:rsid w:val="3F4EBEE7"/>
    <w:rsid w:val="3F4F97C9"/>
    <w:rsid w:val="40B3B81D"/>
    <w:rsid w:val="4103084D"/>
    <w:rsid w:val="410A5F30"/>
    <w:rsid w:val="41F380F8"/>
    <w:rsid w:val="425A0FAC"/>
    <w:rsid w:val="43BDA2B6"/>
    <w:rsid w:val="44633CE6"/>
    <w:rsid w:val="44BD05FF"/>
    <w:rsid w:val="4553E0FD"/>
    <w:rsid w:val="45877F48"/>
    <w:rsid w:val="45D09AC6"/>
    <w:rsid w:val="46EBDF7A"/>
    <w:rsid w:val="47CE695C"/>
    <w:rsid w:val="4811ECF8"/>
    <w:rsid w:val="483355BF"/>
    <w:rsid w:val="4882A723"/>
    <w:rsid w:val="492497F1"/>
    <w:rsid w:val="49921CA4"/>
    <w:rsid w:val="4A2CB411"/>
    <w:rsid w:val="4B144A52"/>
    <w:rsid w:val="4E21A419"/>
    <w:rsid w:val="4ED19D63"/>
    <w:rsid w:val="4F78AF5A"/>
    <w:rsid w:val="4FD59A38"/>
    <w:rsid w:val="50185280"/>
    <w:rsid w:val="508B173A"/>
    <w:rsid w:val="5109A3DC"/>
    <w:rsid w:val="512FC4EB"/>
    <w:rsid w:val="521B37FF"/>
    <w:rsid w:val="52A7F253"/>
    <w:rsid w:val="52E4E262"/>
    <w:rsid w:val="52E77019"/>
    <w:rsid w:val="52E89D29"/>
    <w:rsid w:val="53BCDAC9"/>
    <w:rsid w:val="5438D284"/>
    <w:rsid w:val="5490A154"/>
    <w:rsid w:val="54A1BECC"/>
    <w:rsid w:val="54E6FB60"/>
    <w:rsid w:val="55134680"/>
    <w:rsid w:val="55310AC3"/>
    <w:rsid w:val="5551FDE1"/>
    <w:rsid w:val="5561D6EA"/>
    <w:rsid w:val="5580A258"/>
    <w:rsid w:val="55FFCBED"/>
    <w:rsid w:val="56338E24"/>
    <w:rsid w:val="567B6CF7"/>
    <w:rsid w:val="57628F36"/>
    <w:rsid w:val="57A16E14"/>
    <w:rsid w:val="57A2DE0D"/>
    <w:rsid w:val="57D33AE6"/>
    <w:rsid w:val="57DE2047"/>
    <w:rsid w:val="580C71EA"/>
    <w:rsid w:val="58C461E7"/>
    <w:rsid w:val="598619AE"/>
    <w:rsid w:val="59906E7C"/>
    <w:rsid w:val="59A6B473"/>
    <w:rsid w:val="5A67100F"/>
    <w:rsid w:val="5AE0DBEC"/>
    <w:rsid w:val="5B974D9D"/>
    <w:rsid w:val="5C2ADDE6"/>
    <w:rsid w:val="5C8AE65C"/>
    <w:rsid w:val="5E65AEDF"/>
    <w:rsid w:val="5EFEC131"/>
    <w:rsid w:val="5F828861"/>
    <w:rsid w:val="5FA0DA45"/>
    <w:rsid w:val="61271AD0"/>
    <w:rsid w:val="61CC2746"/>
    <w:rsid w:val="630CE0E8"/>
    <w:rsid w:val="63E28CC6"/>
    <w:rsid w:val="63FDE828"/>
    <w:rsid w:val="6412C90D"/>
    <w:rsid w:val="64151FF6"/>
    <w:rsid w:val="65207D20"/>
    <w:rsid w:val="6554355E"/>
    <w:rsid w:val="6600A5DD"/>
    <w:rsid w:val="66AFD631"/>
    <w:rsid w:val="66EDFAA1"/>
    <w:rsid w:val="67B56C34"/>
    <w:rsid w:val="67CA9D57"/>
    <w:rsid w:val="6838EC47"/>
    <w:rsid w:val="685CBD45"/>
    <w:rsid w:val="688404E7"/>
    <w:rsid w:val="6889C02E"/>
    <w:rsid w:val="6A5BDEBE"/>
    <w:rsid w:val="6A801733"/>
    <w:rsid w:val="6ADDBB9B"/>
    <w:rsid w:val="6B21F185"/>
    <w:rsid w:val="6B419572"/>
    <w:rsid w:val="6BEBF22B"/>
    <w:rsid w:val="6C6158FD"/>
    <w:rsid w:val="6C845554"/>
    <w:rsid w:val="6CD09A0D"/>
    <w:rsid w:val="6CF35D0C"/>
    <w:rsid w:val="6D1CF505"/>
    <w:rsid w:val="6D31ADF8"/>
    <w:rsid w:val="6DDDA479"/>
    <w:rsid w:val="6EAFE6B7"/>
    <w:rsid w:val="6F19B3CB"/>
    <w:rsid w:val="6F4541F1"/>
    <w:rsid w:val="6F695C37"/>
    <w:rsid w:val="70884E0C"/>
    <w:rsid w:val="709299D7"/>
    <w:rsid w:val="71248404"/>
    <w:rsid w:val="7154FD09"/>
    <w:rsid w:val="71874F94"/>
    <w:rsid w:val="71D37CED"/>
    <w:rsid w:val="71D7D11F"/>
    <w:rsid w:val="72810363"/>
    <w:rsid w:val="72ADD40E"/>
    <w:rsid w:val="736CC74F"/>
    <w:rsid w:val="73E34449"/>
    <w:rsid w:val="746AEB24"/>
    <w:rsid w:val="7480ECF5"/>
    <w:rsid w:val="748BCADF"/>
    <w:rsid w:val="757FCD23"/>
    <w:rsid w:val="75B437B6"/>
    <w:rsid w:val="75D18E81"/>
    <w:rsid w:val="76456CEB"/>
    <w:rsid w:val="765FD462"/>
    <w:rsid w:val="7664268C"/>
    <w:rsid w:val="7686471D"/>
    <w:rsid w:val="7704C596"/>
    <w:rsid w:val="77A16251"/>
    <w:rsid w:val="77DE9DD9"/>
    <w:rsid w:val="78085974"/>
    <w:rsid w:val="78496ACB"/>
    <w:rsid w:val="7ACB2141"/>
    <w:rsid w:val="7C781DB7"/>
    <w:rsid w:val="7C91AA92"/>
    <w:rsid w:val="7D45BD0D"/>
    <w:rsid w:val="7DBD2535"/>
    <w:rsid w:val="7E000844"/>
    <w:rsid w:val="7E8BC514"/>
    <w:rsid w:val="7E9468B5"/>
    <w:rsid w:val="7F5A45A8"/>
    <w:rsid w:val="7F605F7F"/>
    <w:rsid w:val="7FA04AD6"/>
    <w:rsid w:val="7FA27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649E722C-D4DA-4716-9EEC-A3E85B8DB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glossaryDocument" Target="glossary/document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D0C3756DF5240B3A3F7A1879C83B6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16CD20-C97D-4E10-9932-22559BBBD6A0}"/>
      </w:docPartPr>
      <w:docPartBody>
        <w:p w:rsidR="00BF4D7C" w:rsidRDefault="00BF4D7C">
          <w:pPr>
            <w:pStyle w:val="3D0C3756DF5240B3A3F7A1879C83B6ED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EB4E289C0E7C45D4B2ACD6D3CE6A105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7F135DF-A91B-40D2-9DCA-2925F267E905}"/>
      </w:docPartPr>
      <w:docPartBody>
        <w:p w:rsidR="00BF4D7C" w:rsidRDefault="00BF4D7C">
          <w:pPr>
            <w:pStyle w:val="EB4E289C0E7C45D4B2ACD6D3CE6A1059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207F0"/>
    <w:rsid w:val="00030069"/>
    <w:rsid w:val="00036AA1"/>
    <w:rsid w:val="00054383"/>
    <w:rsid w:val="000C3002"/>
    <w:rsid w:val="000D0C84"/>
    <w:rsid w:val="00116C95"/>
    <w:rsid w:val="00146673"/>
    <w:rsid w:val="00152D22"/>
    <w:rsid w:val="00164EBC"/>
    <w:rsid w:val="00227BDF"/>
    <w:rsid w:val="00234EB3"/>
    <w:rsid w:val="00236A1D"/>
    <w:rsid w:val="00285662"/>
    <w:rsid w:val="00285A60"/>
    <w:rsid w:val="002A1C89"/>
    <w:rsid w:val="002E0B88"/>
    <w:rsid w:val="003068ED"/>
    <w:rsid w:val="0031221D"/>
    <w:rsid w:val="0034767B"/>
    <w:rsid w:val="00395A6E"/>
    <w:rsid w:val="003B734F"/>
    <w:rsid w:val="003E5E32"/>
    <w:rsid w:val="0045370E"/>
    <w:rsid w:val="00460E44"/>
    <w:rsid w:val="00483558"/>
    <w:rsid w:val="004A1C93"/>
    <w:rsid w:val="00552881"/>
    <w:rsid w:val="005572D0"/>
    <w:rsid w:val="00564E41"/>
    <w:rsid w:val="00586C04"/>
    <w:rsid w:val="00595A34"/>
    <w:rsid w:val="005F44A1"/>
    <w:rsid w:val="00620612"/>
    <w:rsid w:val="00651A80"/>
    <w:rsid w:val="0065333A"/>
    <w:rsid w:val="007003CA"/>
    <w:rsid w:val="0081459A"/>
    <w:rsid w:val="00821AF8"/>
    <w:rsid w:val="008242C2"/>
    <w:rsid w:val="00851C9A"/>
    <w:rsid w:val="00854E5D"/>
    <w:rsid w:val="00874CFE"/>
    <w:rsid w:val="00897D4C"/>
    <w:rsid w:val="008C7C17"/>
    <w:rsid w:val="008E34CC"/>
    <w:rsid w:val="00906415"/>
    <w:rsid w:val="00917162"/>
    <w:rsid w:val="0092113F"/>
    <w:rsid w:val="00925B46"/>
    <w:rsid w:val="009C081F"/>
    <w:rsid w:val="00AB681B"/>
    <w:rsid w:val="00AD6367"/>
    <w:rsid w:val="00B022C8"/>
    <w:rsid w:val="00B310AA"/>
    <w:rsid w:val="00B42806"/>
    <w:rsid w:val="00B4378E"/>
    <w:rsid w:val="00BB4B85"/>
    <w:rsid w:val="00BF4D7C"/>
    <w:rsid w:val="00C00F48"/>
    <w:rsid w:val="00C44300"/>
    <w:rsid w:val="00C81461"/>
    <w:rsid w:val="00C94910"/>
    <w:rsid w:val="00CC1D35"/>
    <w:rsid w:val="00CC6E4C"/>
    <w:rsid w:val="00CD22EE"/>
    <w:rsid w:val="00D0492E"/>
    <w:rsid w:val="00D24479"/>
    <w:rsid w:val="00D63C63"/>
    <w:rsid w:val="00DD6ADD"/>
    <w:rsid w:val="00DF016C"/>
    <w:rsid w:val="00E013EE"/>
    <w:rsid w:val="00E410D5"/>
    <w:rsid w:val="00E64084"/>
    <w:rsid w:val="00E81896"/>
    <w:rsid w:val="00E85330"/>
    <w:rsid w:val="00EA2146"/>
    <w:rsid w:val="00F14F06"/>
    <w:rsid w:val="00F16151"/>
    <w:rsid w:val="00F17708"/>
    <w:rsid w:val="00F34A97"/>
    <w:rsid w:val="00F366A2"/>
    <w:rsid w:val="00F40801"/>
    <w:rsid w:val="00F60B0B"/>
    <w:rsid w:val="00F645D1"/>
    <w:rsid w:val="00F84F57"/>
    <w:rsid w:val="00FA29A2"/>
    <w:rsid w:val="00FC1B93"/>
    <w:rsid w:val="00FC1E8E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3D0C3756DF5240B3A3F7A1879C83B6ED">
    <w:name w:val="3D0C3756DF5240B3A3F7A1879C83B6ED"/>
  </w:style>
  <w:style w:type="paragraph" w:customStyle="1" w:styleId="EB4E289C0E7C45D4B2ACD6D3CE6A1059">
    <w:name w:val="EB4E289C0E7C45D4B2ACD6D3CE6A10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d4c63f6743ec298a3a51f52d33db1975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f0f0bab46476d6b9ab9a8a5fcaf92087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customXml/itemProps3.xml><?xml version="1.0" encoding="utf-8"?>
<ds:datastoreItem xmlns:ds="http://schemas.openxmlformats.org/officeDocument/2006/customXml" ds:itemID="{53A35941-2AEA-4DA0-AA65-E066B21A9C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1</TotalTime>
  <Pages>6</Pages>
  <Words>1180</Words>
  <Characters>6260</Characters>
  <Application>Microsoft Office Word</Application>
  <DocSecurity>0</DocSecurity>
  <Lines>52</Lines>
  <Paragraphs>14</Paragraphs>
  <ScaleCrop>false</ScaleCrop>
  <Company/>
  <LinksUpToDate>false</LinksUpToDate>
  <CharactersWithSpaces>7426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605</cp:revision>
  <dcterms:created xsi:type="dcterms:W3CDTF">2024-12-02T14:50:00Z</dcterms:created>
  <dcterms:modified xsi:type="dcterms:W3CDTF">2026-05-05T07:21:00Z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