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748C7" w:rsidP="002748C7" w:rsidRDefault="001358BA" w14:paraId="6D2B940B" w14:textId="4C1561AC">
      <w:pPr>
        <w:pStyle w:val="Heading1"/>
        <w:rPr>
          <w:color w:val="918F90" w:themeColor="text2"/>
        </w:rPr>
      </w:pPr>
      <w:r>
        <w:t>Referat fra</w:t>
      </w:r>
      <w:r w:rsidR="002748C7">
        <w:t xml:space="preserve"> </w:t>
      </w:r>
      <w:r w:rsidR="00DA2FAD">
        <w:t>kommunedirektørkollegiet</w:t>
      </w:r>
      <w:r>
        <w:tab/>
      </w:r>
      <w:sdt>
        <w:sdtPr>
          <w:rPr>
            <w:color w:val="918F90" w:themeColor="text2"/>
          </w:rPr>
          <w:id w:val="1673461795"/>
          <w:placeholder>
            <w:docPart w:val="DA16E984E11B4240A035B3167B67E69F"/>
          </w:placeholder>
          <w:date w:fullDate="2025-01-14T00:00:00Z">
            <w:dateFormat w:val="dd.MM.yy"/>
            <w:lid w:val="nb-NO"/>
            <w:storeMappedDataAs w:val="dateTime"/>
            <w:calendar w:val="gregorian"/>
          </w:date>
        </w:sdtPr>
        <w:sdtContent>
          <w:r w:rsidR="00BE4D31">
            <w:rPr>
              <w:color w:val="918F90" w:themeColor="text2"/>
            </w:rPr>
            <w:t>1</w:t>
          </w:r>
          <w:r w:rsidR="00E03ED5">
            <w:rPr>
              <w:color w:val="918F90" w:themeColor="text2"/>
            </w:rPr>
            <w:t>4</w:t>
          </w:r>
          <w:r w:rsidRPr="009F173B" w:rsidR="002748C7">
            <w:rPr>
              <w:color w:val="918F90" w:themeColor="text2"/>
            </w:rPr>
            <w:t>.</w:t>
          </w:r>
          <w:r w:rsidR="00E03ED5">
            <w:rPr>
              <w:color w:val="918F90" w:themeColor="text2"/>
            </w:rPr>
            <w:t>01</w:t>
          </w:r>
          <w:r w:rsidRPr="009F173B" w:rsidR="002748C7">
            <w:rPr>
              <w:color w:val="918F90" w:themeColor="text2"/>
            </w:rPr>
            <w:t>.2</w:t>
          </w:r>
          <w:r w:rsidR="00E03ED5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:rsidTr="1EB3D27D" w14:paraId="667B526A" w14:textId="77777777">
        <w:tc>
          <w:tcPr>
            <w:tcW w:w="9344" w:type="dxa"/>
            <w:gridSpan w:val="2"/>
            <w:tcBorders>
              <w:bottom w:val="single" w:color="auto" w:sz="4" w:space="0"/>
            </w:tcBorders>
            <w:vAlign w:val="bottom"/>
          </w:tcPr>
          <w:p w:rsidRPr="007B7BA2" w:rsidR="002748C7" w:rsidP="005F3E24" w:rsidRDefault="002748C7" w14:paraId="3BDB488E" w14:textId="77777777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Pr="00C038AF" w:rsidR="002748C7" w:rsidTr="1EB3D27D" w14:paraId="6C2B4F55" w14:textId="77777777">
        <w:tc>
          <w:tcPr>
            <w:tcW w:w="9344" w:type="dxa"/>
            <w:gridSpan w:val="2"/>
            <w:tcBorders>
              <w:top w:val="single" w:color="auto" w:sz="4" w:space="0"/>
            </w:tcBorders>
          </w:tcPr>
          <w:p w:rsidRPr="005221F8" w:rsidR="002748C7" w:rsidP="005F3E24" w:rsidRDefault="00BE4D31" w14:paraId="24159CC1" w14:textId="4B46096F">
            <w:pPr>
              <w:spacing w:after="0"/>
              <w:rPr>
                <w:lang w:val="en-US"/>
              </w:rPr>
            </w:pPr>
            <w:r>
              <w:t>Mandag</w:t>
            </w:r>
            <w:r w:rsidR="00DA2FAD">
              <w:t xml:space="preserve"> </w:t>
            </w:r>
            <w:r>
              <w:t>1</w:t>
            </w:r>
            <w:r w:rsidR="00E03ED5">
              <w:t xml:space="preserve">4. januar. </w:t>
            </w:r>
            <w:r w:rsidR="009827F7">
              <w:t>Rådhusstua, Skien rådhus kl. 0830</w:t>
            </w:r>
          </w:p>
        </w:tc>
      </w:tr>
      <w:tr w:rsidR="002748C7" w:rsidTr="1EB3D27D" w14:paraId="1D0B0FF8" w14:textId="77777777">
        <w:tc>
          <w:tcPr>
            <w:tcW w:w="9344" w:type="dxa"/>
            <w:gridSpan w:val="2"/>
          </w:tcPr>
          <w:p w:rsidRPr="007B7BA2" w:rsidR="002748C7" w:rsidP="005F3E24" w:rsidRDefault="002748C7" w14:paraId="548F6B0F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Pr="00C038AF" w:rsidR="002748C7" w:rsidTr="1EB3D27D" w14:paraId="288EE51F" w14:textId="77777777">
        <w:tc>
          <w:tcPr>
            <w:tcW w:w="4672" w:type="dxa"/>
            <w:tcBorders>
              <w:top w:val="single" w:color="auto" w:sz="4" w:space="0"/>
            </w:tcBorders>
          </w:tcPr>
          <w:p w:rsidR="002748C7" w:rsidP="005F3E24" w:rsidRDefault="00DA2FAD" w14:paraId="05801815" w14:textId="0E498E7D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Konst. kommunedirektør i Bamble:</w:t>
            </w:r>
          </w:p>
          <w:p w:rsidR="00DA2FAD" w:rsidP="005F3E24" w:rsidRDefault="00DA2FAD" w14:paraId="772828EA" w14:textId="7777777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Kommunedirektør I Drangedal:</w:t>
            </w:r>
          </w:p>
          <w:p w:rsidR="00DA2FAD" w:rsidP="005F3E24" w:rsidRDefault="00DA2FAD" w14:paraId="61D0FB42" w14:textId="1678F62B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Konst. kommunedirektør i Kragerø:</w:t>
            </w:r>
          </w:p>
          <w:p w:rsidR="00DA2FAD" w:rsidP="005F3E24" w:rsidRDefault="00DA2FAD" w14:paraId="5504A30C" w14:textId="7777777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Konst. kommunedirektør i Porsgrunn:</w:t>
            </w:r>
          </w:p>
          <w:p w:rsidR="00DA2FAD" w:rsidP="005F3E24" w:rsidRDefault="00DA2FAD" w14:paraId="008AC7B8" w14:textId="7777777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Kommunedirektør i Siljan:</w:t>
            </w:r>
          </w:p>
          <w:p w:rsidRPr="007B7BA2" w:rsidR="00DA2FAD" w:rsidP="005F3E24" w:rsidRDefault="00DA2FAD" w14:paraId="4C7057B0" w14:textId="6DF269B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Kommunedirektør I Skien:</w:t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="002748C7" w:rsidP="005F3E24" w:rsidRDefault="00DA2FAD" w14:paraId="4E30A70C" w14:textId="76A300D4">
            <w:pPr>
              <w:spacing w:after="0"/>
              <w:rPr>
                <w:lang w:val="en-US"/>
              </w:rPr>
            </w:pPr>
            <w:r w:rsidRPr="10BCCC6C">
              <w:rPr>
                <w:lang w:val="en-US"/>
              </w:rPr>
              <w:t>Birgit Sannes</w:t>
            </w:r>
            <w:r w:rsidRPr="10BCCC6C" w:rsidR="009F1F92">
              <w:rPr>
                <w:lang w:val="en-US"/>
              </w:rPr>
              <w:t xml:space="preserve"> </w:t>
            </w:r>
          </w:p>
          <w:p w:rsidR="00DA2FAD" w:rsidP="005F3E24" w:rsidRDefault="00DA2FAD" w14:paraId="2AB1E899" w14:textId="7A072D4C">
            <w:pPr>
              <w:spacing w:after="0"/>
              <w:rPr>
                <w:lang w:val="en-US"/>
              </w:rPr>
            </w:pPr>
            <w:r w:rsidRPr="10BCCC6C">
              <w:rPr>
                <w:lang w:val="en-US"/>
              </w:rPr>
              <w:t>Hans Bakke</w:t>
            </w:r>
            <w:r w:rsidRPr="10BCCC6C" w:rsidR="5FFCA522">
              <w:rPr>
                <w:lang w:val="en-US"/>
              </w:rPr>
              <w:t xml:space="preserve"> (Forfall)</w:t>
            </w:r>
          </w:p>
          <w:p w:rsidR="00DA2FAD" w:rsidP="005F3E24" w:rsidRDefault="00DA2FAD" w14:paraId="43B1506D" w14:textId="77777777">
            <w:pPr>
              <w:spacing w:after="0"/>
            </w:pPr>
            <w:r w:rsidRPr="00DA2FAD">
              <w:t>Marianne Stærk Gurrick</w:t>
            </w:r>
          </w:p>
          <w:p w:rsidR="00DA2FAD" w:rsidP="005F3E24" w:rsidRDefault="00DA2FAD" w14:paraId="4449198F" w14:textId="399343AC">
            <w:pPr>
              <w:spacing w:after="0"/>
            </w:pPr>
            <w:r>
              <w:t>Per Sortedal</w:t>
            </w:r>
            <w:r w:rsidR="00522FCC">
              <w:t xml:space="preserve"> </w:t>
            </w:r>
          </w:p>
          <w:p w:rsidR="00DA2FAD" w:rsidP="005F3E24" w:rsidRDefault="00DA2FAD" w14:paraId="46CB3D7C" w14:textId="77777777">
            <w:pPr>
              <w:spacing w:after="0"/>
            </w:pPr>
            <w:r>
              <w:t>Jan Sæthre</w:t>
            </w:r>
          </w:p>
          <w:p w:rsidRPr="007B7BA2" w:rsidR="00DA2FAD" w:rsidP="005F3E24" w:rsidRDefault="00DA2FAD" w14:paraId="0CE0D66E" w14:textId="354ACC0D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Gunnersen Finnerud</w:t>
            </w:r>
          </w:p>
        </w:tc>
      </w:tr>
      <w:tr w:rsidR="002748C7" w:rsidTr="1EB3D27D" w14:paraId="3960BFF3" w14:textId="77777777">
        <w:tc>
          <w:tcPr>
            <w:tcW w:w="9344" w:type="dxa"/>
            <w:gridSpan w:val="2"/>
          </w:tcPr>
          <w:p w:rsidRPr="007B7BA2" w:rsidR="002748C7" w:rsidP="005F3E24" w:rsidRDefault="002748C7" w14:paraId="0CF8A1B8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Pr="00C038AF" w:rsidR="002748C7" w:rsidTr="1EB3D27D" w14:paraId="4DD50314" w14:textId="77777777"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5F3E24" w:rsidRDefault="00DA2FAD" w14:paraId="4FB09848" w14:textId="46B5A604">
            <w:pPr>
              <w:spacing w:after="0"/>
              <w:rPr>
                <w:lang w:val="en-US"/>
              </w:rPr>
            </w:pPr>
            <w:r>
              <w:t>Daglig leder</w:t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5F3E24" w:rsidRDefault="00DA2FAD" w14:paraId="44CED52D" w14:textId="3CB6F02D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Arve Høiberg</w:t>
            </w:r>
          </w:p>
        </w:tc>
      </w:tr>
      <w:tr w:rsidR="002748C7" w:rsidTr="1EB3D27D" w14:paraId="65233D20" w14:textId="77777777">
        <w:tc>
          <w:tcPr>
            <w:tcW w:w="9344" w:type="dxa"/>
            <w:gridSpan w:val="2"/>
          </w:tcPr>
          <w:p w:rsidRPr="007B7BA2" w:rsidR="002748C7" w:rsidP="005F3E24" w:rsidRDefault="002748C7" w14:paraId="7FE3E709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Orientering</w:t>
            </w:r>
            <w:r w:rsidRPr="007B7BA2">
              <w:rPr>
                <w:b/>
                <w:bCs/>
              </w:rPr>
              <w:t>:</w:t>
            </w:r>
          </w:p>
        </w:tc>
      </w:tr>
      <w:tr w:rsidRPr="00C038AF" w:rsidR="002748C7" w:rsidTr="1EB3D27D" w14:paraId="0005C287" w14:textId="77777777"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5F3E24" w:rsidRDefault="002748C7" w14:paraId="0467FB78" w14:textId="77777777">
            <w:pPr>
              <w:spacing w:after="0"/>
              <w:rPr>
                <w:lang w:val="en-US"/>
              </w:rPr>
            </w:pP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5F3E24" w:rsidRDefault="002748C7" w14:paraId="2426CFFC" w14:textId="0CDC579A">
            <w:pPr>
              <w:spacing w:after="0"/>
              <w:rPr>
                <w:lang w:val="en-US"/>
              </w:rPr>
            </w:pPr>
          </w:p>
        </w:tc>
      </w:tr>
    </w:tbl>
    <w:p w:rsidR="00042F06" w:rsidP="002748C7" w:rsidRDefault="00042F06" w14:paraId="046180C1" w14:textId="77777777">
      <w:pPr>
        <w:pStyle w:val="Heading1"/>
      </w:pPr>
    </w:p>
    <w:p w:rsidR="002748C7" w:rsidP="002748C7" w:rsidRDefault="00042F06" w14:paraId="5D38BBD5" w14:textId="3FA8A946">
      <w:pPr>
        <w:pStyle w:val="Heading1"/>
        <w:rPr>
          <w:color w:val="918F90" w:themeColor="text2"/>
        </w:rPr>
      </w:pPr>
      <w:r>
        <w:t>Sa</w:t>
      </w:r>
      <w:r w:rsidR="002748C7">
        <w:t xml:space="preserve">ksliste for </w:t>
      </w:r>
      <w:r w:rsidR="0073134B">
        <w:t>Kommunedirektørkollegiet</w:t>
      </w:r>
      <w:r w:rsidR="002748C7">
        <w:tab/>
      </w:r>
      <w:sdt>
        <w:sdtPr>
          <w:rPr>
            <w:color w:val="918F90" w:themeColor="text2"/>
          </w:rPr>
          <w:id w:val="-797534669"/>
          <w:placeholder>
            <w:docPart w:val="66CEFF2D50754225BF711E26CFD7EF60"/>
          </w:placeholder>
          <w:date w:fullDate="2025-01-14T00:00:00Z">
            <w:dateFormat w:val="dd.MM.yy"/>
            <w:lid w:val="nb-NO"/>
            <w:storeMappedDataAs w:val="dateTime"/>
            <w:calendar w:val="gregorian"/>
          </w:date>
        </w:sdtPr>
        <w:sdtContent>
          <w:r w:rsidR="005B6BCF">
            <w:rPr>
              <w:color w:val="918F90" w:themeColor="text2"/>
            </w:rPr>
            <w:t>1</w:t>
          </w:r>
          <w:r w:rsidR="0013081A">
            <w:rPr>
              <w:color w:val="918F90" w:themeColor="text2"/>
            </w:rPr>
            <w:t>4</w:t>
          </w:r>
          <w:r w:rsidR="002748C7">
            <w:rPr>
              <w:color w:val="918F90" w:themeColor="text2"/>
            </w:rPr>
            <w:t>.</w:t>
          </w:r>
          <w:r w:rsidR="0013081A">
            <w:rPr>
              <w:color w:val="918F90" w:themeColor="text2"/>
            </w:rPr>
            <w:t>01</w:t>
          </w:r>
          <w:r w:rsidR="002748C7">
            <w:rPr>
              <w:color w:val="918F90" w:themeColor="text2"/>
            </w:rPr>
            <w:t>.2</w:t>
          </w:r>
          <w:r w:rsidR="0013081A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9344" w:type="dxa"/>
        <w:tblLook w:val="04A0" w:firstRow="1" w:lastRow="0" w:firstColumn="1" w:lastColumn="0" w:noHBand="0" w:noVBand="1"/>
      </w:tblPr>
      <w:tblGrid>
        <w:gridCol w:w="1155"/>
        <w:gridCol w:w="8189"/>
      </w:tblGrid>
      <w:tr w:rsidR="002748C7" w:rsidTr="492DFFD1" w14:paraId="3B532AA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002748C7" w:rsidP="00C038AF" w:rsidRDefault="002748C7" w14:paraId="648ABDF5" w14:textId="77777777">
            <w:pPr>
              <w:spacing w:after="0"/>
            </w:pPr>
            <w:r>
              <w:t>Saksnr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002748C7" w:rsidP="00C038AF" w:rsidRDefault="002748C7" w14:paraId="39A64934" w14:textId="77777777">
            <w:pPr>
              <w:spacing w:after="0"/>
            </w:pPr>
            <w:r>
              <w:t>Kommunedirektørkollegiet</w:t>
            </w:r>
          </w:p>
        </w:tc>
      </w:tr>
      <w:tr w:rsidR="00042F06" w:rsidTr="492DFFD1" w14:paraId="4146729D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6289356D" w:rsidP="6289356D" w:rsidRDefault="6289356D" w14:paraId="15614067" w14:textId="73CA664D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color w:val="000000" w:themeColor="text1"/>
                <w:szCs w:val="22"/>
              </w:rPr>
              <w:t xml:space="preserve">01 </w:t>
            </w:r>
            <w:r w:rsidRPr="6289356D">
              <w:rPr>
                <w:rFonts w:ascii="DM Sans" w:hAnsi="DM Sans" w:eastAsia="DM Sans" w:cs="DM Sans"/>
                <w:color w:val="000000" w:themeColor="text1"/>
                <w:szCs w:val="22"/>
                <w:lang w:val="en-US"/>
              </w:rPr>
              <w:t xml:space="preserve">/ </w:t>
            </w:r>
            <w:r w:rsidRPr="6289356D">
              <w:rPr>
                <w:rFonts w:ascii="DM Sans" w:hAnsi="DM Sans" w:eastAsia="DM Sans" w:cs="DM Sans"/>
                <w:color w:val="000000" w:themeColor="text1"/>
                <w:szCs w:val="22"/>
              </w:rPr>
              <w:t>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6289356D" w:rsidP="6289356D" w:rsidRDefault="6289356D" w14:paraId="030FC5CC" w14:textId="353F2571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</w:rPr>
              <w:t>Referat fra møte i kommunedirektørkollegiet 16. desember 2024</w:t>
            </w:r>
          </w:p>
          <w:p w:rsidR="4E848030" w:rsidP="6289356D" w:rsidRDefault="4E848030" w14:paraId="05DEF2D8" w14:textId="06B5EDBB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color w:val="000000" w:themeColor="text1"/>
                <w:szCs w:val="22"/>
                <w:lang w:val="en-US"/>
              </w:rPr>
              <w:t>Konklusjon: Referat vedtatt</w:t>
            </w:r>
          </w:p>
        </w:tc>
      </w:tr>
      <w:tr w:rsidRPr="00174DB5" w:rsidR="009F1F92" w:rsidTr="492DFFD1" w14:paraId="51BAA60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6289356D" w:rsidP="6289356D" w:rsidRDefault="6289356D" w14:paraId="38DF4591" w14:textId="3C9AAEA1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color w:val="000000" w:themeColor="text1"/>
                <w:szCs w:val="22"/>
                <w:lang w:val="en-US"/>
              </w:rPr>
              <w:t xml:space="preserve">02 / </w:t>
            </w:r>
            <w:r w:rsidRPr="6289356D">
              <w:rPr>
                <w:rFonts w:ascii="DM Sans" w:hAnsi="DM Sans" w:eastAsia="DM Sans" w:cs="DM Sans"/>
                <w:color w:val="000000" w:themeColor="text1"/>
                <w:szCs w:val="22"/>
              </w:rPr>
              <w:t>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6289356D" w:rsidP="6289356D" w:rsidRDefault="6289356D" w14:paraId="7C3049AB" w14:textId="142D59D5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en-US"/>
              </w:rPr>
              <w:t>Felles eierskapsstrategi</w:t>
            </w:r>
          </w:p>
          <w:p w:rsidR="6289356D" w:rsidP="0011B1A8" w:rsidRDefault="6289356D" w14:paraId="6FCB4E47" w14:textId="7BD6148B">
            <w:pPr>
              <w:rPr>
                <w:rFonts w:ascii="DM Sans" w:hAnsi="DM Sans" w:eastAsia="DM Sans" w:cs="DM Sans"/>
                <w:color w:val="000000" w:themeColor="text1" w:themeTint="FF" w:themeShade="FF"/>
              </w:rPr>
            </w:pP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</w:rPr>
              <w:t xml:space="preserve">Orientering om arbeidsgruppens fremdrift og </w:t>
            </w:r>
            <w:r w:rsidRPr="0011B1A8" w:rsidR="0AC97A51">
              <w:rPr>
                <w:rFonts w:ascii="DM Sans" w:hAnsi="DM Sans" w:eastAsia="DM Sans" w:cs="DM Sans"/>
                <w:color w:val="000000" w:themeColor="text1" w:themeTint="FF" w:themeShade="FF"/>
              </w:rPr>
              <w:t>møter med selskapene Grenland brann og redning, Grep, Rig og Grenland havn ble gitt.</w:t>
            </w:r>
          </w:p>
          <w:p w:rsidR="6289356D" w:rsidP="0011B1A8" w:rsidRDefault="6289356D" w14:paraId="7B631443" w14:textId="4E42E5C0">
            <w:pPr>
              <w:rPr>
                <w:rFonts w:ascii="DM Sans" w:hAnsi="DM Sans" w:eastAsia="DM Sans" w:cs="DM Sans"/>
                <w:color w:val="000000" w:themeColor="text1"/>
              </w:rPr>
            </w:pPr>
            <w:r w:rsidRPr="0011B1A8" w:rsidR="0AC97A51">
              <w:rPr>
                <w:rFonts w:ascii="DM Sans" w:hAnsi="DM Sans" w:eastAsia="DM Sans" w:cs="DM Sans"/>
                <w:color w:val="000000" w:themeColor="text1" w:themeTint="FF" w:themeShade="FF"/>
              </w:rPr>
              <w:t>Konklusjon: Tidslinjen med sak for kommunestyrene i april følges.</w:t>
            </w:r>
          </w:p>
        </w:tc>
      </w:tr>
      <w:tr w:rsidR="002748C7" w:rsidTr="492DFFD1" w14:paraId="1852B1F4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6289356D" w:rsidP="6289356D" w:rsidRDefault="6289356D" w14:paraId="4A973773" w14:textId="66DEF37C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color w:val="000000" w:themeColor="text1"/>
                <w:szCs w:val="22"/>
                <w:lang w:val="en-US"/>
              </w:rPr>
              <w:t>03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6289356D" w:rsidP="6289356D" w:rsidRDefault="6289356D" w14:paraId="6D19E06F" w14:textId="50923F3F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en-US"/>
              </w:rPr>
              <w:t>Personvernombud</w:t>
            </w:r>
          </w:p>
          <w:p w:rsidR="6289356D" w:rsidP="0011B1A8" w:rsidRDefault="6289356D" w14:paraId="58054548" w14:textId="0EF32FE4">
            <w:pPr>
              <w:rPr>
                <w:rFonts w:ascii="DM Sans" w:hAnsi="DM Sans" w:eastAsia="DM Sans" w:cs="DM Sans"/>
                <w:color w:val="000000" w:themeColor="text1"/>
                <w:lang w:val="en-US"/>
              </w:rPr>
            </w:pPr>
            <w:r w:rsidRPr="0011B1A8" w:rsidR="7E34575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ommunedirektør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Jan Sæthre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orienterte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om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forhandlingene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om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felles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Personombud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. Ny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avtale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med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vikrsomhets</w:t>
            </w:r>
            <w:r w:rsidRPr="0011B1A8" w:rsidR="100CA8A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overdragelse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iverksettes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1.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februar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2025</w:t>
            </w:r>
            <w:r w:rsidRPr="0011B1A8" w:rsidR="2B8EFBF3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med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en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AF5C30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kostnadsf</w:t>
            </w:r>
            <w:r w:rsidRPr="0011B1A8" w:rsidR="1E7A24EA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ordeling</w:t>
            </w:r>
            <w:r w:rsidRPr="0011B1A8" w:rsidR="1E7A24EA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1E7A24EA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på</w:t>
            </w:r>
            <w:r w:rsidRPr="0011B1A8" w:rsidR="1E7A24EA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50</w:t>
            </w:r>
            <w:r w:rsidRPr="0011B1A8" w:rsidR="208AFBE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– 40 – 10</w:t>
            </w:r>
            <w:r w:rsidRPr="0011B1A8" w:rsidR="16274BF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, </w:t>
            </w:r>
            <w:r w:rsidRPr="0011B1A8" w:rsidR="208AFBE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til</w:t>
            </w:r>
            <w:r w:rsidRPr="0011B1A8" w:rsidR="208AFBE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08AFBE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henholdsvis</w:t>
            </w:r>
            <w:r w:rsidRPr="0011B1A8" w:rsidR="208AFBE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ITG, Porsgrunn og Kragerø </w:t>
            </w:r>
            <w:r w:rsidRPr="0011B1A8" w:rsidR="208AFBE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kommuner</w:t>
            </w:r>
          </w:p>
          <w:p w:rsidR="6289356D" w:rsidP="0011B1A8" w:rsidRDefault="6289356D" w14:paraId="0B308632" w14:textId="5103A2CB">
            <w:pPr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</w:pPr>
            <w:r w:rsidRPr="0011B1A8" w:rsidR="208AFBE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Personvernombudet</w:t>
            </w:r>
            <w:r w:rsidRPr="0011B1A8" w:rsidR="208AFBE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Bjørn Idar N</w:t>
            </w:r>
            <w:r w:rsidRPr="0011B1A8" w:rsidR="46E6C02C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æ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ss 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inviteres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til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KDK</w:t>
            </w:r>
          </w:p>
          <w:p w:rsidR="6289356D" w:rsidP="0011B1A8" w:rsidRDefault="6289356D" w14:paraId="2757BBB8" w14:textId="6DDA8991">
            <w:pPr>
              <w:rPr>
                <w:rFonts w:ascii="DM Sans" w:hAnsi="DM Sans" w:eastAsia="DM Sans" w:cs="DM Sans"/>
                <w:color w:val="000000" w:themeColor="text1"/>
                <w:lang w:val="en-US"/>
              </w:rPr>
            </w:pP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Konklusjon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: Saken 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løst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og 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tjenesten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00E8B72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i varetatt</w:t>
            </w:r>
          </w:p>
        </w:tc>
      </w:tr>
      <w:tr w:rsidR="1EB3D27D" w:rsidTr="492DFFD1" w14:paraId="01BD5AB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6289356D" w:rsidP="6289356D" w:rsidRDefault="6289356D" w14:paraId="6968F2EA" w14:textId="3A6838C2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color w:val="000000" w:themeColor="text1"/>
                <w:szCs w:val="22"/>
                <w:lang w:val="en-US"/>
              </w:rPr>
              <w:t>04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6289356D" w:rsidP="6289356D" w:rsidRDefault="6289356D" w14:paraId="3FAF3459" w14:textId="0C12CAFA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en-US"/>
              </w:rPr>
              <w:t>Felles formannsskapsmøte</w:t>
            </w:r>
          </w:p>
          <w:p w:rsidR="6289356D" w:rsidP="0011B1A8" w:rsidRDefault="6289356D" w14:paraId="1EFB51D3" w14:textId="0068BD50">
            <w:pPr>
              <w:rPr>
                <w:rFonts w:ascii="DM Sans" w:hAnsi="DM Sans" w:eastAsia="DM Sans" w:cs="DM Sans"/>
                <w:color w:val="000000" w:themeColor="text1"/>
                <w:lang w:val="en-US"/>
              </w:rPr>
            </w:pP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Orientering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om program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, Universitetsregionavtalenm og 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rapporten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om Energi 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i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Grenland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2030 og 2050, 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ble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gitt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. Inger Lysa er 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engasjert</w:t>
            </w:r>
            <w:r w:rsidRPr="0011B1A8" w:rsidR="2C367D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til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samlingen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for å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lede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formannskapene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gjennom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delen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som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omhandler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presentasonen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av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rapporten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, 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gruppearbeidet</w:t>
            </w:r>
            <w:r w:rsidRPr="0011B1A8" w:rsidR="2150E4BE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og paneldebatten</w:t>
            </w:r>
          </w:p>
        </w:tc>
      </w:tr>
      <w:tr w:rsidR="6289356D" w:rsidTr="492DFFD1" w14:paraId="489748FD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6289356D" w:rsidP="6289356D" w:rsidRDefault="6289356D" w14:paraId="1F34560A" w14:textId="74142620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color w:val="000000" w:themeColor="text1"/>
                <w:szCs w:val="22"/>
                <w:lang w:val="en-US"/>
              </w:rPr>
              <w:t>05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6289356D" w:rsidP="6289356D" w:rsidRDefault="6289356D" w14:paraId="68179EE0" w14:textId="4BF4D399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en-US"/>
              </w:rPr>
              <w:t>Samarbeidsavtalen for Grenlandssamarbeidet IPR</w:t>
            </w:r>
          </w:p>
          <w:p w:rsidR="6289356D" w:rsidP="0011B1A8" w:rsidRDefault="6289356D" w14:paraId="5E8B3B09" w14:textId="6C577F8A">
            <w:pPr>
              <w:spacing w:before="80" w:after="160" w:line="288" w:lineRule="auto"/>
              <w:rPr>
                <w:rFonts w:ascii="DM Sans" w:hAnsi="DM Sans" w:eastAsia="DM Sans" w:cs="DM Sans"/>
                <w:color w:val="000000" w:themeColor="text1" w:themeTint="FF" w:themeShade="FF"/>
              </w:rPr>
            </w:pP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</w:rPr>
              <w:t>Sekretariatet orienter</w:t>
            </w:r>
            <w:r w:rsidRPr="0011B1A8" w:rsidR="28206DFB">
              <w:rPr>
                <w:rFonts w:ascii="DM Sans" w:hAnsi="DM Sans" w:eastAsia="DM Sans" w:cs="DM Sans"/>
                <w:color w:val="000000" w:themeColor="text1" w:themeTint="FF" w:themeShade="FF"/>
              </w:rPr>
              <w:t>te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</w:rPr>
              <w:t xml:space="preserve"> om veileder </w:t>
            </w:r>
            <w:r w:rsidRPr="0011B1A8" w:rsidR="0651DA8C">
              <w:rPr>
                <w:rFonts w:ascii="DM Sans" w:hAnsi="DM Sans" w:eastAsia="DM Sans" w:cs="DM Sans"/>
                <w:color w:val="000000" w:themeColor="text1" w:themeTint="FF" w:themeShade="FF"/>
              </w:rPr>
              <w:t xml:space="preserve">for 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</w:rPr>
              <w:t xml:space="preserve">interkommunalt samarbeid etter reglene i kommuneloven. </w:t>
            </w:r>
            <w:r w:rsidRPr="0011B1A8" w:rsidR="43C5B664">
              <w:rPr>
                <w:rFonts w:ascii="DM Sans" w:hAnsi="DM Sans" w:eastAsia="DM Sans" w:cs="DM Sans"/>
                <w:color w:val="000000" w:themeColor="text1" w:themeTint="FF" w:themeShade="FF"/>
              </w:rPr>
              <w:t>Veilederen er utarbeidet etter siste revurdering av samarbeidsavtalen og sekretariatet foreslo en prosess med ordførerkollegiet om endringer i samarbeidsavtalen og tydeliggjøringen av fo</w:t>
            </w:r>
            <w:r w:rsidRPr="0011B1A8" w:rsidR="629DC702">
              <w:rPr>
                <w:rFonts w:ascii="DM Sans" w:hAnsi="DM Sans" w:eastAsia="DM Sans" w:cs="DM Sans"/>
                <w:color w:val="000000" w:themeColor="text1" w:themeTint="FF" w:themeShade="FF"/>
              </w:rPr>
              <w:t>rmål med samarbeidet, i løpet av 2025.</w:t>
            </w:r>
          </w:p>
          <w:p w:rsidR="6289356D" w:rsidP="0011B1A8" w:rsidRDefault="6289356D" w14:paraId="0BE9BC7E" w14:textId="166D7E18">
            <w:pPr>
              <w:rPr>
                <w:rFonts w:ascii="DM Sans" w:hAnsi="DM Sans" w:eastAsia="DM Sans" w:cs="DM Sans"/>
                <w:color w:val="000000" w:themeColor="text1"/>
              </w:rPr>
            </w:pPr>
            <w:r w:rsidRPr="0011B1A8" w:rsidR="629DC702">
              <w:rPr>
                <w:rFonts w:ascii="DM Sans" w:hAnsi="DM Sans" w:eastAsia="DM Sans" w:cs="DM Sans"/>
                <w:color w:val="000000" w:themeColor="text1" w:themeTint="FF" w:themeShade="FF"/>
              </w:rPr>
              <w:t>K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</w:rPr>
              <w:t xml:space="preserve">onklusjon: Kommunedirektørkollegiet anbefaler ordførerkollegiet å </w:t>
            </w:r>
            <w:r w:rsidRPr="0011B1A8" w:rsidR="2DDD8B7B">
              <w:rPr>
                <w:rFonts w:ascii="DM Sans" w:hAnsi="DM Sans" w:eastAsia="DM Sans" w:cs="DM Sans"/>
                <w:color w:val="000000" w:themeColor="text1" w:themeTint="FF" w:themeShade="FF"/>
              </w:rPr>
              <w:t xml:space="preserve">starte arbeidet med 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</w:rPr>
              <w:t>forslag til ny justert samarbeidsavtale for Grenlandssamarbeidet IPR</w:t>
            </w:r>
          </w:p>
        </w:tc>
      </w:tr>
      <w:tr w:rsidR="6289356D" w:rsidTr="492DFFD1" w14:paraId="1B05144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6289356D" w:rsidP="6289356D" w:rsidRDefault="6289356D" w14:paraId="2D1D9777" w14:textId="221AB1DF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color w:val="000000" w:themeColor="text1"/>
                <w:szCs w:val="22"/>
                <w:lang w:val="en-US"/>
              </w:rPr>
              <w:t>06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6289356D" w:rsidP="6289356D" w:rsidRDefault="6289356D" w14:paraId="55223331" w14:textId="6364883D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en-US"/>
              </w:rPr>
              <w:t>Prosjektskjønnsmidler 2025</w:t>
            </w:r>
          </w:p>
          <w:p w:rsidR="6289356D" w:rsidP="0011B1A8" w:rsidRDefault="6289356D" w14:paraId="5379B52B" w14:textId="4EFC58C6">
            <w:pPr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</w:pPr>
            <w:r w:rsidRPr="0011B1A8" w:rsidR="3C398981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Kommunedirektørene</w:t>
            </w:r>
            <w:r w:rsidRPr="0011B1A8" w:rsidR="3C398981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3C398981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drøftet</w:t>
            </w:r>
            <w:r w:rsidRPr="0011B1A8" w:rsidR="3C398981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invitasjon</w:t>
            </w:r>
            <w:r w:rsidRPr="0011B1A8" w:rsidR="62AF7B5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en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fra</w:t>
            </w:r>
            <w:r w:rsidRPr="0011B1A8" w:rsidR="628935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Statsforvalteren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og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praksis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ved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at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kommunene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prioriterte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sammen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hvilke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prosjekter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som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det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skal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søkes</w:t>
            </w:r>
            <w:r w:rsidRPr="0011B1A8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for. </w:t>
            </w:r>
          </w:p>
          <w:p w:rsidR="6289356D" w:rsidP="0011B1A8" w:rsidRDefault="6289356D" w14:paraId="2A12B7DC" w14:textId="4BCF4712">
            <w:pPr>
              <w:rPr>
                <w:rFonts w:ascii="DM Sans" w:hAnsi="DM Sans" w:eastAsia="DM Sans" w:cs="DM Sans"/>
                <w:color w:val="000000" w:themeColor="text1"/>
                <w:lang w:val="en-US"/>
              </w:rPr>
            </w:pP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Kragerø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kommune 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har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et 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kommunestyre</w:t>
            </w:r>
            <w:r w:rsidRPr="492DFFD1" w:rsidR="5808A4B6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vedtak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4452EE3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om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å 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søke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et 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prosjekt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648E546D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-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“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Kragerø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ut</w:t>
            </w:r>
            <w:r w:rsidRPr="492DFFD1" w:rsidR="51BC9EC4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av Robek”</w:t>
            </w:r>
            <w:r w:rsidRPr="492DFFD1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for 2025.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2FABA899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rosjektet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vil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komme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utenom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vanlig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11264F70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praksis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med 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felles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søknad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, 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prioritering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og 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rapportering</w:t>
            </w:r>
            <w:r w:rsidRPr="492DFFD1" w:rsidR="47F8E027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.</w:t>
            </w:r>
          </w:p>
          <w:p w:rsidR="6289356D" w:rsidP="0011B1A8" w:rsidRDefault="6289356D" w14:paraId="0B92237E" w14:textId="0D181E7E">
            <w:pPr>
              <w:pStyle w:val="Normal"/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</w:pP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Kommunedirektørene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besluttet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å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drøfte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behovet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for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søknader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i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de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enkelte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ledergrupper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.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Tilbakemelding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gis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til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sekretariatet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,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som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har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i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oppgave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å 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koordinere</w:t>
            </w:r>
            <w:r w:rsidRPr="0011B1A8" w:rsidR="5F8F22F5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innsending av søknadene</w:t>
            </w:r>
          </w:p>
          <w:p w:rsidR="6289356D" w:rsidP="0011B1A8" w:rsidRDefault="6289356D" w14:paraId="1A2E78C8" w14:textId="6F606F0D">
            <w:pPr>
              <w:pStyle w:val="Normal"/>
              <w:rPr>
                <w:rFonts w:ascii="DM Sans" w:hAnsi="DM Sans" w:eastAsia="DM Sans" w:cs="DM Sans"/>
                <w:color w:val="000000" w:themeColor="text1"/>
                <w:lang w:val="en-US"/>
              </w:rPr>
            </w:pP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Nytt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ekstraordinært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Kommunedirektørkollegiet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avtales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, da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søknadsfristen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er 28.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Februar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og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før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neste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oppsatt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 xml:space="preserve"> 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møte</w:t>
            </w:r>
            <w:r w:rsidRPr="0011B1A8" w:rsidR="409AA25B"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  <w:t>.</w:t>
            </w:r>
          </w:p>
        </w:tc>
      </w:tr>
      <w:tr w:rsidR="6289356D" w:rsidTr="492DFFD1" w14:paraId="2DE8B2EA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6289356D" w:rsidP="6289356D" w:rsidRDefault="6289356D" w14:paraId="0AA2CB87" w14:textId="491C374F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color w:val="000000" w:themeColor="text1"/>
                <w:szCs w:val="22"/>
                <w:lang w:val="en-US"/>
              </w:rPr>
              <w:t xml:space="preserve">07 / </w:t>
            </w:r>
            <w:r w:rsidRPr="6289356D">
              <w:rPr>
                <w:rFonts w:ascii="DM Sans" w:hAnsi="DM Sans" w:eastAsia="DM Sans" w:cs="DM Sans"/>
                <w:color w:val="000000" w:themeColor="text1"/>
                <w:szCs w:val="22"/>
              </w:rPr>
              <w:t>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6289356D" w:rsidP="6289356D" w:rsidRDefault="6289356D" w14:paraId="4FF0B953" w14:textId="2FBC5207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  <w:r w:rsidRPr="6289356D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</w:rPr>
              <w:t>Eventuelt</w:t>
            </w:r>
          </w:p>
          <w:p w:rsidR="6289356D" w:rsidP="0011B1A8" w:rsidRDefault="6289356D" w14:paraId="26AA67CA" w14:textId="5BA48FA1">
            <w:pPr>
              <w:spacing w:after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/>
              </w:rPr>
            </w:pPr>
            <w:r w:rsidRPr="0011B1A8" w:rsidR="6289356D"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  <w:t>Meldt inn fra kommunedirektør Hans Bakke:</w:t>
            </w:r>
          </w:p>
          <w:p w:rsidR="6289356D" w:rsidP="0011B1A8" w:rsidRDefault="6289356D" w14:paraId="560623C5" w14:textId="219D5518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</w:pPr>
            <w:r w:rsidRPr="0011B1A8" w:rsidR="6289356D"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  <w:t>Mulig erstatningssøksmål mot oss via GKI for manglende bruk av rammeavtaler.</w:t>
            </w:r>
          </w:p>
          <w:p w:rsidR="65DB8E5C" w:rsidP="0011B1A8" w:rsidRDefault="65DB8E5C" w14:paraId="3959FE15" w14:textId="4AF37537">
            <w:pPr>
              <w:pStyle w:val="Normal"/>
              <w:spacing w:after="0"/>
              <w:ind w:left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</w:pPr>
            <w:r w:rsidRPr="0011B1A8" w:rsidR="65DB8E5C"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  <w:t xml:space="preserve">            </w:t>
            </w:r>
          </w:p>
          <w:p w:rsidR="41904209" w:rsidP="0011B1A8" w:rsidRDefault="41904209" w14:paraId="351E0C3B" w14:textId="6CA7F2BF">
            <w:pPr>
              <w:pStyle w:val="ListParagraph"/>
              <w:spacing w:after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</w:pPr>
            <w:r w:rsidRPr="0011B1A8" w:rsidR="41904209">
              <w:rPr>
                <w:rFonts w:ascii="DM Sans" w:hAnsi="DM Sans" w:eastAsia="DM Sans" w:cs="DM Sans" w:asciiTheme="minorAscii" w:hAnsiTheme="minorAscii" w:eastAsiaTheme="minorAscii" w:cstheme="minorAscii"/>
              </w:rPr>
              <w:t>Konklusjon: Det vises til orientering gitt av GK</w:t>
            </w:r>
            <w:r w:rsidRPr="0011B1A8" w:rsidR="0BE4CBE8">
              <w:rPr>
                <w:rFonts w:ascii="DM Sans" w:hAnsi="DM Sans" w:eastAsia="DM Sans" w:cs="DM Sans" w:asciiTheme="minorAscii" w:hAnsiTheme="minorAscii" w:eastAsiaTheme="minorAscii" w:cstheme="minorAscii"/>
              </w:rPr>
              <w:t>I</w:t>
            </w:r>
            <w:r w:rsidRPr="0011B1A8" w:rsidR="41904209">
              <w:rPr>
                <w:rFonts w:ascii="DM Sans" w:hAnsi="DM Sans" w:eastAsia="DM Sans" w:cs="DM Sans" w:asciiTheme="minorAscii" w:hAnsiTheme="minorAscii" w:eastAsiaTheme="minorAscii" w:cstheme="minorAscii"/>
              </w:rPr>
              <w:t xml:space="preserve"> om spørsmålet. Det anbefales å invitere leder av GKI for å informere om </w:t>
            </w:r>
            <w:r w:rsidRPr="0011B1A8" w:rsidR="0C69E6C0">
              <w:rPr>
                <w:rFonts w:ascii="DM Sans" w:hAnsi="DM Sans" w:eastAsia="DM Sans" w:cs="DM Sans" w:asciiTheme="minorAscii" w:hAnsiTheme="minorAscii" w:eastAsiaTheme="minorAscii" w:cstheme="minorAscii"/>
              </w:rPr>
              <w:t>søksmålet.</w:t>
            </w:r>
            <w:r>
              <w:br/>
            </w:r>
          </w:p>
          <w:p w:rsidR="6289356D" w:rsidP="0011B1A8" w:rsidRDefault="6289356D" w14:paraId="04B037D6" w14:textId="640A6143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/>
              </w:rPr>
            </w:pPr>
            <w:r w:rsidRPr="0011B1A8" w:rsidR="6289356D"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  <w:t>Mulig samarbeid om lønnsfunksjon.</w:t>
            </w:r>
          </w:p>
          <w:p w:rsidR="0011B1A8" w:rsidP="0011B1A8" w:rsidRDefault="0011B1A8" w14:paraId="5E624625" w14:textId="7F8A65F8">
            <w:pPr>
              <w:pStyle w:val="ListParagraph"/>
              <w:spacing w:after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</w:pPr>
          </w:p>
          <w:p w:rsidR="0ECB1B9D" w:rsidP="0011B1A8" w:rsidRDefault="0ECB1B9D" w14:paraId="6ED8E690" w14:textId="5656A466">
            <w:pPr>
              <w:pStyle w:val="ListParagraph"/>
              <w:spacing w:after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</w:pPr>
            <w:r w:rsidRPr="0011B1A8" w:rsidR="0ECB1B9D"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  <w:t>Konklusjon: Kommunedirektørkollegiet er av den oppfatning at et slikt samarbeid kan være gjenstand for et skjønnsmiddelprosjekt</w:t>
            </w:r>
          </w:p>
          <w:p w:rsidR="0011B1A8" w:rsidP="0011B1A8" w:rsidRDefault="0011B1A8" w14:paraId="6B8D8340" w14:textId="244A9BD5">
            <w:pPr>
              <w:pStyle w:val="ListParagraph"/>
              <w:spacing w:after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</w:pPr>
          </w:p>
          <w:p w:rsidR="0ECB1B9D" w:rsidP="0011B1A8" w:rsidRDefault="0ECB1B9D" w14:paraId="6D3EA344" w14:textId="18B53917">
            <w:pPr>
              <w:pStyle w:val="Normal"/>
              <w:spacing w:after="0"/>
              <w:ind w:left="0"/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</w:pPr>
            <w:r w:rsidRPr="68A53331" w:rsidR="0ECB1B9D"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  <w:t xml:space="preserve">Til neste møte ble det besluttet at kommunene presenterer seg, samt en presentasjon av Grenlandssamarbeidet og </w:t>
            </w:r>
            <w:r w:rsidRPr="68A53331" w:rsidR="0ECB1B9D"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  <w:t>oppgavefellesskapet</w:t>
            </w:r>
            <w:r w:rsidRPr="68A53331" w:rsidR="0ECB1B9D">
              <w:rPr>
                <w:rFonts w:ascii="DM Sans" w:hAnsi="DM Sans" w:eastAsia="DM Sans" w:cs="DM Sans" w:asciiTheme="minorAscii" w:hAnsiTheme="minorAscii" w:eastAsiaTheme="minorAscii" w:cstheme="minorAscii"/>
                <w:color w:val="000000" w:themeColor="text1" w:themeTint="FF" w:themeShade="FF"/>
              </w:rPr>
              <w:t>.</w:t>
            </w:r>
          </w:p>
          <w:p w:rsidR="6289356D" w:rsidP="6289356D" w:rsidRDefault="6289356D" w14:paraId="7172B657" w14:textId="65C56B65">
            <w:pPr>
              <w:rPr>
                <w:rFonts w:ascii="DM Sans" w:hAnsi="DM Sans" w:eastAsia="DM Sans" w:cs="DM Sans"/>
                <w:color w:val="000000" w:themeColor="text1"/>
                <w:szCs w:val="22"/>
              </w:rPr>
            </w:pPr>
          </w:p>
        </w:tc>
      </w:tr>
      <w:tr w:rsidR="0011B1A8" w:rsidTr="492DFFD1" w14:paraId="53774FF5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55" w:type="dxa"/>
            <w:tcMar/>
          </w:tcPr>
          <w:p w:rsidR="0011B1A8" w:rsidP="0011B1A8" w:rsidRDefault="0011B1A8" w14:paraId="555F02DA" w14:textId="27CDCE44">
            <w:pPr>
              <w:pStyle w:val="Normal"/>
              <w:rPr>
                <w:rFonts w:ascii="DM Sans" w:hAnsi="DM Sans" w:eastAsia="DM Sans" w:cs="DM Sans"/>
                <w:color w:val="000000" w:themeColor="text1" w:themeTint="FF" w:themeShade="FF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89" w:type="dxa"/>
            <w:tcMar/>
          </w:tcPr>
          <w:p w:rsidR="0011B1A8" w:rsidP="0011B1A8" w:rsidRDefault="0011B1A8" w14:paraId="2AB78A24" w14:textId="3AA8BE19">
            <w:pPr>
              <w:pStyle w:val="Normal"/>
              <w:rPr>
                <w:rFonts w:ascii="DM Sans" w:hAnsi="DM Sans" w:eastAsia="DM Sans" w:cs="DM Sans"/>
                <w:b w:val="1"/>
                <w:bCs w:val="1"/>
                <w:color w:val="000000" w:themeColor="text1" w:themeTint="FF" w:themeShade="FF"/>
              </w:rPr>
            </w:pPr>
          </w:p>
        </w:tc>
      </w:tr>
    </w:tbl>
    <w:p w:rsidR="008467C2" w:rsidP="002748C7" w:rsidRDefault="008467C2" w14:paraId="14814F6A" w14:textId="77777777">
      <w:pPr>
        <w:spacing w:after="840"/>
        <w:rPr>
          <w:lang w:val="en-US"/>
        </w:rPr>
      </w:pPr>
    </w:p>
    <w:p w:rsidRPr="005221F8" w:rsidR="00042F06" w:rsidP="002748C7" w:rsidRDefault="00042F06" w14:paraId="220FDBED" w14:textId="77777777">
      <w:pPr>
        <w:spacing w:after="840"/>
        <w:rPr>
          <w:lang w:val="en-US"/>
        </w:rPr>
      </w:pPr>
    </w:p>
    <w:sectPr w:rsidRPr="005221F8" w:rsidR="00042F06" w:rsidSect="005F2623">
      <w:headerReference w:type="default" r:id="rId10"/>
      <w:footerReference w:type="default" r:id="rId11"/>
      <w:headerReference w:type="first" r:id="rId12"/>
      <w:pgSz w:w="11906" w:h="16838" w:orient="portrait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01190" w:rsidP="0030254C" w:rsidRDefault="00301190" w14:paraId="2E5ED978" w14:textId="77777777">
      <w:pPr>
        <w:spacing w:after="0"/>
      </w:pPr>
      <w:r>
        <w:separator/>
      </w:r>
    </w:p>
  </w:endnote>
  <w:endnote w:type="continuationSeparator" w:id="0">
    <w:p w:rsidR="00301190" w:rsidP="0030254C" w:rsidRDefault="00301190" w14:paraId="59E20C71" w14:textId="77777777">
      <w:pPr>
        <w:spacing w:after="0"/>
      </w:pPr>
      <w:r>
        <w:continuationSeparator/>
      </w:r>
    </w:p>
  </w:endnote>
  <w:endnote w:type="continuationNotice" w:id="1">
    <w:p w:rsidR="000E04FB" w:rsidRDefault="000E04FB" w14:paraId="77F046A3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du wp14">
  <w:p w:rsidRPr="00425AFC" w:rsidR="005E7974" w:rsidP="00425AFC" w:rsidRDefault="005E7974" w14:paraId="14D824C8" w14:textId="77777777">
    <w:pPr>
      <w:pStyle w:val="Footer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2F88584" wp14:editId="0326E948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 xmlns:w16sdtfl="http://schemas.microsoft.com/office/word/2024/wordml/sdtformatlock">
          <w:pict w14:anchorId="2D0547CE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3A144F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06D017D9" wp14:editId="782F8525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Rådhusplassen 2, 3724 Skien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01190" w:rsidP="0030254C" w:rsidRDefault="00301190" w14:paraId="64C45D48" w14:textId="77777777">
      <w:pPr>
        <w:spacing w:after="0"/>
      </w:pPr>
      <w:r>
        <w:separator/>
      </w:r>
    </w:p>
  </w:footnote>
  <w:footnote w:type="continuationSeparator" w:id="0">
    <w:p w:rsidR="00301190" w:rsidP="0030254C" w:rsidRDefault="00301190" w14:paraId="6FF956FC" w14:textId="77777777">
      <w:pPr>
        <w:spacing w:after="0"/>
      </w:pPr>
      <w:r>
        <w:continuationSeparator/>
      </w:r>
    </w:p>
  </w:footnote>
  <w:footnote w:type="continuationNotice" w:id="1">
    <w:p w:rsidR="000E04FB" w:rsidRDefault="000E04FB" w14:paraId="5DD10F3F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du wp14">
  <w:p w:rsidR="00445B06" w:rsidRDefault="001B2A8D" w14:paraId="5CCD3C5D" w14:textId="77777777">
    <w:pPr>
      <w:pStyle w:val="Header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6C32E73" wp14:editId="58D9B4C3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du wp14">
  <w:p w:rsidR="005221F8" w:rsidRDefault="001B2A8D" w14:paraId="1D45944D" w14:textId="77777777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5213DECE" wp14:editId="5F57780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39A378CF" wp14:editId="4F5E6AC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4322183" wp14:editId="423C8FA8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5221F8" w:rsidR="005221F8" w:rsidP="005221F8" w:rsidRDefault="005221F8" w14:paraId="285FFD9E" w14:textId="77777777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 xmlns:w16sdtfl="http://schemas.microsoft.com/office/word/2024/wordml/sdtformatlock">
          <w:pict w14:anchorId="399C0674">
            <v:shapetype id="_x0000_t202" coordsize="21600,21600" o:spt="202" path="m,l,21600r21600,l21600,xe" w14:anchorId="74322183">
              <v:stroke joinstyle="miter"/>
              <v:path gradientshapeok="t" o:connecttype="rect"/>
            </v:shapetype>
            <v:shape id="Text Box 1" style="position:absolute;margin-left:429.6pt;margin-top:22.75pt;width:56.2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4">
    <w:nsid w:val="5c527f2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16C81F7B"/>
    <w:multiLevelType w:val="hybridMultilevel"/>
    <w:tmpl w:val="D804B9A0"/>
    <w:lvl w:ilvl="0" w:tplc="0414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1C860516"/>
    <w:multiLevelType w:val="hybridMultilevel"/>
    <w:tmpl w:val="7B20E0D4"/>
    <w:lvl w:ilvl="0" w:tplc="0414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" w15:restartNumberingAfterBreak="0">
    <w:nsid w:val="41A75C5D"/>
    <w:multiLevelType w:val="hybridMultilevel"/>
    <w:tmpl w:val="34AAE55A"/>
    <w:lvl w:ilvl="0" w:tplc="0414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524327A3"/>
    <w:multiLevelType w:val="hybridMultilevel"/>
    <w:tmpl w:val="9510F356"/>
    <w:lvl w:ilvl="0" w:tplc="0414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5">
    <w:abstractNumId w:val="4"/>
  </w:num>
  <w:num w:numId="1" w16cid:durableId="1998344355">
    <w:abstractNumId w:val="1"/>
  </w:num>
  <w:num w:numId="2" w16cid:durableId="1785151261">
    <w:abstractNumId w:val="0"/>
  </w:num>
  <w:num w:numId="3" w16cid:durableId="1736588173">
    <w:abstractNumId w:val="2"/>
  </w:num>
  <w:num w:numId="4" w16cid:durableId="452339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attachedTemplate r:id="rId1"/>
  <w:trackRevisions w:val="false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12"/>
    <w:rsid w:val="00012540"/>
    <w:rsid w:val="000145F1"/>
    <w:rsid w:val="00042F06"/>
    <w:rsid w:val="000455FE"/>
    <w:rsid w:val="000954D9"/>
    <w:rsid w:val="000C033C"/>
    <w:rsid w:val="000D2FC6"/>
    <w:rsid w:val="000D5C26"/>
    <w:rsid w:val="000E04FB"/>
    <w:rsid w:val="00102A79"/>
    <w:rsid w:val="001116A4"/>
    <w:rsid w:val="0011B1A8"/>
    <w:rsid w:val="0013081A"/>
    <w:rsid w:val="00134436"/>
    <w:rsid w:val="001358BA"/>
    <w:rsid w:val="00160AEF"/>
    <w:rsid w:val="00174DB5"/>
    <w:rsid w:val="001B2A8D"/>
    <w:rsid w:val="001F5238"/>
    <w:rsid w:val="00223BD9"/>
    <w:rsid w:val="002463FB"/>
    <w:rsid w:val="00246F5D"/>
    <w:rsid w:val="0026449B"/>
    <w:rsid w:val="002748C7"/>
    <w:rsid w:val="002975C1"/>
    <w:rsid w:val="002D434E"/>
    <w:rsid w:val="00301190"/>
    <w:rsid w:val="0030254C"/>
    <w:rsid w:val="00311359"/>
    <w:rsid w:val="00323855"/>
    <w:rsid w:val="0035358A"/>
    <w:rsid w:val="00362333"/>
    <w:rsid w:val="003858BB"/>
    <w:rsid w:val="00395A6E"/>
    <w:rsid w:val="003D37B7"/>
    <w:rsid w:val="003D6C7A"/>
    <w:rsid w:val="003E624C"/>
    <w:rsid w:val="003E6C51"/>
    <w:rsid w:val="00423299"/>
    <w:rsid w:val="00423703"/>
    <w:rsid w:val="00425AFC"/>
    <w:rsid w:val="004425C8"/>
    <w:rsid w:val="00445B06"/>
    <w:rsid w:val="004503AB"/>
    <w:rsid w:val="00451B81"/>
    <w:rsid w:val="00472E1C"/>
    <w:rsid w:val="00481889"/>
    <w:rsid w:val="004A1340"/>
    <w:rsid w:val="00516D08"/>
    <w:rsid w:val="005221F8"/>
    <w:rsid w:val="00522FCC"/>
    <w:rsid w:val="005535F1"/>
    <w:rsid w:val="005A2DD3"/>
    <w:rsid w:val="005B6BCF"/>
    <w:rsid w:val="005D4125"/>
    <w:rsid w:val="005E7974"/>
    <w:rsid w:val="005F2623"/>
    <w:rsid w:val="005F3E24"/>
    <w:rsid w:val="006176D8"/>
    <w:rsid w:val="006241DC"/>
    <w:rsid w:val="00636903"/>
    <w:rsid w:val="0065738D"/>
    <w:rsid w:val="006615A2"/>
    <w:rsid w:val="00665463"/>
    <w:rsid w:val="006B538D"/>
    <w:rsid w:val="006FE57D"/>
    <w:rsid w:val="007253F8"/>
    <w:rsid w:val="0073134B"/>
    <w:rsid w:val="0076679B"/>
    <w:rsid w:val="007B7BA2"/>
    <w:rsid w:val="007E685C"/>
    <w:rsid w:val="0084044F"/>
    <w:rsid w:val="008467C2"/>
    <w:rsid w:val="00871C2C"/>
    <w:rsid w:val="0089385F"/>
    <w:rsid w:val="008C0DE3"/>
    <w:rsid w:val="008C5477"/>
    <w:rsid w:val="00901C96"/>
    <w:rsid w:val="00914481"/>
    <w:rsid w:val="00943CDC"/>
    <w:rsid w:val="00965C34"/>
    <w:rsid w:val="009827F7"/>
    <w:rsid w:val="00986250"/>
    <w:rsid w:val="009A02CF"/>
    <w:rsid w:val="009B5A7E"/>
    <w:rsid w:val="009F173B"/>
    <w:rsid w:val="009F1F92"/>
    <w:rsid w:val="00A14512"/>
    <w:rsid w:val="00A20791"/>
    <w:rsid w:val="00A36EBF"/>
    <w:rsid w:val="00A47477"/>
    <w:rsid w:val="00AD0A2F"/>
    <w:rsid w:val="00B27802"/>
    <w:rsid w:val="00B82E9F"/>
    <w:rsid w:val="00BC3EE7"/>
    <w:rsid w:val="00BD3989"/>
    <w:rsid w:val="00BE40C7"/>
    <w:rsid w:val="00BE4CB3"/>
    <w:rsid w:val="00BE4D31"/>
    <w:rsid w:val="00C038AF"/>
    <w:rsid w:val="00C416EA"/>
    <w:rsid w:val="00C86877"/>
    <w:rsid w:val="00C9422E"/>
    <w:rsid w:val="00C96762"/>
    <w:rsid w:val="00CA73B6"/>
    <w:rsid w:val="00CB4EF7"/>
    <w:rsid w:val="00CB5D4F"/>
    <w:rsid w:val="00CB71BB"/>
    <w:rsid w:val="00CC5490"/>
    <w:rsid w:val="00CE3FC8"/>
    <w:rsid w:val="00CF6C17"/>
    <w:rsid w:val="00D26D34"/>
    <w:rsid w:val="00D372BE"/>
    <w:rsid w:val="00D5737D"/>
    <w:rsid w:val="00D7109F"/>
    <w:rsid w:val="00D812AE"/>
    <w:rsid w:val="00DA2FAD"/>
    <w:rsid w:val="00DC6F11"/>
    <w:rsid w:val="00E03ED5"/>
    <w:rsid w:val="00E309C3"/>
    <w:rsid w:val="00E57E89"/>
    <w:rsid w:val="00E60EEB"/>
    <w:rsid w:val="00E8B72B"/>
    <w:rsid w:val="00EF785A"/>
    <w:rsid w:val="00F01351"/>
    <w:rsid w:val="00F01C70"/>
    <w:rsid w:val="00F3218F"/>
    <w:rsid w:val="00F50F58"/>
    <w:rsid w:val="00F61709"/>
    <w:rsid w:val="00F66F8B"/>
    <w:rsid w:val="00F76407"/>
    <w:rsid w:val="00FC333B"/>
    <w:rsid w:val="00FF391B"/>
    <w:rsid w:val="022C0B6E"/>
    <w:rsid w:val="02E536E6"/>
    <w:rsid w:val="0409BAA2"/>
    <w:rsid w:val="0651DA8C"/>
    <w:rsid w:val="06C1B159"/>
    <w:rsid w:val="0A83BFF2"/>
    <w:rsid w:val="0AC97A51"/>
    <w:rsid w:val="0B232561"/>
    <w:rsid w:val="0BE177E1"/>
    <w:rsid w:val="0BE4CBE8"/>
    <w:rsid w:val="0C492026"/>
    <w:rsid w:val="0C69E6C0"/>
    <w:rsid w:val="0CB3F128"/>
    <w:rsid w:val="0D8D5576"/>
    <w:rsid w:val="0DFDF596"/>
    <w:rsid w:val="0E4CCCFC"/>
    <w:rsid w:val="0ECB1B9D"/>
    <w:rsid w:val="0EE64F73"/>
    <w:rsid w:val="0F5DBAE0"/>
    <w:rsid w:val="0F865763"/>
    <w:rsid w:val="100CA8A5"/>
    <w:rsid w:val="10BCCC6C"/>
    <w:rsid w:val="10BCEBAE"/>
    <w:rsid w:val="111553DC"/>
    <w:rsid w:val="11179160"/>
    <w:rsid w:val="11264F70"/>
    <w:rsid w:val="11A3158D"/>
    <w:rsid w:val="12BF21A3"/>
    <w:rsid w:val="13988EA9"/>
    <w:rsid w:val="14F1B267"/>
    <w:rsid w:val="154EACE6"/>
    <w:rsid w:val="16274BFD"/>
    <w:rsid w:val="1740714D"/>
    <w:rsid w:val="17B4FE30"/>
    <w:rsid w:val="18F25065"/>
    <w:rsid w:val="18F3BFCA"/>
    <w:rsid w:val="1A2EE91A"/>
    <w:rsid w:val="1AA7537F"/>
    <w:rsid w:val="1BAF5960"/>
    <w:rsid w:val="1C4E925D"/>
    <w:rsid w:val="1C59F96C"/>
    <w:rsid w:val="1C855A6D"/>
    <w:rsid w:val="1D41082D"/>
    <w:rsid w:val="1DC46D03"/>
    <w:rsid w:val="1DE39DC2"/>
    <w:rsid w:val="1E7A24EA"/>
    <w:rsid w:val="1EB3D27D"/>
    <w:rsid w:val="208AFBE7"/>
    <w:rsid w:val="2150E4BE"/>
    <w:rsid w:val="21BBBB12"/>
    <w:rsid w:val="25B66553"/>
    <w:rsid w:val="278AA53C"/>
    <w:rsid w:val="27B91832"/>
    <w:rsid w:val="27C497BF"/>
    <w:rsid w:val="28206DFB"/>
    <w:rsid w:val="28B7BD57"/>
    <w:rsid w:val="2A1C926F"/>
    <w:rsid w:val="2AF5C300"/>
    <w:rsid w:val="2B0636EC"/>
    <w:rsid w:val="2B8EFBF3"/>
    <w:rsid w:val="2BA0B215"/>
    <w:rsid w:val="2C367D6D"/>
    <w:rsid w:val="2D98AD18"/>
    <w:rsid w:val="2DDD8B7B"/>
    <w:rsid w:val="2ECD52DC"/>
    <w:rsid w:val="2FABA899"/>
    <w:rsid w:val="32288924"/>
    <w:rsid w:val="32AC6E0B"/>
    <w:rsid w:val="34973556"/>
    <w:rsid w:val="365B723F"/>
    <w:rsid w:val="3679280B"/>
    <w:rsid w:val="37DC4EB8"/>
    <w:rsid w:val="3898198F"/>
    <w:rsid w:val="3A2936A3"/>
    <w:rsid w:val="3B4EA4E6"/>
    <w:rsid w:val="3C398981"/>
    <w:rsid w:val="406DD7B7"/>
    <w:rsid w:val="409AA25B"/>
    <w:rsid w:val="40B60A4D"/>
    <w:rsid w:val="4146ECEB"/>
    <w:rsid w:val="41904209"/>
    <w:rsid w:val="41AA74BF"/>
    <w:rsid w:val="43C5B664"/>
    <w:rsid w:val="4452EE35"/>
    <w:rsid w:val="46A513FA"/>
    <w:rsid w:val="46E6C02C"/>
    <w:rsid w:val="47E29AE5"/>
    <w:rsid w:val="47EA3436"/>
    <w:rsid w:val="47F8E027"/>
    <w:rsid w:val="4887F59E"/>
    <w:rsid w:val="489D4B55"/>
    <w:rsid w:val="492DFFD1"/>
    <w:rsid w:val="49CACCB0"/>
    <w:rsid w:val="4B1B2B2D"/>
    <w:rsid w:val="4B7C0DA0"/>
    <w:rsid w:val="4DE3C43A"/>
    <w:rsid w:val="4E817F75"/>
    <w:rsid w:val="4E848030"/>
    <w:rsid w:val="4F3F814B"/>
    <w:rsid w:val="503F8988"/>
    <w:rsid w:val="5148DED6"/>
    <w:rsid w:val="51BC9EC4"/>
    <w:rsid w:val="531CAD43"/>
    <w:rsid w:val="532C8FE3"/>
    <w:rsid w:val="55D58800"/>
    <w:rsid w:val="56027B1F"/>
    <w:rsid w:val="5684389D"/>
    <w:rsid w:val="57E7FB4E"/>
    <w:rsid w:val="5808A4B6"/>
    <w:rsid w:val="58BD28EE"/>
    <w:rsid w:val="59CF8A2A"/>
    <w:rsid w:val="5B248382"/>
    <w:rsid w:val="5B8B6BA7"/>
    <w:rsid w:val="5BB47AC7"/>
    <w:rsid w:val="5D342400"/>
    <w:rsid w:val="5DAFCA9A"/>
    <w:rsid w:val="5EA3EA73"/>
    <w:rsid w:val="5F6297BE"/>
    <w:rsid w:val="5F8F22F5"/>
    <w:rsid w:val="5FFCA522"/>
    <w:rsid w:val="608867C1"/>
    <w:rsid w:val="608ED751"/>
    <w:rsid w:val="60CDCEDE"/>
    <w:rsid w:val="624460BD"/>
    <w:rsid w:val="6289356D"/>
    <w:rsid w:val="629DC702"/>
    <w:rsid w:val="62AF7B5D"/>
    <w:rsid w:val="63CE6DCA"/>
    <w:rsid w:val="648E546D"/>
    <w:rsid w:val="6538F13F"/>
    <w:rsid w:val="655D5466"/>
    <w:rsid w:val="65DB8E5C"/>
    <w:rsid w:val="668E6FFB"/>
    <w:rsid w:val="670B463D"/>
    <w:rsid w:val="676171DE"/>
    <w:rsid w:val="67FE1F55"/>
    <w:rsid w:val="68A53331"/>
    <w:rsid w:val="6A3E7F73"/>
    <w:rsid w:val="6C1A628A"/>
    <w:rsid w:val="6CEA57A2"/>
    <w:rsid w:val="6CF1F620"/>
    <w:rsid w:val="6CF66E61"/>
    <w:rsid w:val="6D7FEE22"/>
    <w:rsid w:val="6EBF9913"/>
    <w:rsid w:val="6EFE3754"/>
    <w:rsid w:val="6FB84A57"/>
    <w:rsid w:val="723B19BB"/>
    <w:rsid w:val="7262EE2A"/>
    <w:rsid w:val="754506F8"/>
    <w:rsid w:val="76D5B569"/>
    <w:rsid w:val="77630AE8"/>
    <w:rsid w:val="782ADC70"/>
    <w:rsid w:val="792330F8"/>
    <w:rsid w:val="797B5038"/>
    <w:rsid w:val="7B89FA26"/>
    <w:rsid w:val="7C9F25CE"/>
    <w:rsid w:val="7E34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21736"/>
  <w15:chartTrackingRefBased/>
  <w15:docId w15:val="{0EBE693C-4C08-4E2B-A034-8677EDE799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254C"/>
    <w:pPr>
      <w:spacing w:after="240" w:line="240" w:lineRule="auto"/>
    </w:pPr>
    <w:rPr>
      <w:sz w:val="22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E4CB3"/>
    <w:rPr>
      <w:b/>
      <w:bCs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30254C"/>
    <w:rPr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F8"/>
    <w:pPr>
      <w:spacing w:after="80"/>
      <w:contextualSpacing/>
    </w:pPr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221F8"/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02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54C"/>
    <w:rPr>
      <w:i/>
      <w:iCs/>
      <w:color w:val="512A7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54C"/>
    <w:pPr>
      <w:pBdr>
        <w:top w:val="single" w:color="512A76" w:themeColor="accent1" w:themeShade="BF" w:sz="4" w:space="10"/>
        <w:bottom w:val="single" w:color="512A76" w:themeColor="accent1" w:themeShade="BF" w:sz="4" w:space="10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0254C"/>
    <w:rPr>
      <w:i/>
      <w:iCs/>
      <w:color w:val="512A7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0254C"/>
  </w:style>
  <w:style w:type="paragraph" w:styleId="Footer">
    <w:name w:val="footer"/>
    <w:basedOn w:val="Normal"/>
    <w:link w:val="FooterChar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0254C"/>
  </w:style>
  <w:style w:type="character" w:styleId="PlaceholderText">
    <w:name w:val="Placeholder Text"/>
    <w:basedOn w:val="DefaultParagraphFont"/>
    <w:uiPriority w:val="99"/>
    <w:semiHidden/>
    <w:rsid w:val="009F173B"/>
    <w:rPr>
      <w:color w:val="666666"/>
    </w:rPr>
  </w:style>
  <w:style w:type="table" w:styleId="TableGrid">
    <w:name w:val="Table Grid"/>
    <w:basedOn w:val="TableNormal"/>
    <w:uiPriority w:val="39"/>
    <w:rsid w:val="007B7B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Custom" w:customStyle="1">
    <w:name w:val="Custom"/>
    <w:basedOn w:val="TableNorma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styleId="Custom2" w:customStyle="1">
    <w:name w:val="Custom 2"/>
    <w:basedOn w:val="TableNormal"/>
    <w:uiPriority w:val="99"/>
    <w:rsid w:val="00C038AF"/>
    <w:pPr>
      <w:spacing w:after="0" w:line="240" w:lineRule="auto"/>
    </w:pPr>
    <w:tblPr>
      <w:tblStyleRowBandSize w:val="1"/>
      <w:tblCellMar>
        <w:top w:w="57" w:type="dxa"/>
        <w:bottom w:w="22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color="auto" w:sz="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oSpacing">
    <w:name w:val="No Spacing"/>
    <w:link w:val="NoSpacingChar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7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Microsoft\Windows\INetCache\Content.Outlook\POX0W1GN\V5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A16E984E11B4240A035B3167B67E6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FDB3EC-5A80-4E4A-8935-31987776F74B}"/>
      </w:docPartPr>
      <w:docPartBody>
        <w:p xmlns:wp14="http://schemas.microsoft.com/office/word/2010/wordml" w:rsidR="00B27802" w:rsidRDefault="00B27802" w14:paraId="6358D8DA" wp14:textId="77777777">
          <w:pPr>
            <w:pStyle w:val="DA16E984E11B4240A035B3167B67E69F"/>
          </w:pPr>
          <w:r w:rsidRPr="00DE76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CEFF2D50754225BF711E26CFD7EF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8B21D8-7C28-4EF3-B8D4-152324EDF048}"/>
      </w:docPartPr>
      <w:docPartBody>
        <w:p xmlns:wp14="http://schemas.microsoft.com/office/word/2010/wordml" w:rsidR="00B27802" w:rsidRDefault="00B27802" w14:paraId="66681378" wp14:textId="77777777">
          <w:pPr>
            <w:pStyle w:val="66CEFF2D50754225BF711E26CFD7EF60"/>
          </w:pPr>
          <w:r w:rsidRPr="00DE764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02"/>
    <w:rsid w:val="000C033C"/>
    <w:rsid w:val="001E7195"/>
    <w:rsid w:val="00311359"/>
    <w:rsid w:val="00395A6E"/>
    <w:rsid w:val="003E6C51"/>
    <w:rsid w:val="006B538D"/>
    <w:rsid w:val="0084044F"/>
    <w:rsid w:val="00891B47"/>
    <w:rsid w:val="0089385F"/>
    <w:rsid w:val="009A02CF"/>
    <w:rsid w:val="00B27802"/>
    <w:rsid w:val="00CA73B6"/>
    <w:rsid w:val="00CB5D4F"/>
    <w:rsid w:val="00CE3FC8"/>
    <w:rsid w:val="00D1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DA16E984E11B4240A035B3167B67E69F">
    <w:name w:val="DA16E984E11B4240A035B3167B67E69F"/>
  </w:style>
  <w:style w:type="paragraph" w:customStyle="1" w:styleId="66CEFF2D50754225BF711E26CFD7EF60">
    <w:name w:val="66CEFF2D50754225BF711E26CFD7EF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1f068f50acd38a59989c0c313aea15c3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60c01c204442d440635f09305a0fba23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A77B36-220E-429C-B2BB-D85277FDDE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95F83F-2BAB-46AD-BAC9-F5E58A2BEDC5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3.xml><?xml version="1.0" encoding="utf-8"?>
<ds:datastoreItem xmlns:ds="http://schemas.openxmlformats.org/officeDocument/2006/customXml" ds:itemID="{A9B1C565-A725-44DE-9F62-AB58B6384B9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V5%20-%20IPR%20inkalling.dotm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Anita Andersen</dc:creator>
  <keywords/>
  <dc:description/>
  <lastModifiedBy>Anita Andersen</lastModifiedBy>
  <revision>17</revision>
  <lastPrinted>2024-11-22T06:50:00.0000000Z</lastPrinted>
  <dcterms:created xsi:type="dcterms:W3CDTF">2025-01-27T07:50:00.0000000Z</dcterms:created>
  <dcterms:modified xsi:type="dcterms:W3CDTF">2025-06-16T08:51:01.5980914Z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