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B940B" w14:textId="528C8C3C" w:rsidR="002748C7" w:rsidRDefault="000D465C" w:rsidP="002748C7">
      <w:pPr>
        <w:pStyle w:val="Overskrift1"/>
        <w:rPr>
          <w:color w:val="918F90" w:themeColor="text2"/>
        </w:rPr>
      </w:pPr>
      <w:r>
        <w:t xml:space="preserve">Protokoll fra </w:t>
      </w:r>
      <w:r w:rsidR="00557497">
        <w:t>Grenlandsrådet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DA16E984E11B4240A035B3167B67E69F"/>
          </w:placeholder>
          <w:date w:fullDate="2026-09-25T00:00:00Z">
            <w:dateFormat w:val="dd.MM.yy"/>
            <w:lid w:val="nb-NO"/>
            <w:storeMappedDataAs w:val="dateTime"/>
            <w:calendar w:val="gregorian"/>
          </w:date>
        </w:sdtPr>
        <w:sdtEndPr/>
        <w:sdtContent>
          <w:r w:rsidR="00E83FE0">
            <w:rPr>
              <w:color w:val="918F90" w:themeColor="text2"/>
            </w:rPr>
            <w:t>2</w:t>
          </w:r>
          <w:r w:rsidR="00015D64">
            <w:rPr>
              <w:color w:val="918F90" w:themeColor="text2"/>
            </w:rPr>
            <w:t>5</w:t>
          </w:r>
          <w:r w:rsidR="002748C7" w:rsidRPr="009F173B">
            <w:rPr>
              <w:color w:val="918F90" w:themeColor="text2"/>
            </w:rPr>
            <w:t>.</w:t>
          </w:r>
          <w:r w:rsidR="006E5AB5">
            <w:rPr>
              <w:color w:val="918F90" w:themeColor="text2"/>
            </w:rPr>
            <w:t>0</w:t>
          </w:r>
          <w:r w:rsidR="00015D64">
            <w:rPr>
              <w:color w:val="918F90" w:themeColor="text2"/>
            </w:rPr>
            <w:t>9</w:t>
          </w:r>
          <w:r w:rsidR="002748C7" w:rsidRPr="009F173B">
            <w:rPr>
              <w:color w:val="918F90" w:themeColor="text2"/>
            </w:rPr>
            <w:t>.2</w:t>
          </w:r>
          <w:r w:rsidR="006E5AB5">
            <w:rPr>
              <w:color w:val="918F90" w:themeColor="text2"/>
            </w:rPr>
            <w:t>6</w:t>
          </w:r>
        </w:sdtContent>
      </w:sdt>
    </w:p>
    <w:tbl>
      <w:tblPr>
        <w:tblStyle w:val="Custom"/>
        <w:tblW w:w="9440" w:type="dxa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720"/>
        <w:gridCol w:w="4720"/>
      </w:tblGrid>
      <w:tr w:rsidR="002748C7" w14:paraId="667B526A" w14:textId="77777777" w:rsidTr="39EE888B">
        <w:trPr>
          <w:trHeight w:val="435"/>
        </w:trPr>
        <w:tc>
          <w:tcPr>
            <w:tcW w:w="9440" w:type="dxa"/>
            <w:gridSpan w:val="2"/>
            <w:tcBorders>
              <w:bottom w:val="single" w:sz="4" w:space="0" w:color="auto"/>
            </w:tcBorders>
            <w:vAlign w:val="bottom"/>
          </w:tcPr>
          <w:p w14:paraId="3BDB488E" w14:textId="77777777" w:rsidR="002748C7" w:rsidRPr="007B7BA2" w:rsidRDefault="002748C7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="002748C7" w:rsidRPr="00C038AF" w14:paraId="6C2B4F55" w14:textId="77777777" w:rsidTr="00AC4BAD">
        <w:trPr>
          <w:trHeight w:val="551"/>
        </w:trPr>
        <w:tc>
          <w:tcPr>
            <w:tcW w:w="9440" w:type="dxa"/>
            <w:gridSpan w:val="2"/>
            <w:tcBorders>
              <w:top w:val="single" w:sz="4" w:space="0" w:color="auto"/>
            </w:tcBorders>
          </w:tcPr>
          <w:p w14:paraId="24159CC1" w14:textId="6E1225EF" w:rsidR="002748C7" w:rsidRPr="006E5AB5" w:rsidRDefault="00077378">
            <w:pPr>
              <w:spacing w:after="0"/>
            </w:pPr>
            <w:r>
              <w:t xml:space="preserve">Fredag </w:t>
            </w:r>
            <w:r w:rsidR="27C5F3E1">
              <w:t>1</w:t>
            </w:r>
            <w:r w:rsidR="006E5AB5">
              <w:t>6. januar</w:t>
            </w:r>
            <w:r w:rsidR="27C5F3E1">
              <w:t xml:space="preserve"> </w:t>
            </w:r>
            <w:r w:rsidR="00557497">
              <w:t>0</w:t>
            </w:r>
            <w:r w:rsidR="00E83FE0">
              <w:t>90</w:t>
            </w:r>
            <w:r>
              <w:t xml:space="preserve">0 – </w:t>
            </w:r>
            <w:r w:rsidR="00E83FE0">
              <w:t>1300</w:t>
            </w:r>
            <w:r>
              <w:t xml:space="preserve">. </w:t>
            </w:r>
            <w:r w:rsidR="006E5AB5">
              <w:br/>
            </w:r>
            <w:r w:rsidR="007C2EF6">
              <w:t xml:space="preserve">Geiteryggen, </w:t>
            </w:r>
            <w:r w:rsidR="00015D64">
              <w:t>Skien</w:t>
            </w:r>
            <w:r w:rsidR="00BA5F0D">
              <w:t xml:space="preserve"> </w:t>
            </w:r>
          </w:p>
        </w:tc>
      </w:tr>
      <w:tr w:rsidR="002748C7" w14:paraId="1D0B0FF8" w14:textId="77777777" w:rsidTr="39EE888B">
        <w:trPr>
          <w:trHeight w:val="435"/>
        </w:trPr>
        <w:tc>
          <w:tcPr>
            <w:tcW w:w="9440" w:type="dxa"/>
            <w:gridSpan w:val="2"/>
          </w:tcPr>
          <w:p w14:paraId="548F6B0F" w14:textId="1CD79938" w:rsidR="002748C7" w:rsidRPr="007B7BA2" w:rsidRDefault="002748C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</w:p>
        </w:tc>
      </w:tr>
      <w:tr w:rsidR="002748C7" w:rsidRPr="00C038AF" w14:paraId="288EE51F" w14:textId="77777777" w:rsidTr="00AC4BAD">
        <w:trPr>
          <w:trHeight w:val="1353"/>
        </w:trPr>
        <w:tc>
          <w:tcPr>
            <w:tcW w:w="4720" w:type="dxa"/>
            <w:tcBorders>
              <w:top w:val="single" w:sz="4" w:space="0" w:color="auto"/>
            </w:tcBorders>
          </w:tcPr>
          <w:p w14:paraId="0D3C5B53" w14:textId="77777777" w:rsidR="002748C7" w:rsidRPr="00EF6B4F" w:rsidRDefault="00122F43">
            <w:pPr>
              <w:spacing w:after="0"/>
              <w:rPr>
                <w:b/>
                <w:bCs/>
              </w:rPr>
            </w:pPr>
            <w:r w:rsidRPr="0B359E49">
              <w:rPr>
                <w:b/>
                <w:bCs/>
              </w:rPr>
              <w:t>Bamble</w:t>
            </w:r>
          </w:p>
          <w:p w14:paraId="770D3A5B" w14:textId="7EAF2B34" w:rsidR="7783B8B2" w:rsidRDefault="328FA3E7" w:rsidP="0B359E49">
            <w:pPr>
              <w:spacing w:after="0"/>
              <w:rPr>
                <w:lang w:val="en-US"/>
              </w:rPr>
            </w:pPr>
            <w:r w:rsidRPr="39EE888B">
              <w:rPr>
                <w:lang w:val="en-US"/>
              </w:rPr>
              <w:t>Petter Jørgensen</w:t>
            </w:r>
          </w:p>
          <w:p w14:paraId="48C86AC5" w14:textId="09C4605A" w:rsidR="00F50E8D" w:rsidRDefault="09B6BCD0">
            <w:pPr>
              <w:spacing w:after="0"/>
            </w:pPr>
            <w:r w:rsidRPr="0B359E49">
              <w:rPr>
                <w:lang w:val="en-US"/>
              </w:rPr>
              <w:t>Lars Inge Rønholt</w:t>
            </w:r>
            <w:r w:rsidR="008A4FF9">
              <w:rPr>
                <w:lang w:val="en-US"/>
              </w:rPr>
              <w:t xml:space="preserve"> (</w:t>
            </w:r>
            <w:proofErr w:type="spellStart"/>
            <w:r w:rsidR="008A4FF9">
              <w:rPr>
                <w:lang w:val="en-US"/>
              </w:rPr>
              <w:t>Forfall</w:t>
            </w:r>
            <w:proofErr w:type="spellEnd"/>
            <w:r w:rsidR="008A4FF9">
              <w:rPr>
                <w:lang w:val="en-US"/>
              </w:rPr>
              <w:t>)</w:t>
            </w:r>
          </w:p>
          <w:p w14:paraId="6C7AD5DB" w14:textId="70C73118" w:rsidR="006D5C5C" w:rsidRDefault="006D5C5C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Torstein Dahl</w:t>
            </w:r>
            <w:r w:rsidR="008A4FF9">
              <w:rPr>
                <w:lang w:val="en-US"/>
              </w:rPr>
              <w:t xml:space="preserve"> (</w:t>
            </w:r>
            <w:proofErr w:type="spellStart"/>
            <w:r w:rsidR="008A4FF9">
              <w:rPr>
                <w:lang w:val="en-US"/>
              </w:rPr>
              <w:t>Forfall</w:t>
            </w:r>
            <w:proofErr w:type="spellEnd"/>
            <w:r w:rsidR="008A4FF9">
              <w:rPr>
                <w:lang w:val="en-US"/>
              </w:rPr>
              <w:t>)</w:t>
            </w:r>
          </w:p>
          <w:p w14:paraId="3E6FC66C" w14:textId="77777777" w:rsidR="00122F43" w:rsidRDefault="00122F43">
            <w:pPr>
              <w:spacing w:after="0"/>
              <w:rPr>
                <w:lang w:val="en-US"/>
              </w:rPr>
            </w:pPr>
          </w:p>
          <w:p w14:paraId="6B55CAD3" w14:textId="77777777" w:rsidR="00122F43" w:rsidRPr="00EF6B4F" w:rsidRDefault="00122F43">
            <w:pPr>
              <w:spacing w:after="0"/>
              <w:rPr>
                <w:b/>
                <w:bCs/>
                <w:lang w:val="en-US"/>
              </w:rPr>
            </w:pPr>
            <w:r w:rsidRPr="00EF6B4F">
              <w:rPr>
                <w:b/>
                <w:bCs/>
                <w:lang w:val="en-US"/>
              </w:rPr>
              <w:t>Drangedal</w:t>
            </w:r>
          </w:p>
          <w:p w14:paraId="693E26CB" w14:textId="29B273D9" w:rsidR="00122F43" w:rsidRDefault="00B81C4E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Stina Anlaug Sætre</w:t>
            </w:r>
            <w:r w:rsidR="00FE18BD">
              <w:rPr>
                <w:lang w:val="en-US"/>
              </w:rPr>
              <w:t xml:space="preserve"> </w:t>
            </w:r>
          </w:p>
          <w:p w14:paraId="1E5377B8" w14:textId="5841676D" w:rsidR="00077378" w:rsidRDefault="00B81C4E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 xml:space="preserve">Dag Arild </w:t>
            </w:r>
            <w:proofErr w:type="spellStart"/>
            <w:r>
              <w:rPr>
                <w:lang w:val="en-US"/>
              </w:rPr>
              <w:t>Brødsjømoen</w:t>
            </w:r>
            <w:proofErr w:type="spellEnd"/>
            <w:r w:rsidR="008A4FF9">
              <w:rPr>
                <w:lang w:val="en-US"/>
              </w:rPr>
              <w:t xml:space="preserve"> (</w:t>
            </w:r>
            <w:proofErr w:type="spellStart"/>
            <w:r w:rsidR="008A4FF9">
              <w:rPr>
                <w:lang w:val="en-US"/>
              </w:rPr>
              <w:t>Forfall</w:t>
            </w:r>
            <w:proofErr w:type="spellEnd"/>
            <w:r w:rsidR="008A4FF9">
              <w:rPr>
                <w:lang w:val="en-US"/>
              </w:rPr>
              <w:t>)</w:t>
            </w:r>
          </w:p>
          <w:p w14:paraId="46FE301E" w14:textId="182094C1" w:rsidR="00122F43" w:rsidRDefault="002C610A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Magnus Straume</w:t>
            </w:r>
          </w:p>
          <w:p w14:paraId="14522B66" w14:textId="77777777" w:rsidR="002C610A" w:rsidRDefault="002C610A">
            <w:pPr>
              <w:spacing w:after="0"/>
              <w:rPr>
                <w:lang w:val="en-US"/>
              </w:rPr>
            </w:pPr>
          </w:p>
          <w:p w14:paraId="7B48EE05" w14:textId="77777777" w:rsidR="00122F43" w:rsidRPr="00EF6B4F" w:rsidRDefault="00122F43">
            <w:pPr>
              <w:spacing w:after="0"/>
              <w:rPr>
                <w:b/>
                <w:bCs/>
                <w:lang w:val="en-US"/>
              </w:rPr>
            </w:pPr>
            <w:r w:rsidRPr="00EF6B4F">
              <w:rPr>
                <w:b/>
                <w:bCs/>
                <w:lang w:val="en-US"/>
              </w:rPr>
              <w:t>Kragerø</w:t>
            </w:r>
          </w:p>
          <w:p w14:paraId="30DE200C" w14:textId="3AC9F4FE" w:rsidR="00122F43" w:rsidRDefault="00EF6B4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Charlotte Therkelsen</w:t>
            </w:r>
          </w:p>
          <w:p w14:paraId="104178F4" w14:textId="111A5C39" w:rsidR="00EF6B4F" w:rsidRDefault="00B81C4E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Jonas Nilsen</w:t>
            </w:r>
          </w:p>
          <w:p w14:paraId="6614A899" w14:textId="07E02B8B" w:rsidR="00B81C4E" w:rsidRDefault="00B81C4E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Henriette Fluer Vikre</w:t>
            </w:r>
            <w:r w:rsidR="000A7F50">
              <w:rPr>
                <w:lang w:val="en-US"/>
              </w:rPr>
              <w:t xml:space="preserve"> (</w:t>
            </w:r>
            <w:proofErr w:type="spellStart"/>
            <w:r w:rsidR="000A7F50">
              <w:rPr>
                <w:lang w:val="en-US"/>
              </w:rPr>
              <w:t>Forfall</w:t>
            </w:r>
            <w:proofErr w:type="spellEnd"/>
            <w:r w:rsidR="000A7F50">
              <w:rPr>
                <w:lang w:val="en-US"/>
              </w:rPr>
              <w:t>)</w:t>
            </w:r>
          </w:p>
          <w:p w14:paraId="53ED33EB" w14:textId="77777777" w:rsidR="00122F43" w:rsidRDefault="00122F43">
            <w:pPr>
              <w:spacing w:after="0"/>
              <w:rPr>
                <w:lang w:val="en-US"/>
              </w:rPr>
            </w:pPr>
          </w:p>
          <w:p w14:paraId="02A2F61B" w14:textId="462761CC" w:rsidR="00122F43" w:rsidRPr="00EF6B4F" w:rsidRDefault="00122F43">
            <w:pPr>
              <w:spacing w:after="0"/>
              <w:rPr>
                <w:b/>
                <w:bCs/>
                <w:lang w:val="en-US"/>
              </w:rPr>
            </w:pPr>
            <w:r w:rsidRPr="0B359E49">
              <w:rPr>
                <w:b/>
                <w:bCs/>
                <w:lang w:val="en-US"/>
              </w:rPr>
              <w:t>Porsgrunn</w:t>
            </w:r>
          </w:p>
          <w:p w14:paraId="4A9F51D6" w14:textId="3808EF4D" w:rsidR="49B71738" w:rsidRDefault="49B71738" w:rsidP="0B359E49">
            <w:pPr>
              <w:spacing w:after="0"/>
              <w:rPr>
                <w:lang w:val="en-US"/>
              </w:rPr>
            </w:pPr>
            <w:r w:rsidRPr="2E68970D">
              <w:rPr>
                <w:lang w:val="en-US"/>
              </w:rPr>
              <w:t xml:space="preserve">Janicke Andreassen </w:t>
            </w:r>
          </w:p>
          <w:p w14:paraId="4CAEE02E" w14:textId="2667A571" w:rsidR="00EF6B4F" w:rsidRDefault="594CAD0B">
            <w:pPr>
              <w:spacing w:after="0"/>
              <w:rPr>
                <w:lang w:val="en-US"/>
              </w:rPr>
            </w:pPr>
            <w:r w:rsidRPr="0B359E49">
              <w:rPr>
                <w:lang w:val="en-US"/>
              </w:rPr>
              <w:t>Stina Margrethe K</w:t>
            </w:r>
            <w:r w:rsidR="00FE18BD">
              <w:rPr>
                <w:lang w:val="en-US"/>
              </w:rPr>
              <w:t xml:space="preserve">. </w:t>
            </w:r>
            <w:r w:rsidRPr="0B359E49">
              <w:rPr>
                <w:lang w:val="en-US"/>
              </w:rPr>
              <w:t>Stamland</w:t>
            </w:r>
            <w:r w:rsidR="00FE18BD">
              <w:rPr>
                <w:lang w:val="en-US"/>
              </w:rPr>
              <w:t xml:space="preserve"> (</w:t>
            </w:r>
            <w:proofErr w:type="spellStart"/>
            <w:r w:rsidR="00FE18BD">
              <w:rPr>
                <w:lang w:val="en-US"/>
              </w:rPr>
              <w:t>Forfall</w:t>
            </w:r>
            <w:proofErr w:type="spellEnd"/>
            <w:r w:rsidR="00FE18BD">
              <w:rPr>
                <w:lang w:val="en-US"/>
              </w:rPr>
              <w:t>)</w:t>
            </w:r>
          </w:p>
          <w:p w14:paraId="78597A0F" w14:textId="7DC36449" w:rsidR="00EF6B4F" w:rsidRDefault="00EF6B4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Anne Cathrine B. Syversen</w:t>
            </w:r>
          </w:p>
          <w:p w14:paraId="7A245CF5" w14:textId="77777777" w:rsidR="00122F43" w:rsidRDefault="00122F43">
            <w:pPr>
              <w:spacing w:after="0"/>
              <w:rPr>
                <w:lang w:val="en-US"/>
              </w:rPr>
            </w:pPr>
          </w:p>
          <w:p w14:paraId="2F7BF46F" w14:textId="77777777" w:rsidR="00122F43" w:rsidRPr="00EF6B4F" w:rsidRDefault="00122F43">
            <w:pPr>
              <w:spacing w:after="0"/>
              <w:rPr>
                <w:b/>
                <w:bCs/>
                <w:lang w:val="en-US"/>
              </w:rPr>
            </w:pPr>
            <w:r w:rsidRPr="00EF6B4F">
              <w:rPr>
                <w:b/>
                <w:bCs/>
                <w:lang w:val="en-US"/>
              </w:rPr>
              <w:t>Siljan</w:t>
            </w:r>
          </w:p>
          <w:p w14:paraId="2C79BF00" w14:textId="7FE740B5" w:rsidR="00122F43" w:rsidRDefault="00EE6810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Elisabeth Hammer</w:t>
            </w:r>
          </w:p>
          <w:p w14:paraId="51FBB212" w14:textId="53BDF40B" w:rsidR="00EE6810" w:rsidRDefault="00EE6810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Kjell Abraham Sølverød</w:t>
            </w:r>
          </w:p>
          <w:p w14:paraId="5532DDEE" w14:textId="39DCB935" w:rsidR="00EE6810" w:rsidRDefault="00EE6810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Dag Jøran Myrvang</w:t>
            </w:r>
          </w:p>
          <w:p w14:paraId="23F8A92E" w14:textId="77777777" w:rsidR="00122F43" w:rsidRDefault="00122F43">
            <w:pPr>
              <w:spacing w:after="0"/>
              <w:rPr>
                <w:lang w:val="en-US"/>
              </w:rPr>
            </w:pPr>
          </w:p>
          <w:p w14:paraId="3D17C9F7" w14:textId="77777777" w:rsidR="00122F43" w:rsidRPr="00EF6B4F" w:rsidRDefault="00122F43">
            <w:pPr>
              <w:spacing w:after="0"/>
              <w:rPr>
                <w:b/>
                <w:bCs/>
                <w:lang w:val="en-US"/>
              </w:rPr>
            </w:pPr>
            <w:r w:rsidRPr="00EF6B4F">
              <w:rPr>
                <w:b/>
                <w:bCs/>
                <w:lang w:val="en-US"/>
              </w:rPr>
              <w:t>Skien</w:t>
            </w:r>
          </w:p>
          <w:p w14:paraId="59535456" w14:textId="2B61C59E" w:rsidR="00122F43" w:rsidRPr="00122F43" w:rsidRDefault="00122F43" w:rsidP="00122F43">
            <w:pPr>
              <w:spacing w:after="0"/>
              <w:rPr>
                <w:lang w:val="en-US"/>
              </w:rPr>
            </w:pPr>
            <w:r w:rsidRPr="2E68970D">
              <w:rPr>
                <w:lang w:val="en-US"/>
              </w:rPr>
              <w:t>Marius Roheim Aarvold</w:t>
            </w:r>
            <w:r w:rsidR="28B5A664" w:rsidRPr="2E68970D">
              <w:rPr>
                <w:lang w:val="en-US"/>
              </w:rPr>
              <w:t xml:space="preserve"> </w:t>
            </w:r>
            <w:r>
              <w:tab/>
            </w:r>
          </w:p>
          <w:p w14:paraId="3F5886FB" w14:textId="49003EB4" w:rsidR="00122F43" w:rsidRPr="00122F43" w:rsidRDefault="00122F43" w:rsidP="00122F43">
            <w:pPr>
              <w:spacing w:after="0"/>
              <w:rPr>
                <w:lang w:val="en-US"/>
              </w:rPr>
            </w:pPr>
            <w:r w:rsidRPr="00122F43">
              <w:rPr>
                <w:lang w:val="en-US"/>
              </w:rPr>
              <w:t>Jørn Inge Næss</w:t>
            </w:r>
            <w:r w:rsidRPr="00122F43">
              <w:rPr>
                <w:lang w:val="en-US"/>
              </w:rPr>
              <w:tab/>
            </w:r>
            <w:r w:rsidRPr="00122F43">
              <w:rPr>
                <w:lang w:val="en-US"/>
              </w:rPr>
              <w:tab/>
            </w:r>
            <w:r w:rsidRPr="00122F43">
              <w:rPr>
                <w:lang w:val="en-US"/>
              </w:rPr>
              <w:tab/>
            </w:r>
          </w:p>
          <w:p w14:paraId="4C7057B0" w14:textId="59C25462" w:rsidR="00122F43" w:rsidRPr="007B7BA2" w:rsidRDefault="00122F43">
            <w:pPr>
              <w:spacing w:after="0"/>
              <w:rPr>
                <w:lang w:val="en-US"/>
              </w:rPr>
            </w:pPr>
            <w:r w:rsidRPr="00122F43">
              <w:rPr>
                <w:lang w:val="en-US"/>
              </w:rPr>
              <w:t>Odin Adelsten Aunan Bohmann</w:t>
            </w:r>
            <w:r w:rsidRPr="00122F43">
              <w:rPr>
                <w:lang w:val="en-US"/>
              </w:rPr>
              <w:tab/>
            </w:r>
          </w:p>
        </w:tc>
        <w:tc>
          <w:tcPr>
            <w:tcW w:w="4720" w:type="dxa"/>
            <w:tcBorders>
              <w:top w:val="single" w:sz="4" w:space="0" w:color="auto"/>
            </w:tcBorders>
          </w:tcPr>
          <w:p w14:paraId="2B3023F9" w14:textId="77777777" w:rsidR="00122F43" w:rsidRDefault="00122F43">
            <w:pPr>
              <w:spacing w:after="0"/>
            </w:pPr>
          </w:p>
          <w:p w14:paraId="136128C2" w14:textId="0BD0CCB4" w:rsidR="006D5C5C" w:rsidRDefault="58D1BA58" w:rsidP="0B359E49">
            <w:pPr>
              <w:spacing w:after="0"/>
            </w:pPr>
            <w:r>
              <w:t>Ordfører</w:t>
            </w:r>
            <w:r w:rsidR="77070169">
              <w:t xml:space="preserve"> Frp</w:t>
            </w:r>
          </w:p>
          <w:p w14:paraId="248D9455" w14:textId="104E76E7" w:rsidR="006D5C5C" w:rsidRDefault="0FEA361D" w:rsidP="0B359E49">
            <w:pPr>
              <w:spacing w:after="0"/>
            </w:pPr>
            <w:r>
              <w:t>V</w:t>
            </w:r>
            <w:r w:rsidR="001267C3">
              <w:t>ara</w:t>
            </w:r>
            <w:r w:rsidR="008A4FF9">
              <w:t>: Ingen møtt</w:t>
            </w:r>
          </w:p>
          <w:p w14:paraId="6C1BC174" w14:textId="580A1E48" w:rsidR="006D5C5C" w:rsidRDefault="008A4FF9">
            <w:pPr>
              <w:spacing w:after="0"/>
            </w:pPr>
            <w:r>
              <w:t>Vara: Ingen møtt</w:t>
            </w:r>
          </w:p>
          <w:p w14:paraId="7EDC60A2" w14:textId="77777777" w:rsidR="006D5C5C" w:rsidRDefault="006D5C5C">
            <w:pPr>
              <w:spacing w:after="0"/>
            </w:pPr>
          </w:p>
          <w:p w14:paraId="6BEE7108" w14:textId="77777777" w:rsidR="00122F43" w:rsidRDefault="00122F43">
            <w:pPr>
              <w:spacing w:after="0"/>
            </w:pPr>
          </w:p>
          <w:p w14:paraId="1FA3589D" w14:textId="417A228F" w:rsidR="00122F43" w:rsidRDefault="00B81C4E">
            <w:pPr>
              <w:spacing w:after="0"/>
            </w:pPr>
            <w:r>
              <w:t>Ordfører Sp</w:t>
            </w:r>
            <w:r>
              <w:br/>
              <w:t>Vara</w:t>
            </w:r>
            <w:r w:rsidR="008A4FF9">
              <w:t>: Arnt Olav Brødsjø (Fellesliste H/V)</w:t>
            </w:r>
          </w:p>
          <w:p w14:paraId="51F6CDC7" w14:textId="51C76032" w:rsidR="006D5C5C" w:rsidRDefault="006D5C5C">
            <w:pPr>
              <w:spacing w:after="0"/>
            </w:pPr>
            <w:r>
              <w:t>Ap</w:t>
            </w:r>
          </w:p>
          <w:p w14:paraId="71E1E543" w14:textId="77777777" w:rsidR="00122F43" w:rsidRDefault="00122F43">
            <w:pPr>
              <w:spacing w:after="0"/>
            </w:pPr>
          </w:p>
          <w:p w14:paraId="2A7F1898" w14:textId="77777777" w:rsidR="00077378" w:rsidRDefault="00077378">
            <w:pPr>
              <w:spacing w:after="0"/>
            </w:pPr>
          </w:p>
          <w:p w14:paraId="6875C04F" w14:textId="613B8192" w:rsidR="00122F43" w:rsidRDefault="00EF6B4F">
            <w:pPr>
              <w:spacing w:after="0"/>
            </w:pPr>
            <w:r>
              <w:t>Ordfører Rødt</w:t>
            </w:r>
          </w:p>
          <w:p w14:paraId="6A9A8D30" w14:textId="4E061F8A" w:rsidR="00EF6B4F" w:rsidRDefault="00B81C4E">
            <w:pPr>
              <w:spacing w:after="0"/>
            </w:pPr>
            <w:r>
              <w:t>Varaordfører Uavhengig</w:t>
            </w:r>
          </w:p>
          <w:p w14:paraId="341587A4" w14:textId="6E93BC9B" w:rsidR="00B81C4E" w:rsidRDefault="008A4FF9">
            <w:pPr>
              <w:spacing w:after="0"/>
            </w:pPr>
            <w:r>
              <w:t>Vara: Ingen møtt</w:t>
            </w:r>
          </w:p>
          <w:p w14:paraId="36C69CD0" w14:textId="77777777" w:rsidR="00122F43" w:rsidRDefault="00122F43">
            <w:pPr>
              <w:spacing w:after="0"/>
            </w:pPr>
          </w:p>
          <w:p w14:paraId="003AF101" w14:textId="77777777" w:rsidR="002C610A" w:rsidRDefault="002C610A">
            <w:pPr>
              <w:spacing w:after="0"/>
            </w:pPr>
          </w:p>
          <w:p w14:paraId="1EB84BA8" w14:textId="2D1C446C" w:rsidR="670504E3" w:rsidRDefault="063F8DA7" w:rsidP="0B359E49">
            <w:pPr>
              <w:spacing w:after="0"/>
            </w:pPr>
            <w:r>
              <w:t>Ordfører Ap</w:t>
            </w:r>
          </w:p>
          <w:p w14:paraId="6E732559" w14:textId="75FBD6B5" w:rsidR="00EF6B4F" w:rsidRDefault="594CAD0B">
            <w:pPr>
              <w:spacing w:after="0"/>
            </w:pPr>
            <w:r>
              <w:t>Vara</w:t>
            </w:r>
            <w:r w:rsidR="00FE18BD">
              <w:t xml:space="preserve">: </w:t>
            </w:r>
            <w:r w:rsidR="002B3B1C">
              <w:t>Nelly Olsen</w:t>
            </w:r>
          </w:p>
          <w:p w14:paraId="712B35B4" w14:textId="21B82E75" w:rsidR="00EF6B4F" w:rsidRDefault="00EF6B4F">
            <w:pPr>
              <w:spacing w:after="0"/>
            </w:pPr>
            <w:r>
              <w:t>H</w:t>
            </w:r>
          </w:p>
          <w:p w14:paraId="4DA0F533" w14:textId="77777777" w:rsidR="00EF6B4F" w:rsidRDefault="00EF6B4F">
            <w:pPr>
              <w:spacing w:after="0"/>
            </w:pPr>
          </w:p>
          <w:p w14:paraId="2557800C" w14:textId="77777777" w:rsidR="00EF6B4F" w:rsidRDefault="00EF6B4F">
            <w:pPr>
              <w:spacing w:after="0"/>
            </w:pPr>
          </w:p>
          <w:p w14:paraId="52D28734" w14:textId="768D49DC" w:rsidR="00122F43" w:rsidRDefault="00EE6810">
            <w:pPr>
              <w:spacing w:after="0"/>
            </w:pPr>
            <w:r>
              <w:t>Ordfører Krf</w:t>
            </w:r>
          </w:p>
          <w:p w14:paraId="1DFB7B2B" w14:textId="77570CC9" w:rsidR="00EE6810" w:rsidRDefault="00EE6810">
            <w:pPr>
              <w:spacing w:after="0"/>
            </w:pPr>
            <w:r>
              <w:t>Varaordfører Sp</w:t>
            </w:r>
          </w:p>
          <w:p w14:paraId="67E72E61" w14:textId="1BFF39F8" w:rsidR="00EE6810" w:rsidRDefault="00EE6810">
            <w:pPr>
              <w:spacing w:after="0"/>
            </w:pPr>
            <w:r>
              <w:t>Ap</w:t>
            </w:r>
          </w:p>
          <w:p w14:paraId="33FC7C4F" w14:textId="77777777" w:rsidR="00122F43" w:rsidRDefault="00122F43">
            <w:pPr>
              <w:spacing w:after="0"/>
            </w:pPr>
          </w:p>
          <w:p w14:paraId="5750EAD7" w14:textId="77777777" w:rsidR="00122F43" w:rsidRDefault="00122F43">
            <w:pPr>
              <w:spacing w:after="0"/>
            </w:pPr>
          </w:p>
          <w:p w14:paraId="2D4AC270" w14:textId="4ACC6903" w:rsidR="75F61F7F" w:rsidRDefault="384011CF" w:rsidP="0B359E49">
            <w:pPr>
              <w:spacing w:after="0"/>
            </w:pPr>
            <w:r>
              <w:t>Ordfører H</w:t>
            </w:r>
          </w:p>
          <w:p w14:paraId="6AADF082" w14:textId="61927B72" w:rsidR="00122F43" w:rsidRDefault="00122F43">
            <w:pPr>
              <w:spacing w:after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Varaordfører</w:t>
            </w:r>
            <w:proofErr w:type="spellEnd"/>
            <w:r w:rsidR="007A6EE5">
              <w:rPr>
                <w:lang w:val="en-US"/>
              </w:rPr>
              <w:t xml:space="preserve"> </w:t>
            </w:r>
            <w:proofErr w:type="spellStart"/>
            <w:r w:rsidR="007A6EE5">
              <w:rPr>
                <w:lang w:val="en-US"/>
              </w:rPr>
              <w:t>Frp</w:t>
            </w:r>
            <w:proofErr w:type="spellEnd"/>
          </w:p>
          <w:p w14:paraId="0CE0D66E" w14:textId="09817C2B" w:rsidR="007A6EE5" w:rsidRPr="007B7BA2" w:rsidRDefault="007A6EE5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Ap</w:t>
            </w:r>
          </w:p>
        </w:tc>
      </w:tr>
      <w:tr w:rsidR="002748C7" w14:paraId="3960BFF3" w14:textId="77777777" w:rsidTr="39EE888B">
        <w:trPr>
          <w:trHeight w:val="121"/>
        </w:trPr>
        <w:tc>
          <w:tcPr>
            <w:tcW w:w="9440" w:type="dxa"/>
            <w:gridSpan w:val="2"/>
          </w:tcPr>
          <w:p w14:paraId="709E3708" w14:textId="4990AA2F" w:rsidR="00077378" w:rsidRDefault="006D5C5C">
            <w:pPr>
              <w:spacing w:before="240" w:after="0"/>
            </w:pPr>
            <w:r>
              <w:rPr>
                <w:b/>
                <w:bCs/>
              </w:rPr>
              <w:lastRenderedPageBreak/>
              <w:t>Kommunedirektørkollegiet</w:t>
            </w:r>
            <w:r w:rsidR="00AC4BAD">
              <w:rPr>
                <w:b/>
                <w:bCs/>
              </w:rPr>
              <w:br/>
            </w:r>
            <w:r w:rsidR="426D89B1">
              <w:t>K</w:t>
            </w:r>
            <w:r w:rsidR="00077378">
              <w:t>ommunedirektør Bamble</w:t>
            </w:r>
            <w:r w:rsidR="00787B5A">
              <w:t xml:space="preserve">                </w:t>
            </w:r>
            <w:r w:rsidR="00381C60">
              <w:t xml:space="preserve">              </w:t>
            </w:r>
            <w:r w:rsidR="6DEA4D6B">
              <w:t xml:space="preserve">   </w:t>
            </w:r>
            <w:r w:rsidR="00787B5A">
              <w:t xml:space="preserve"> </w:t>
            </w:r>
            <w:r w:rsidR="00381C60">
              <w:t xml:space="preserve"> </w:t>
            </w:r>
            <w:r w:rsidR="1AF89498">
              <w:t>Magnus Meling Hallaråker</w:t>
            </w:r>
            <w:r w:rsidR="00464599">
              <w:t xml:space="preserve"> (Forfal</w:t>
            </w:r>
            <w:r w:rsidR="00957009">
              <w:t>l)</w:t>
            </w:r>
            <w:r w:rsidR="00382BC6">
              <w:br/>
              <w:t xml:space="preserve">Vara: </w:t>
            </w:r>
            <w:r w:rsidR="004A1651" w:rsidRPr="004A1651">
              <w:t>Stabsleder HR- og org</w:t>
            </w:r>
            <w:r w:rsidR="004A1651">
              <w:t>. U</w:t>
            </w:r>
            <w:r w:rsidR="004A1651" w:rsidRPr="004A1651">
              <w:t>tvikling</w:t>
            </w:r>
            <w:r w:rsidR="00382BC6">
              <w:t xml:space="preserve">       </w:t>
            </w:r>
            <w:r w:rsidR="004A1651">
              <w:t xml:space="preserve">         </w:t>
            </w:r>
            <w:r w:rsidR="00D85268">
              <w:t xml:space="preserve">Tommy </w:t>
            </w:r>
            <w:r w:rsidR="00464599" w:rsidRPr="00464599">
              <w:t>Tronrud</w:t>
            </w:r>
            <w:r w:rsidR="00464599">
              <w:t xml:space="preserve"> </w:t>
            </w:r>
            <w:r w:rsidR="00077378">
              <w:br/>
              <w:t>Kommunedirektør i Drangedal</w:t>
            </w:r>
            <w:r w:rsidR="00381C60">
              <w:t xml:space="preserve">                             </w:t>
            </w:r>
            <w:r w:rsidR="12CB7BC0">
              <w:t>Øystein Tveit</w:t>
            </w:r>
            <w:r w:rsidR="00077378">
              <w:br/>
              <w:t>Konst. kommunedirektør i Kragerø</w:t>
            </w:r>
            <w:r w:rsidR="00381C60">
              <w:t xml:space="preserve">                      Marianne S. Gurrick</w:t>
            </w:r>
            <w:r w:rsidR="00382BC6">
              <w:t xml:space="preserve"> (Forfall)</w:t>
            </w:r>
            <w:r w:rsidR="00077378">
              <w:br/>
              <w:t>Kommunedirektør i Porsgrunn</w:t>
            </w:r>
            <w:r w:rsidR="00381C60">
              <w:t xml:space="preserve">                             Inger Anne Speilberg</w:t>
            </w:r>
            <w:r w:rsidR="00382BC6">
              <w:t xml:space="preserve"> (Forfall)</w:t>
            </w:r>
            <w:r w:rsidR="00077378">
              <w:br/>
              <w:t>Kommunedirektør i Siljan</w:t>
            </w:r>
            <w:r w:rsidR="00381C60">
              <w:t xml:space="preserve">    </w:t>
            </w:r>
            <w:r w:rsidR="00787B5A">
              <w:t xml:space="preserve">                </w:t>
            </w:r>
            <w:r w:rsidR="00381C60">
              <w:t xml:space="preserve">          </w:t>
            </w:r>
            <w:r w:rsidR="00787B5A">
              <w:t xml:space="preserve">    </w:t>
            </w:r>
            <w:r w:rsidR="00381C60">
              <w:t xml:space="preserve">   Jan Sæthre</w:t>
            </w:r>
            <w:r w:rsidR="00787B5A">
              <w:t xml:space="preserve"> (Forfall)</w:t>
            </w:r>
            <w:r w:rsidR="00077378">
              <w:br/>
              <w:t>Kommunedirektør i Skien</w:t>
            </w:r>
            <w:r w:rsidR="00381C60">
              <w:t xml:space="preserve">                                     Karin G. Finnerud</w:t>
            </w:r>
          </w:p>
          <w:p w14:paraId="0CF8A1B8" w14:textId="0F7C3F28" w:rsidR="00593DDB" w:rsidRPr="00381C60" w:rsidRDefault="0063445E" w:rsidP="00AC4BAD">
            <w:pPr>
              <w:spacing w:before="240" w:after="0"/>
            </w:pPr>
            <w:r w:rsidRPr="0063445E">
              <w:rPr>
                <w:b/>
              </w:rPr>
              <w:t>Telemark fylkeskommune:</w:t>
            </w:r>
            <w:r w:rsidR="00AC4BAD">
              <w:rPr>
                <w:b/>
              </w:rPr>
              <w:br/>
            </w:r>
            <w:r w:rsidRPr="0063445E">
              <w:t>Martine Øverlan</w:t>
            </w:r>
            <w:r w:rsidR="00382BC6">
              <w:t>d (</w:t>
            </w:r>
            <w:proofErr w:type="gramStart"/>
            <w:r w:rsidR="00382BC6">
              <w:t>Forfall)</w:t>
            </w:r>
            <w:r>
              <w:t xml:space="preserve">   </w:t>
            </w:r>
            <w:proofErr w:type="gramEnd"/>
            <w:r>
              <w:t xml:space="preserve">                                 </w:t>
            </w:r>
            <w:r w:rsidR="00382BC6">
              <w:t>Vara: Terje Riis-Johansen (Sp)</w:t>
            </w:r>
            <w:r>
              <w:br/>
            </w:r>
            <w:r w:rsidRPr="0063445E">
              <w:t>Petter Ellefsen</w:t>
            </w:r>
            <w:r>
              <w:t xml:space="preserve">                                                        H</w:t>
            </w:r>
            <w:r>
              <w:br/>
            </w:r>
            <w:r w:rsidR="00235456" w:rsidRPr="00235456">
              <w:t>Martin Vollen Bergheim</w:t>
            </w:r>
            <w:r w:rsidR="00417EC8">
              <w:t xml:space="preserve"> (</w:t>
            </w:r>
            <w:proofErr w:type="gramStart"/>
            <w:r w:rsidR="00417EC8">
              <w:t>Forfall)</w:t>
            </w:r>
            <w:r w:rsidR="00235456">
              <w:t xml:space="preserve">   </w:t>
            </w:r>
            <w:proofErr w:type="gramEnd"/>
            <w:r w:rsidR="00235456">
              <w:t xml:space="preserve">                     </w:t>
            </w:r>
            <w:r w:rsidR="00382BC6">
              <w:t xml:space="preserve">  </w:t>
            </w:r>
            <w:r w:rsidR="00235456">
              <w:t xml:space="preserve"> </w:t>
            </w:r>
            <w:r w:rsidR="00593DDB">
              <w:br/>
            </w:r>
            <w:r w:rsidR="00417EC8">
              <w:t>Vara: Birgitte Hellstrøm</w:t>
            </w:r>
            <w:r w:rsidR="00235456">
              <w:t xml:space="preserve"> </w:t>
            </w:r>
            <w:r w:rsidR="00382BC6">
              <w:t xml:space="preserve">og Hilde </w:t>
            </w:r>
            <w:proofErr w:type="gramStart"/>
            <w:r w:rsidR="00593DDB">
              <w:t xml:space="preserve">Forsberg  </w:t>
            </w:r>
            <w:r w:rsidR="00593DDB">
              <w:t>Andersen</w:t>
            </w:r>
            <w:proofErr w:type="gramEnd"/>
            <w:r w:rsidR="00593DDB">
              <w:t xml:space="preserve"> fra </w:t>
            </w:r>
            <w:r w:rsidR="00593DDB" w:rsidRPr="0063445E">
              <w:t>Administrasjonen</w:t>
            </w:r>
            <w:r w:rsidR="00593DDB">
              <w:t xml:space="preserve"> </w:t>
            </w:r>
            <w:r w:rsidR="00593DDB">
              <w:br/>
            </w:r>
            <w:r w:rsidR="00593DDB">
              <w:br/>
              <w:t xml:space="preserve">I tillegg møte </w:t>
            </w:r>
            <w:r w:rsidR="00F30ABE">
              <w:t xml:space="preserve">Hovedutvalgsleder Samferdsel </w:t>
            </w:r>
            <w:r w:rsidR="00F30ABE" w:rsidRPr="00F30ABE">
              <w:t>Anne-Nora Oma Dahle</w:t>
            </w:r>
            <w:r w:rsidR="00593DDB">
              <w:t xml:space="preserve"> </w:t>
            </w:r>
            <w:r w:rsidR="00F30ABE">
              <w:t>(</w:t>
            </w:r>
            <w:proofErr w:type="gramStart"/>
            <w:r w:rsidR="00F30ABE">
              <w:t>Sp)</w:t>
            </w:r>
            <w:r w:rsidR="00593DDB">
              <w:t xml:space="preserve">   </w:t>
            </w:r>
            <w:proofErr w:type="gramEnd"/>
            <w:r w:rsidR="00593DDB">
              <w:t xml:space="preserve">             </w:t>
            </w:r>
          </w:p>
        </w:tc>
      </w:tr>
      <w:tr w:rsidR="004A3180" w14:paraId="01ACF59A" w14:textId="77777777" w:rsidTr="39EE888B">
        <w:trPr>
          <w:trHeight w:val="1609"/>
        </w:trPr>
        <w:tc>
          <w:tcPr>
            <w:tcW w:w="9440" w:type="dxa"/>
            <w:gridSpan w:val="2"/>
          </w:tcPr>
          <w:p w14:paraId="366EFC32" w14:textId="77777777" w:rsidR="0063445E" w:rsidRPr="0063445E" w:rsidRDefault="0063445E" w:rsidP="0063445E">
            <w:pPr>
              <w:spacing w:before="240" w:after="0"/>
              <w:rPr>
                <w:b/>
                <w:bCs/>
              </w:rPr>
            </w:pPr>
            <w:r w:rsidRPr="0063445E">
              <w:rPr>
                <w:b/>
                <w:bCs/>
              </w:rPr>
              <w:t>Tillitsvalgte/</w:t>
            </w:r>
            <w:proofErr w:type="spellStart"/>
            <w:r w:rsidRPr="0063445E">
              <w:rPr>
                <w:b/>
                <w:bCs/>
              </w:rPr>
              <w:t>Hovedvernombud</w:t>
            </w:r>
            <w:proofErr w:type="spellEnd"/>
            <w:r w:rsidRPr="0063445E">
              <w:rPr>
                <w:b/>
                <w:bCs/>
              </w:rPr>
              <w:t>:</w:t>
            </w:r>
          </w:p>
          <w:p w14:paraId="12CDB1F2" w14:textId="7643D802" w:rsidR="0063445E" w:rsidRPr="0063445E" w:rsidRDefault="0063445E" w:rsidP="0063445E">
            <w:pPr>
              <w:spacing w:before="240" w:after="0"/>
            </w:pPr>
            <w:r w:rsidRPr="0063445E">
              <w:t xml:space="preserve">Fagforbundet i </w:t>
            </w:r>
            <w:proofErr w:type="gramStart"/>
            <w:r w:rsidRPr="0063445E">
              <w:t xml:space="preserve">Skien:   </w:t>
            </w:r>
            <w:proofErr w:type="gramEnd"/>
            <w:r w:rsidRPr="0063445E">
              <w:t xml:space="preserve">                        </w:t>
            </w:r>
            <w:r>
              <w:t xml:space="preserve">                 </w:t>
            </w:r>
            <w:r w:rsidRPr="0063445E">
              <w:t xml:space="preserve">Line Gundersen </w:t>
            </w:r>
            <w:r w:rsidR="00AB3C72">
              <w:t>(Forfall)</w:t>
            </w:r>
            <w:r w:rsidRPr="0063445E">
              <w:br/>
              <w:t xml:space="preserve">Fagforbundet i </w:t>
            </w:r>
            <w:proofErr w:type="gramStart"/>
            <w:r w:rsidRPr="0063445E">
              <w:t xml:space="preserve">Porsgrunn:   </w:t>
            </w:r>
            <w:proofErr w:type="gramEnd"/>
            <w:r w:rsidRPr="0063445E">
              <w:t xml:space="preserve">     </w:t>
            </w:r>
            <w:r>
              <w:t xml:space="preserve">                           </w:t>
            </w:r>
            <w:r w:rsidRPr="0063445E">
              <w:t xml:space="preserve"> Nina Lund</w:t>
            </w:r>
            <w:r w:rsidR="00417EC8">
              <w:t xml:space="preserve"> (Forfall)</w:t>
            </w:r>
            <w:r w:rsidRPr="0063445E">
              <w:br/>
            </w:r>
            <w:proofErr w:type="gramStart"/>
            <w:r w:rsidRPr="0063445E">
              <w:t xml:space="preserve">Utdanningsforbundet:   </w:t>
            </w:r>
            <w:proofErr w:type="gramEnd"/>
            <w:r w:rsidRPr="0063445E">
              <w:t xml:space="preserve">                        </w:t>
            </w:r>
            <w:r>
              <w:t xml:space="preserve">                T</w:t>
            </w:r>
            <w:r w:rsidRPr="0063445E">
              <w:t xml:space="preserve">one Terese </w:t>
            </w:r>
            <w:proofErr w:type="spellStart"/>
            <w:r w:rsidRPr="0063445E">
              <w:t>Sønslie</w:t>
            </w:r>
            <w:proofErr w:type="spellEnd"/>
            <w:r w:rsidRPr="0063445E">
              <w:br/>
            </w:r>
            <w:proofErr w:type="gramStart"/>
            <w:r w:rsidRPr="0063445E">
              <w:t xml:space="preserve">Hovedvernombud:   </w:t>
            </w:r>
            <w:proofErr w:type="gramEnd"/>
            <w:r w:rsidRPr="0063445E">
              <w:t xml:space="preserve">                            </w:t>
            </w:r>
            <w:r>
              <w:t xml:space="preserve">                 </w:t>
            </w:r>
            <w:r w:rsidRPr="0063445E">
              <w:t xml:space="preserve"> Arvid Wright</w:t>
            </w:r>
          </w:p>
          <w:p w14:paraId="6FE7748C" w14:textId="495F0AE3" w:rsidR="0063445E" w:rsidRPr="0063445E" w:rsidRDefault="0063445E" w:rsidP="420CB622">
            <w:pPr>
              <w:spacing w:before="240" w:after="0"/>
            </w:pPr>
            <w:proofErr w:type="gramStart"/>
            <w:r w:rsidRPr="77405C49">
              <w:rPr>
                <w:b/>
                <w:bCs/>
              </w:rPr>
              <w:t xml:space="preserve">KS:   </w:t>
            </w:r>
            <w:proofErr w:type="gramEnd"/>
            <w:r w:rsidRPr="77405C49">
              <w:rPr>
                <w:b/>
                <w:bCs/>
              </w:rPr>
              <w:t xml:space="preserve">                                                                                </w:t>
            </w:r>
            <w:r w:rsidR="002D36D4" w:rsidRPr="005402C2">
              <w:t>Hilde Bøkestad</w:t>
            </w:r>
            <w:r>
              <w:br/>
            </w:r>
            <w:proofErr w:type="gramStart"/>
            <w:r w:rsidRPr="77405C49">
              <w:rPr>
                <w:b/>
                <w:bCs/>
              </w:rPr>
              <w:t xml:space="preserve">NHO:   </w:t>
            </w:r>
            <w:proofErr w:type="gramEnd"/>
            <w:r w:rsidRPr="77405C49">
              <w:rPr>
                <w:b/>
                <w:bCs/>
              </w:rPr>
              <w:t xml:space="preserve">                                                                           </w:t>
            </w:r>
            <w:r w:rsidR="002B3B1C">
              <w:rPr>
                <w:b/>
                <w:bCs/>
              </w:rPr>
              <w:t xml:space="preserve"> </w:t>
            </w:r>
            <w:r w:rsidR="002B3B1C" w:rsidRPr="002B3B1C">
              <w:t>Børre T. Jacobsen</w:t>
            </w:r>
            <w:r>
              <w:br/>
            </w:r>
            <w:proofErr w:type="gramStart"/>
            <w:r w:rsidR="0DF5A5ED" w:rsidRPr="77405C49">
              <w:rPr>
                <w:b/>
                <w:bCs/>
              </w:rPr>
              <w:t>Statsforvalteren:</w:t>
            </w:r>
            <w:r w:rsidR="04F536C7" w:rsidRPr="77405C49">
              <w:rPr>
                <w:b/>
                <w:bCs/>
              </w:rPr>
              <w:t xml:space="preserve">   </w:t>
            </w:r>
            <w:proofErr w:type="gramEnd"/>
            <w:r w:rsidR="04F536C7" w:rsidRPr="77405C49">
              <w:rPr>
                <w:b/>
                <w:bCs/>
              </w:rPr>
              <w:t xml:space="preserve">                                                    </w:t>
            </w:r>
            <w:r w:rsidR="002B4089" w:rsidRPr="002B4089">
              <w:t>Hanna Fossen-Thaugland</w:t>
            </w:r>
          </w:p>
          <w:p w14:paraId="6D80CFB3" w14:textId="0B16ACA3" w:rsidR="004A3180" w:rsidRDefault="0063445E" w:rsidP="0063445E">
            <w:pPr>
              <w:spacing w:before="240" w:after="0"/>
            </w:pPr>
            <w:proofErr w:type="gramStart"/>
            <w:r w:rsidRPr="1B0DABFC">
              <w:rPr>
                <w:b/>
                <w:bCs/>
              </w:rPr>
              <w:lastRenderedPageBreak/>
              <w:t xml:space="preserve">Sekretariatet:   </w:t>
            </w:r>
            <w:proofErr w:type="gramEnd"/>
            <w:r w:rsidRPr="1B0DABFC">
              <w:rPr>
                <w:b/>
                <w:bCs/>
              </w:rPr>
              <w:t xml:space="preserve">                                                          </w:t>
            </w:r>
            <w:r>
              <w:t>Arve Høiberg</w:t>
            </w:r>
            <w:r>
              <w:br/>
              <w:t xml:space="preserve">  </w:t>
            </w:r>
            <w:r w:rsidR="00AD7159">
              <w:t xml:space="preserve">  </w:t>
            </w:r>
            <w:r>
              <w:t xml:space="preserve">                                                                          </w:t>
            </w:r>
            <w:r w:rsidR="4CAC0CC9">
              <w:t xml:space="preserve">  </w:t>
            </w:r>
            <w:r w:rsidR="00675D53">
              <w:t>Anita Andersen</w:t>
            </w:r>
          </w:p>
        </w:tc>
      </w:tr>
      <w:tr w:rsidR="002748C7" w:rsidRPr="00C038AF" w14:paraId="4DD50314" w14:textId="77777777" w:rsidTr="39EE888B">
        <w:trPr>
          <w:trHeight w:val="121"/>
        </w:trPr>
        <w:tc>
          <w:tcPr>
            <w:tcW w:w="4720" w:type="dxa"/>
            <w:tcBorders>
              <w:top w:val="single" w:sz="4" w:space="0" w:color="auto"/>
            </w:tcBorders>
          </w:tcPr>
          <w:p w14:paraId="02D2B777" w14:textId="77777777" w:rsidR="0009439A" w:rsidRDefault="002F419B" w:rsidP="0009439A">
            <w:pPr>
              <w:tabs>
                <w:tab w:val="num" w:pos="720"/>
              </w:tabs>
              <w:spacing w:after="0"/>
            </w:pPr>
            <w:r>
              <w:lastRenderedPageBreak/>
              <w:t>Rådsleder refererte til at 13</w:t>
            </w:r>
            <w:r w:rsidR="004673B7" w:rsidRPr="004673B7">
              <w:t xml:space="preserve"> valgte medlemmer av 18 møtt </w:t>
            </w:r>
            <w:r>
              <w:t>hadde</w:t>
            </w:r>
            <w:r w:rsidR="004673B7" w:rsidRPr="004673B7">
              <w:t xml:space="preserve"> møt</w:t>
            </w:r>
            <w:r>
              <w:t>t,</w:t>
            </w:r>
            <w:r w:rsidR="0009439A">
              <w:t xml:space="preserve"> </w:t>
            </w:r>
            <w:r w:rsidR="004673B7" w:rsidRPr="004673B7">
              <w:t>dagsorden, med sakene 07/26 til og med 10/26</w:t>
            </w:r>
            <w:r w:rsidR="0009439A">
              <w:t>.</w:t>
            </w:r>
          </w:p>
          <w:p w14:paraId="4FB09848" w14:textId="0844AAD1" w:rsidR="002748C7" w:rsidRPr="00AD7159" w:rsidRDefault="0009439A" w:rsidP="00AD7159">
            <w:pPr>
              <w:tabs>
                <w:tab w:val="num" w:pos="720"/>
              </w:tabs>
              <w:spacing w:after="0"/>
            </w:pPr>
            <w:r>
              <w:t>D</w:t>
            </w:r>
            <w:r w:rsidR="004673B7" w:rsidRPr="004673B7">
              <w:t xml:space="preserve">agsorden med tilhørende sakskart </w:t>
            </w:r>
            <w:r>
              <w:t xml:space="preserve">ble </w:t>
            </w:r>
            <w:r w:rsidR="004673B7" w:rsidRPr="004673B7">
              <w:t>godkjen</w:t>
            </w:r>
            <w:r>
              <w:t xml:space="preserve">t </w:t>
            </w:r>
            <w:r w:rsidRPr="0009439A">
              <w:t xml:space="preserve">og </w:t>
            </w:r>
            <w:r w:rsidR="004673B7" w:rsidRPr="0009439A">
              <w:t>møtet satt</w:t>
            </w:r>
          </w:p>
        </w:tc>
        <w:tc>
          <w:tcPr>
            <w:tcW w:w="4720" w:type="dxa"/>
            <w:tcBorders>
              <w:top w:val="single" w:sz="4" w:space="0" w:color="auto"/>
            </w:tcBorders>
          </w:tcPr>
          <w:p w14:paraId="44CED52D" w14:textId="6497EFD1" w:rsidR="002748C7" w:rsidRPr="007B7BA2" w:rsidRDefault="002748C7">
            <w:pPr>
              <w:spacing w:after="0"/>
              <w:rPr>
                <w:lang w:val="en-US"/>
              </w:rPr>
            </w:pPr>
          </w:p>
        </w:tc>
      </w:tr>
      <w:tr w:rsidR="002748C7" w14:paraId="65233D20" w14:textId="77777777" w:rsidTr="39EE888B">
        <w:trPr>
          <w:trHeight w:val="121"/>
        </w:trPr>
        <w:tc>
          <w:tcPr>
            <w:tcW w:w="9440" w:type="dxa"/>
            <w:gridSpan w:val="2"/>
          </w:tcPr>
          <w:p w14:paraId="7FE3E709" w14:textId="243F9B14" w:rsidR="002748C7" w:rsidRPr="007B7BA2" w:rsidRDefault="0009439A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Følgende </w:t>
            </w:r>
            <w:r w:rsidR="004E2739">
              <w:rPr>
                <w:b/>
                <w:bCs/>
              </w:rPr>
              <w:t>orienteringer ble gitt før saksbehandlingen:</w:t>
            </w:r>
          </w:p>
        </w:tc>
      </w:tr>
      <w:tr w:rsidR="002748C7" w:rsidRPr="00C038AF" w14:paraId="0005C287" w14:textId="77777777" w:rsidTr="00B05EC7">
        <w:trPr>
          <w:trHeight w:val="500"/>
        </w:trPr>
        <w:tc>
          <w:tcPr>
            <w:tcW w:w="4720" w:type="dxa"/>
            <w:tcBorders>
              <w:top w:val="single" w:sz="4" w:space="0" w:color="auto"/>
            </w:tcBorders>
          </w:tcPr>
          <w:p w14:paraId="627B4D96" w14:textId="4D3CD5FA" w:rsidR="20C1AB1B" w:rsidRDefault="20C1AB1B" w:rsidP="21AB9506">
            <w:pPr>
              <w:spacing w:after="0"/>
              <w:rPr>
                <w:lang w:val="en-US"/>
              </w:rPr>
            </w:pPr>
            <w:r w:rsidRPr="0B359E49">
              <w:rPr>
                <w:lang w:val="en-US"/>
              </w:rPr>
              <w:t>0</w:t>
            </w:r>
            <w:r w:rsidR="00E83FE0">
              <w:rPr>
                <w:lang w:val="en-US"/>
              </w:rPr>
              <w:t>910</w:t>
            </w:r>
          </w:p>
          <w:p w14:paraId="5AC4CAAA" w14:textId="77777777" w:rsidR="00974EA2" w:rsidRDefault="00974EA2" w:rsidP="21AB9506">
            <w:pPr>
              <w:spacing w:after="0"/>
              <w:rPr>
                <w:lang w:val="en-US"/>
              </w:rPr>
            </w:pPr>
          </w:p>
          <w:p w14:paraId="6E50E5DE" w14:textId="77777777" w:rsidR="00974EA2" w:rsidRDefault="00974EA2" w:rsidP="21AB9506">
            <w:pPr>
              <w:spacing w:after="0"/>
              <w:rPr>
                <w:lang w:val="en-US"/>
              </w:rPr>
            </w:pPr>
          </w:p>
          <w:p w14:paraId="0B163908" w14:textId="77777777" w:rsidR="00974EA2" w:rsidRDefault="00974EA2" w:rsidP="21AB9506">
            <w:pPr>
              <w:spacing w:after="0"/>
              <w:rPr>
                <w:lang w:val="en-US"/>
              </w:rPr>
            </w:pPr>
          </w:p>
          <w:p w14:paraId="4270FDFB" w14:textId="32276D85" w:rsidR="003E010E" w:rsidRDefault="00743902" w:rsidP="00335F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0940</w:t>
            </w:r>
          </w:p>
          <w:p w14:paraId="3BDE8BB3" w14:textId="77777777" w:rsidR="00E64202" w:rsidRDefault="00E64202" w:rsidP="00335F37">
            <w:pPr>
              <w:spacing w:after="0"/>
              <w:rPr>
                <w:lang w:val="en-US"/>
              </w:rPr>
            </w:pPr>
          </w:p>
          <w:p w14:paraId="1746CCF8" w14:textId="77777777" w:rsidR="00B2432D" w:rsidRDefault="00B2432D" w:rsidP="00335F37">
            <w:pPr>
              <w:spacing w:after="0"/>
              <w:rPr>
                <w:lang w:val="en-US"/>
              </w:rPr>
            </w:pPr>
          </w:p>
          <w:p w14:paraId="242E9178" w14:textId="77777777" w:rsidR="00B2432D" w:rsidRDefault="00B2432D" w:rsidP="00335F37">
            <w:pPr>
              <w:spacing w:after="0"/>
              <w:rPr>
                <w:lang w:val="en-US"/>
              </w:rPr>
            </w:pPr>
          </w:p>
          <w:p w14:paraId="7EBD0E53" w14:textId="4572D23A" w:rsidR="00B2432D" w:rsidRDefault="00416231" w:rsidP="00335F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095</w:t>
            </w:r>
            <w:r w:rsidR="00B2432D">
              <w:rPr>
                <w:lang w:val="en-US"/>
              </w:rPr>
              <w:t>0</w:t>
            </w:r>
          </w:p>
          <w:p w14:paraId="43C81A1B" w14:textId="77777777" w:rsidR="00B2432D" w:rsidRDefault="00B2432D" w:rsidP="00335F37">
            <w:pPr>
              <w:spacing w:after="0"/>
              <w:rPr>
                <w:lang w:val="en-US"/>
              </w:rPr>
            </w:pPr>
          </w:p>
          <w:p w14:paraId="0908AB93" w14:textId="77777777" w:rsidR="002060A1" w:rsidRDefault="002060A1" w:rsidP="00335F37">
            <w:pPr>
              <w:spacing w:after="0"/>
              <w:rPr>
                <w:lang w:val="en-US"/>
              </w:rPr>
            </w:pPr>
          </w:p>
          <w:p w14:paraId="4A16FE2D" w14:textId="5A3D9EF9" w:rsidR="00B2432D" w:rsidRDefault="00416231" w:rsidP="00335F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1020</w:t>
            </w:r>
          </w:p>
          <w:p w14:paraId="0421F880" w14:textId="77777777" w:rsidR="00E712F3" w:rsidRDefault="00E712F3" w:rsidP="00335F37">
            <w:pPr>
              <w:spacing w:after="0"/>
              <w:rPr>
                <w:lang w:val="en-US"/>
              </w:rPr>
            </w:pPr>
          </w:p>
          <w:p w14:paraId="0B69A393" w14:textId="2E92EB0F" w:rsidR="00E712F3" w:rsidRDefault="00E712F3" w:rsidP="00335F37">
            <w:pPr>
              <w:spacing w:after="0"/>
              <w:rPr>
                <w:lang w:val="en-US"/>
              </w:rPr>
            </w:pPr>
          </w:p>
          <w:p w14:paraId="7FB05C52" w14:textId="79B62A74" w:rsidR="00B2432D" w:rsidRDefault="00961481" w:rsidP="00335F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1100</w:t>
            </w:r>
          </w:p>
          <w:p w14:paraId="5B1D3143" w14:textId="77777777" w:rsidR="00961481" w:rsidRDefault="00961481" w:rsidP="00335F37">
            <w:pPr>
              <w:spacing w:after="0"/>
              <w:rPr>
                <w:lang w:val="en-US"/>
              </w:rPr>
            </w:pPr>
          </w:p>
          <w:p w14:paraId="2F64FFDA" w14:textId="77777777" w:rsidR="007C0E6F" w:rsidRDefault="007C0E6F" w:rsidP="00335F37">
            <w:pPr>
              <w:spacing w:after="0"/>
              <w:rPr>
                <w:lang w:val="en-US"/>
              </w:rPr>
            </w:pPr>
          </w:p>
          <w:p w14:paraId="41948D95" w14:textId="77777777" w:rsidR="007C0E6F" w:rsidRDefault="007C0E6F" w:rsidP="00335F37">
            <w:pPr>
              <w:spacing w:after="0"/>
              <w:rPr>
                <w:lang w:val="en-US"/>
              </w:rPr>
            </w:pPr>
          </w:p>
          <w:p w14:paraId="4DCAA0F3" w14:textId="7B086B76" w:rsidR="00B2432D" w:rsidRDefault="00B2432D" w:rsidP="00335F3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="00961481">
              <w:rPr>
                <w:lang w:val="en-US"/>
              </w:rPr>
              <w:t>3</w:t>
            </w:r>
            <w:r>
              <w:rPr>
                <w:lang w:val="en-US"/>
              </w:rPr>
              <w:t>0</w:t>
            </w:r>
          </w:p>
          <w:p w14:paraId="73A3324F" w14:textId="77777777" w:rsidR="00E131C7" w:rsidRDefault="00E131C7" w:rsidP="00335F37">
            <w:pPr>
              <w:spacing w:after="0"/>
              <w:rPr>
                <w:lang w:val="en-US"/>
              </w:rPr>
            </w:pPr>
          </w:p>
          <w:p w14:paraId="34A5FE6B" w14:textId="77777777" w:rsidR="007C0E6F" w:rsidRDefault="007C0E6F" w:rsidP="00335F37">
            <w:pPr>
              <w:spacing w:after="0"/>
              <w:rPr>
                <w:lang w:val="en-US"/>
              </w:rPr>
            </w:pPr>
          </w:p>
          <w:p w14:paraId="2235207E" w14:textId="77777777" w:rsidR="007C0E6F" w:rsidRDefault="007C0E6F" w:rsidP="00335F37">
            <w:pPr>
              <w:spacing w:after="0"/>
              <w:rPr>
                <w:lang w:val="en-US"/>
              </w:rPr>
            </w:pPr>
          </w:p>
          <w:p w14:paraId="0467FB78" w14:textId="4B402863" w:rsidR="00743902" w:rsidRPr="007B7BA2" w:rsidRDefault="00743902" w:rsidP="00335F37">
            <w:pPr>
              <w:spacing w:after="0"/>
              <w:rPr>
                <w:lang w:val="en-US"/>
              </w:rPr>
            </w:pPr>
          </w:p>
        </w:tc>
        <w:tc>
          <w:tcPr>
            <w:tcW w:w="4720" w:type="dxa"/>
            <w:tcBorders>
              <w:top w:val="single" w:sz="4" w:space="0" w:color="auto"/>
            </w:tcBorders>
          </w:tcPr>
          <w:p w14:paraId="23552A75" w14:textId="23009FAB" w:rsidR="00974EA2" w:rsidRPr="0002314F" w:rsidRDefault="00974EA2" w:rsidP="00A65600">
            <w:pPr>
              <w:spacing w:after="0"/>
            </w:pPr>
            <w:r>
              <w:rPr>
                <w:b/>
                <w:bCs/>
              </w:rPr>
              <w:lastRenderedPageBreak/>
              <w:t>Nasjonal transportplan</w:t>
            </w:r>
            <w:r w:rsidR="0002314F">
              <w:rPr>
                <w:b/>
                <w:bCs/>
              </w:rPr>
              <w:t xml:space="preserve"> 2028 - 2040</w:t>
            </w:r>
            <w:r w:rsidR="0002314F">
              <w:rPr>
                <w:b/>
                <w:bCs/>
              </w:rPr>
              <w:br/>
            </w:r>
            <w:r w:rsidR="00D94CF1">
              <w:t xml:space="preserve">v/ Fylkesordfører </w:t>
            </w:r>
            <w:r w:rsidR="002060A1">
              <w:t>T</w:t>
            </w:r>
            <w:r w:rsidR="00D94CF1">
              <w:t>erje Riis-</w:t>
            </w:r>
            <w:proofErr w:type="spellStart"/>
            <w:r w:rsidR="00D94CF1">
              <w:t>Jo</w:t>
            </w:r>
            <w:r w:rsidR="002060A1">
              <w:t>hnansen</w:t>
            </w:r>
            <w:proofErr w:type="spellEnd"/>
            <w:r w:rsidR="002060A1">
              <w:t xml:space="preserve">, </w:t>
            </w:r>
            <w:r w:rsidR="0002314F">
              <w:t>Telemark fylkeskommune</w:t>
            </w:r>
            <w:r w:rsidR="00932DD2">
              <w:t xml:space="preserve"> </w:t>
            </w:r>
          </w:p>
          <w:p w14:paraId="317C4C3C" w14:textId="7D1A6FF9" w:rsidR="00362A71" w:rsidRDefault="00362A71" w:rsidP="00A65600">
            <w:pPr>
              <w:spacing w:after="0"/>
              <w:rPr>
                <w:b/>
                <w:bCs/>
              </w:rPr>
            </w:pPr>
          </w:p>
          <w:p w14:paraId="6D654FE7" w14:textId="36351BE1" w:rsidR="007C3AD8" w:rsidRPr="002060A1" w:rsidRDefault="007C3AD8" w:rsidP="005002BE">
            <w:pPr>
              <w:spacing w:after="0"/>
            </w:pPr>
            <w:r>
              <w:rPr>
                <w:b/>
                <w:bCs/>
              </w:rPr>
              <w:t>Grenland næringsfond</w:t>
            </w:r>
            <w:r w:rsidR="00F451DC">
              <w:rPr>
                <w:b/>
                <w:bCs/>
              </w:rPr>
              <w:br/>
              <w:t xml:space="preserve">-Hvordan </w:t>
            </w:r>
            <w:r w:rsidR="00E85EB5">
              <w:rPr>
                <w:b/>
                <w:bCs/>
              </w:rPr>
              <w:t>bidrar vi til ny verdiskapning</w:t>
            </w:r>
            <w:r w:rsidR="002060A1">
              <w:rPr>
                <w:b/>
                <w:bCs/>
              </w:rPr>
              <w:br/>
            </w:r>
            <w:r w:rsidR="002060A1" w:rsidRPr="002060A1">
              <w:t>v/ Jørn Roar bamble og Hans Petter Børge</w:t>
            </w:r>
          </w:p>
          <w:p w14:paraId="4E4D00E5" w14:textId="77777777" w:rsidR="00F451DC" w:rsidRDefault="00F451DC" w:rsidP="005002BE">
            <w:pPr>
              <w:spacing w:after="0"/>
              <w:rPr>
                <w:b/>
                <w:bCs/>
              </w:rPr>
            </w:pPr>
          </w:p>
          <w:p w14:paraId="38DCC6A2" w14:textId="7FDBF772" w:rsidR="007C3AD8" w:rsidRPr="002060A1" w:rsidRDefault="00F451DC" w:rsidP="005002BE">
            <w:pPr>
              <w:spacing w:after="0"/>
            </w:pPr>
            <w:r>
              <w:rPr>
                <w:b/>
                <w:bCs/>
              </w:rPr>
              <w:t>Pr</w:t>
            </w:r>
            <w:r w:rsidR="003473E3">
              <w:rPr>
                <w:b/>
                <w:bCs/>
              </w:rPr>
              <w:t>esentasjon av</w:t>
            </w:r>
            <w:r w:rsidR="007211D7">
              <w:rPr>
                <w:b/>
                <w:bCs/>
              </w:rPr>
              <w:t xml:space="preserve"> Guru finans</w:t>
            </w:r>
            <w:r w:rsidR="002060A1">
              <w:rPr>
                <w:b/>
                <w:bCs/>
              </w:rPr>
              <w:br/>
            </w:r>
            <w:r w:rsidR="002060A1" w:rsidRPr="002060A1">
              <w:t xml:space="preserve">v/ </w:t>
            </w:r>
            <w:r w:rsidR="002060A1">
              <w:t xml:space="preserve">Ben </w:t>
            </w:r>
            <w:r w:rsidR="00D94CF1" w:rsidRPr="002060A1">
              <w:t>Roger Elvenes</w:t>
            </w:r>
          </w:p>
          <w:p w14:paraId="511B6BA7" w14:textId="77777777" w:rsidR="00F451DC" w:rsidRDefault="00F451DC" w:rsidP="005002BE">
            <w:pPr>
              <w:spacing w:after="0"/>
              <w:rPr>
                <w:b/>
                <w:bCs/>
              </w:rPr>
            </w:pPr>
          </w:p>
          <w:p w14:paraId="4C52D6C8" w14:textId="553B2D17" w:rsidR="005002BE" w:rsidRDefault="003473E3" w:rsidP="005002B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Presentasjon av </w:t>
            </w:r>
            <w:proofErr w:type="spellStart"/>
            <w:r w:rsidR="005002BE" w:rsidRPr="005002BE">
              <w:rPr>
                <w:b/>
                <w:bCs/>
              </w:rPr>
              <w:t>Norhybrid</w:t>
            </w:r>
            <w:proofErr w:type="spellEnd"/>
            <w:r w:rsidR="005002BE" w:rsidRPr="005002BE">
              <w:rPr>
                <w:b/>
                <w:bCs/>
              </w:rPr>
              <w:t xml:space="preserve"> </w:t>
            </w:r>
            <w:proofErr w:type="spellStart"/>
            <w:r w:rsidR="005002BE" w:rsidRPr="005002BE">
              <w:rPr>
                <w:b/>
                <w:bCs/>
              </w:rPr>
              <w:t>Renewables</w:t>
            </w:r>
            <w:proofErr w:type="spellEnd"/>
            <w:r w:rsidR="005002BE" w:rsidRPr="005002BE">
              <w:rPr>
                <w:b/>
                <w:bCs/>
              </w:rPr>
              <w:t xml:space="preserve"> </w:t>
            </w:r>
            <w:r w:rsidR="002060A1">
              <w:rPr>
                <w:b/>
                <w:bCs/>
              </w:rPr>
              <w:br/>
            </w:r>
            <w:r w:rsidR="002060A1" w:rsidRPr="002060A1">
              <w:t>v/ Trond Sørensen</w:t>
            </w:r>
          </w:p>
          <w:p w14:paraId="0C98F992" w14:textId="77777777" w:rsidR="00961481" w:rsidRDefault="00961481" w:rsidP="005002BE">
            <w:pPr>
              <w:spacing w:after="0"/>
              <w:rPr>
                <w:b/>
                <w:bCs/>
              </w:rPr>
            </w:pPr>
          </w:p>
          <w:p w14:paraId="38AFD388" w14:textId="49EAE7F9" w:rsidR="005002BE" w:rsidRDefault="00DA0FA8" w:rsidP="00A656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Sirkulære Fen </w:t>
            </w:r>
            <w:r w:rsidR="00C1471C">
              <w:rPr>
                <w:b/>
                <w:bCs/>
              </w:rPr>
              <w:t>-utviklingen av Fensfeltet</w:t>
            </w:r>
            <w:r w:rsidR="00C1471C">
              <w:rPr>
                <w:b/>
                <w:bCs/>
              </w:rPr>
              <w:br/>
            </w:r>
            <w:r w:rsidR="00C1471C" w:rsidRPr="00C1471C">
              <w:t xml:space="preserve">Midt-Telemark og Nome utvikling v/Pål </w:t>
            </w:r>
            <w:r w:rsidR="00DE1928">
              <w:t>Kleffelgård</w:t>
            </w:r>
          </w:p>
          <w:p w14:paraId="73AC5102" w14:textId="77777777" w:rsidR="00AE4D68" w:rsidRDefault="00AE4D68" w:rsidP="00A65600">
            <w:pPr>
              <w:spacing w:after="0"/>
              <w:rPr>
                <w:b/>
                <w:bCs/>
              </w:rPr>
            </w:pPr>
          </w:p>
          <w:p w14:paraId="2426CFFC" w14:textId="77622C64" w:rsidR="005008F9" w:rsidRPr="002060A1" w:rsidRDefault="00AE4D68" w:rsidP="00A65600">
            <w:pPr>
              <w:spacing w:after="0"/>
            </w:pPr>
            <w:r>
              <w:rPr>
                <w:b/>
                <w:bCs/>
              </w:rPr>
              <w:lastRenderedPageBreak/>
              <w:t>Partnerskap</w:t>
            </w:r>
            <w:r w:rsidR="004016FC">
              <w:rPr>
                <w:b/>
                <w:bCs/>
              </w:rPr>
              <w:t xml:space="preserve"> Fensfeltet</w:t>
            </w:r>
            <w:r w:rsidR="00DE1928">
              <w:rPr>
                <w:b/>
                <w:bCs/>
              </w:rPr>
              <w:br/>
            </w:r>
            <w:r w:rsidR="00DE1928" w:rsidRPr="00A96C7C">
              <w:t>N</w:t>
            </w:r>
            <w:r w:rsidR="00CC2E47" w:rsidRPr="00A96C7C">
              <w:t xml:space="preserve">ome kommune </w:t>
            </w:r>
            <w:r w:rsidR="00A96C7C">
              <w:br/>
            </w:r>
            <w:r w:rsidR="00CC2E47" w:rsidRPr="00A96C7C">
              <w:t>v/Ordfører</w:t>
            </w:r>
            <w:r w:rsidR="00A96C7C" w:rsidRPr="00A96C7C">
              <w:t xml:space="preserve"> Linda Therese Thorstensen</w:t>
            </w:r>
            <w:r w:rsidR="00CC2E47">
              <w:rPr>
                <w:b/>
                <w:bCs/>
              </w:rPr>
              <w:t xml:space="preserve"> </w:t>
            </w:r>
            <w:r w:rsidR="00CC2E47">
              <w:rPr>
                <w:b/>
                <w:bCs/>
              </w:rPr>
              <w:br/>
            </w:r>
            <w:r w:rsidR="00CC2E47" w:rsidRPr="00A96C7C">
              <w:t>Telemark fylkeskommune v/Fylkesordfører Terje Riis</w:t>
            </w:r>
            <w:r w:rsidR="00503C1B">
              <w:t>-</w:t>
            </w:r>
            <w:r w:rsidR="00CC2E47" w:rsidRPr="00A96C7C">
              <w:t>Johansen</w:t>
            </w:r>
          </w:p>
        </w:tc>
      </w:tr>
    </w:tbl>
    <w:p w14:paraId="7B2C4B1B" w14:textId="77777777" w:rsidR="00E83FE0" w:rsidRDefault="00E83FE0" w:rsidP="1B0DABFC">
      <w:pPr>
        <w:spacing w:after="160" w:line="278" w:lineRule="auto"/>
        <w:rPr>
          <w:b/>
          <w:bCs/>
        </w:rPr>
      </w:pPr>
    </w:p>
    <w:p w14:paraId="5D38BBD5" w14:textId="112B2971" w:rsidR="002748C7" w:rsidRDefault="00967DC2" w:rsidP="1B0DABFC">
      <w:pPr>
        <w:spacing w:after="160" w:line="278" w:lineRule="auto"/>
        <w:rPr>
          <w:color w:val="918F90" w:themeColor="text2"/>
        </w:rPr>
      </w:pPr>
      <w:r>
        <w:rPr>
          <w:b/>
          <w:bCs/>
        </w:rPr>
        <w:t>Følgende saker ble behandlet:</w:t>
      </w:r>
      <w:r w:rsidR="00E83FE0">
        <w:rPr>
          <w:b/>
          <w:bCs/>
        </w:rPr>
        <w:tab/>
      </w:r>
      <w:r w:rsidR="00F7267B">
        <w:tab/>
      </w:r>
      <w:r w:rsidR="00F7267B">
        <w:tab/>
      </w:r>
      <w:r w:rsidR="00F7267B">
        <w:tab/>
      </w:r>
      <w:r w:rsidR="00F7267B">
        <w:tab/>
      </w:r>
      <w:r w:rsidR="00F7267B">
        <w:tab/>
      </w:r>
      <w:r w:rsidR="00F7267B">
        <w:tab/>
      </w:r>
      <w:r w:rsidR="00F7267B">
        <w:tab/>
      </w:r>
      <w:r w:rsidR="002748C7">
        <w:tab/>
      </w:r>
    </w:p>
    <w:tbl>
      <w:tblPr>
        <w:tblStyle w:val="Custom2"/>
        <w:tblW w:w="9344" w:type="dxa"/>
        <w:tblLook w:val="04A0" w:firstRow="1" w:lastRow="0" w:firstColumn="1" w:lastColumn="0" w:noHBand="0" w:noVBand="1"/>
      </w:tblPr>
      <w:tblGrid>
        <w:gridCol w:w="1665"/>
        <w:gridCol w:w="7679"/>
      </w:tblGrid>
      <w:tr w:rsidR="00AF2C34" w:rsidRPr="00174DB5" w14:paraId="716DC141" w14:textId="77777777" w:rsidTr="11D91A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5"/>
        </w:trPr>
        <w:tc>
          <w:tcPr>
            <w:tcW w:w="1665" w:type="dxa"/>
          </w:tcPr>
          <w:p w14:paraId="00973B0F" w14:textId="77E7CF70" w:rsidR="002748C7" w:rsidRPr="00174DB5" w:rsidRDefault="004362B6" w:rsidP="00C038A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3E010E">
              <w:rPr>
                <w:lang w:val="en-US"/>
              </w:rPr>
              <w:t>7</w:t>
            </w:r>
            <w:r w:rsidR="002748C7" w:rsidRPr="2E68970D">
              <w:rPr>
                <w:lang w:val="en-US"/>
              </w:rPr>
              <w:t>/</w:t>
            </w:r>
            <w:r w:rsidR="007C2A56">
              <w:rPr>
                <w:lang w:val="en-US"/>
              </w:rPr>
              <w:t>2</w:t>
            </w:r>
            <w:r w:rsidR="00F7267B">
              <w:rPr>
                <w:lang w:val="en-US"/>
              </w:rPr>
              <w:t>6</w:t>
            </w:r>
          </w:p>
        </w:tc>
        <w:tc>
          <w:tcPr>
            <w:tcW w:w="7679" w:type="dxa"/>
          </w:tcPr>
          <w:p w14:paraId="44C15663" w14:textId="57072807" w:rsidR="002748C7" w:rsidRPr="00174DB5" w:rsidRDefault="5A1056E4" w:rsidP="00C038AF">
            <w:pPr>
              <w:spacing w:after="0"/>
              <w:rPr>
                <w:b w:val="0"/>
                <w:bCs/>
                <w:lang w:val="en-US"/>
              </w:rPr>
            </w:pPr>
            <w:proofErr w:type="spellStart"/>
            <w:r w:rsidRPr="11D91A9F">
              <w:rPr>
                <w:bCs/>
                <w:lang w:val="en-US"/>
              </w:rPr>
              <w:t>Protokoll</w:t>
            </w:r>
            <w:proofErr w:type="spellEnd"/>
            <w:r w:rsidR="0089088F" w:rsidRPr="11D91A9F">
              <w:rPr>
                <w:bCs/>
                <w:lang w:val="en-US"/>
              </w:rPr>
              <w:t xml:space="preserve"> </w:t>
            </w:r>
            <w:proofErr w:type="spellStart"/>
            <w:r w:rsidR="0089088F" w:rsidRPr="11D91A9F">
              <w:rPr>
                <w:bCs/>
                <w:lang w:val="en-US"/>
              </w:rPr>
              <w:t>fra</w:t>
            </w:r>
            <w:proofErr w:type="spellEnd"/>
            <w:r w:rsidR="0089088F" w:rsidRPr="11D91A9F">
              <w:rPr>
                <w:bCs/>
                <w:lang w:val="en-US"/>
              </w:rPr>
              <w:t xml:space="preserve"> </w:t>
            </w:r>
            <w:proofErr w:type="spellStart"/>
            <w:r w:rsidR="0089088F" w:rsidRPr="11D91A9F">
              <w:rPr>
                <w:bCs/>
                <w:lang w:val="en-US"/>
              </w:rPr>
              <w:t>rådsmøtet</w:t>
            </w:r>
            <w:proofErr w:type="spellEnd"/>
            <w:r w:rsidR="00AF2C34">
              <w:rPr>
                <w:bCs/>
                <w:lang w:val="en-US"/>
              </w:rPr>
              <w:t xml:space="preserve"> </w:t>
            </w:r>
            <w:r w:rsidR="003E010E">
              <w:rPr>
                <w:bCs/>
                <w:lang w:val="en-US"/>
              </w:rPr>
              <w:t xml:space="preserve">29. </w:t>
            </w:r>
            <w:proofErr w:type="spellStart"/>
            <w:r w:rsidR="003E010E">
              <w:rPr>
                <w:bCs/>
                <w:lang w:val="en-US"/>
              </w:rPr>
              <w:t>mai</w:t>
            </w:r>
            <w:proofErr w:type="spellEnd"/>
            <w:r w:rsidR="00816403">
              <w:rPr>
                <w:bCs/>
                <w:lang w:val="en-US"/>
              </w:rPr>
              <w:t xml:space="preserve"> 2026</w:t>
            </w:r>
          </w:p>
          <w:p w14:paraId="373F6486" w14:textId="26540993" w:rsidR="00EB20FA" w:rsidRDefault="6A20F591" w:rsidP="00C038AF">
            <w:pPr>
              <w:spacing w:after="0"/>
            </w:pPr>
            <w:r>
              <w:t xml:space="preserve">Se vedlagt forslag til </w:t>
            </w:r>
            <w:r w:rsidR="0089088F">
              <w:t>ref</w:t>
            </w:r>
            <w:r w:rsidR="4D850827">
              <w:t>e</w:t>
            </w:r>
            <w:r w:rsidR="0089088F">
              <w:t>rat</w:t>
            </w:r>
          </w:p>
          <w:p w14:paraId="35A22787" w14:textId="291858EF" w:rsidR="0B359E49" w:rsidRDefault="0B359E49" w:rsidP="0B359E49">
            <w:pPr>
              <w:spacing w:after="0"/>
            </w:pPr>
          </w:p>
          <w:p w14:paraId="481BE6B0" w14:textId="009DA570" w:rsidR="00B57336" w:rsidRPr="00174DB5" w:rsidRDefault="002060A1" w:rsidP="00C038AF">
            <w:pPr>
              <w:spacing w:after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V</w:t>
            </w:r>
            <w:r w:rsidR="00B57336">
              <w:rPr>
                <w:lang w:val="en-US"/>
              </w:rPr>
              <w:t>edtak</w:t>
            </w:r>
            <w:proofErr w:type="spellEnd"/>
            <w:r w:rsidR="00B57336">
              <w:rPr>
                <w:lang w:val="en-US"/>
              </w:rPr>
              <w:t xml:space="preserve">: </w:t>
            </w:r>
            <w:r w:rsidR="00643E26">
              <w:rPr>
                <w:lang w:val="en-US"/>
              </w:rPr>
              <w:br/>
            </w:r>
            <w:proofErr w:type="spellStart"/>
            <w:r w:rsidR="0089088F">
              <w:rPr>
                <w:lang w:val="en-US"/>
              </w:rPr>
              <w:t>Referat</w:t>
            </w:r>
            <w:proofErr w:type="spellEnd"/>
            <w:r w:rsidR="00B57336">
              <w:rPr>
                <w:lang w:val="en-US"/>
              </w:rPr>
              <w:t xml:space="preserve"> </w:t>
            </w:r>
            <w:proofErr w:type="spellStart"/>
            <w:r w:rsidR="00B57336">
              <w:rPr>
                <w:lang w:val="en-US"/>
              </w:rPr>
              <w:t>godkjen</w:t>
            </w:r>
            <w:r>
              <w:rPr>
                <w:lang w:val="en-US"/>
              </w:rPr>
              <w:t>t</w:t>
            </w:r>
            <w:proofErr w:type="spellEnd"/>
          </w:p>
        </w:tc>
      </w:tr>
      <w:tr w:rsidR="005662A6" w:rsidRPr="00174DB5" w14:paraId="2F23643E" w14:textId="77777777" w:rsidTr="11D91A9F">
        <w:trPr>
          <w:trHeight w:val="1215"/>
        </w:trPr>
        <w:tc>
          <w:tcPr>
            <w:tcW w:w="1665" w:type="dxa"/>
          </w:tcPr>
          <w:p w14:paraId="0776C3C1" w14:textId="02EAB2BB" w:rsidR="005662A6" w:rsidRDefault="00A00237" w:rsidP="00C038A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08/26</w:t>
            </w:r>
          </w:p>
        </w:tc>
        <w:tc>
          <w:tcPr>
            <w:tcW w:w="7679" w:type="dxa"/>
          </w:tcPr>
          <w:p w14:paraId="112A9CB7" w14:textId="0D48315B" w:rsidR="005C3F0E" w:rsidRDefault="00A00237" w:rsidP="00C038AF">
            <w:pPr>
              <w:spacing w:after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NOU 2026 4:</w:t>
            </w:r>
            <w:r w:rsidR="001D0ECF"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Kjernekraft</w:t>
            </w:r>
            <w:proofErr w:type="spellEnd"/>
            <w:r>
              <w:rPr>
                <w:b/>
                <w:bCs/>
                <w:lang w:val="en-US"/>
              </w:rPr>
              <w:t xml:space="preserve"> I Norge -Høring</w:t>
            </w:r>
          </w:p>
          <w:p w14:paraId="11A962D7" w14:textId="6307029B" w:rsidR="00AE2FE1" w:rsidRDefault="00AE2FE1" w:rsidP="00C038AF">
            <w:pPr>
              <w:spacing w:after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U</w:t>
            </w:r>
            <w:r w:rsidR="002060A1" w:rsidRPr="002060A1">
              <w:rPr>
                <w:lang w:val="en-US"/>
              </w:rPr>
              <w:t>tsendt</w:t>
            </w:r>
            <w:proofErr w:type="spellEnd"/>
            <w:r w:rsidR="002060A1" w:rsidRPr="002060A1">
              <w:rPr>
                <w:lang w:val="en-US"/>
              </w:rPr>
              <w:t xml:space="preserve"> </w:t>
            </w:r>
            <w:proofErr w:type="spellStart"/>
            <w:r w:rsidR="002060A1" w:rsidRPr="002060A1">
              <w:rPr>
                <w:lang w:val="en-US"/>
              </w:rPr>
              <w:t>forslag</w:t>
            </w:r>
            <w:proofErr w:type="spellEnd"/>
            <w:r w:rsidR="002060A1" w:rsidRPr="002060A1">
              <w:rPr>
                <w:lang w:val="en-US"/>
              </w:rPr>
              <w:t xml:space="preserve"> </w:t>
            </w:r>
            <w:proofErr w:type="spellStart"/>
            <w:r w:rsidR="002060A1" w:rsidRPr="002060A1">
              <w:rPr>
                <w:lang w:val="en-US"/>
              </w:rPr>
              <w:t>til</w:t>
            </w:r>
            <w:proofErr w:type="spellEnd"/>
            <w:r w:rsidR="002060A1" w:rsidRPr="002060A1">
              <w:rPr>
                <w:lang w:val="en-US"/>
              </w:rPr>
              <w:t xml:space="preserve"> </w:t>
            </w:r>
            <w:proofErr w:type="spellStart"/>
            <w:r w:rsidR="002060A1" w:rsidRPr="002060A1">
              <w:rPr>
                <w:lang w:val="en-US"/>
              </w:rPr>
              <w:t>hørings</w:t>
            </w:r>
            <w:proofErr w:type="spellEnd"/>
            <w:r w:rsidR="002060A1" w:rsidRPr="002060A1">
              <w:rPr>
                <w:lang w:val="en-US"/>
              </w:rPr>
              <w:t xml:space="preserve"> </w:t>
            </w:r>
            <w:proofErr w:type="spellStart"/>
            <w:r w:rsidR="002060A1" w:rsidRPr="002060A1">
              <w:rPr>
                <w:lang w:val="en-US"/>
              </w:rPr>
              <w:t>uttalelse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ble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referert</w:t>
            </w:r>
            <w:proofErr w:type="spellEnd"/>
          </w:p>
          <w:p w14:paraId="2E80845F" w14:textId="77777777" w:rsidR="00AE2FE1" w:rsidRDefault="00AE2FE1" w:rsidP="00C038AF">
            <w:pPr>
              <w:spacing w:after="0"/>
              <w:rPr>
                <w:lang w:val="en-US"/>
              </w:rPr>
            </w:pPr>
          </w:p>
          <w:p w14:paraId="72407DB4" w14:textId="2D71009F" w:rsidR="005C3F0E" w:rsidRPr="11D91A9F" w:rsidRDefault="00AE2FE1" w:rsidP="00C038AF">
            <w:pPr>
              <w:spacing w:after="0"/>
              <w:rPr>
                <w:b/>
                <w:bCs/>
                <w:lang w:val="en-US"/>
              </w:rPr>
            </w:pPr>
            <w:proofErr w:type="spellStart"/>
            <w:r>
              <w:rPr>
                <w:lang w:val="en-US"/>
              </w:rPr>
              <w:t>Vedt</w:t>
            </w:r>
            <w:r w:rsidR="00643E26">
              <w:rPr>
                <w:lang w:val="en-US"/>
              </w:rPr>
              <w:t>ak</w:t>
            </w:r>
            <w:proofErr w:type="spellEnd"/>
            <w:r w:rsidR="00643E26">
              <w:rPr>
                <w:lang w:val="en-US"/>
              </w:rPr>
              <w:t>:</w:t>
            </w:r>
            <w:r w:rsidR="00746288" w:rsidRPr="00746288">
              <w:rPr>
                <w:lang w:val="en-US"/>
              </w:rPr>
              <w:br/>
            </w:r>
            <w:proofErr w:type="spellStart"/>
            <w:r w:rsidR="00746288" w:rsidRPr="00746288">
              <w:rPr>
                <w:lang w:val="en-US"/>
              </w:rPr>
              <w:t>Høringsuttalelsen</w:t>
            </w:r>
            <w:proofErr w:type="spellEnd"/>
            <w:r w:rsidR="00746288" w:rsidRPr="00746288">
              <w:rPr>
                <w:lang w:val="en-US"/>
              </w:rPr>
              <w:t xml:space="preserve"> </w:t>
            </w:r>
            <w:proofErr w:type="spellStart"/>
            <w:r w:rsidR="00746288" w:rsidRPr="00746288">
              <w:rPr>
                <w:lang w:val="en-US"/>
              </w:rPr>
              <w:t>vedta</w:t>
            </w:r>
            <w:r w:rsidR="002060A1">
              <w:rPr>
                <w:lang w:val="en-US"/>
              </w:rPr>
              <w:t>tt</w:t>
            </w:r>
            <w:proofErr w:type="spellEnd"/>
          </w:p>
        </w:tc>
      </w:tr>
      <w:tr w:rsidR="00A00237" w:rsidRPr="00174DB5" w14:paraId="7B895B8A" w14:textId="77777777" w:rsidTr="11D91A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15"/>
        </w:trPr>
        <w:tc>
          <w:tcPr>
            <w:tcW w:w="1665" w:type="dxa"/>
          </w:tcPr>
          <w:p w14:paraId="1AD74561" w14:textId="16AB134B" w:rsidR="00A00237" w:rsidRDefault="001D0ECF" w:rsidP="00C038A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09/26</w:t>
            </w:r>
          </w:p>
        </w:tc>
        <w:tc>
          <w:tcPr>
            <w:tcW w:w="7679" w:type="dxa"/>
          </w:tcPr>
          <w:p w14:paraId="3FD6CBEB" w14:textId="7AFC6731" w:rsidR="00746288" w:rsidRDefault="00D80F6C" w:rsidP="00C038AF">
            <w:pPr>
              <w:spacing w:after="0"/>
              <w:rPr>
                <w:b/>
                <w:bCs/>
              </w:rPr>
            </w:pPr>
            <w:r w:rsidRPr="00D80F6C">
              <w:rPr>
                <w:b/>
                <w:bCs/>
              </w:rPr>
              <w:t>Høring - Endringer i reglene om interkommunalt samarbeid i kommuneloven</w:t>
            </w:r>
          </w:p>
          <w:p w14:paraId="2E59CECA" w14:textId="2A263F27" w:rsidR="00746288" w:rsidRPr="00746288" w:rsidRDefault="00AE2FE1" w:rsidP="00746288">
            <w:pPr>
              <w:spacing w:after="0"/>
            </w:pPr>
            <w:r>
              <w:t>U</w:t>
            </w:r>
            <w:r w:rsidR="00746288" w:rsidRPr="00746288">
              <w:t xml:space="preserve">tsendt forslag til hørings </w:t>
            </w:r>
            <w:proofErr w:type="spellStart"/>
            <w:r w:rsidR="00746288" w:rsidRPr="00746288">
              <w:t>uttalelse</w:t>
            </w:r>
            <w:proofErr w:type="spellEnd"/>
            <w:r>
              <w:t xml:space="preserve"> ble referert</w:t>
            </w:r>
          </w:p>
          <w:p w14:paraId="465EDBBF" w14:textId="77777777" w:rsidR="00746288" w:rsidRPr="00746288" w:rsidRDefault="00746288" w:rsidP="00746288">
            <w:pPr>
              <w:spacing w:after="0"/>
            </w:pPr>
          </w:p>
          <w:p w14:paraId="4F8D51D6" w14:textId="773DD3C5" w:rsidR="00746288" w:rsidRDefault="00746288" w:rsidP="00746288">
            <w:pPr>
              <w:spacing w:after="0"/>
              <w:rPr>
                <w:b/>
                <w:bCs/>
                <w:lang w:val="en-US"/>
              </w:rPr>
            </w:pPr>
            <w:r w:rsidRPr="00746288">
              <w:t xml:space="preserve">Forslag til </w:t>
            </w:r>
            <w:r w:rsidR="00643E26">
              <w:t>vedtak:</w:t>
            </w:r>
            <w:r w:rsidRPr="00746288">
              <w:br/>
              <w:t>Høringsuttalelsen vedtas</w:t>
            </w:r>
          </w:p>
        </w:tc>
      </w:tr>
      <w:tr w:rsidR="00AF2C34" w14:paraId="0FC3C0B1" w14:textId="77777777" w:rsidTr="11D91A9F">
        <w:tc>
          <w:tcPr>
            <w:tcW w:w="1665" w:type="dxa"/>
          </w:tcPr>
          <w:p w14:paraId="04D65671" w14:textId="6664370B" w:rsidR="0089088F" w:rsidRDefault="009A4DF5" w:rsidP="00C038AF">
            <w:pPr>
              <w:spacing w:after="0"/>
            </w:pPr>
            <w:r>
              <w:t>10</w:t>
            </w:r>
            <w:r w:rsidR="0089088F">
              <w:t>/2</w:t>
            </w:r>
            <w:r w:rsidR="004362B6">
              <w:t>6</w:t>
            </w:r>
          </w:p>
        </w:tc>
        <w:tc>
          <w:tcPr>
            <w:tcW w:w="7679" w:type="dxa"/>
          </w:tcPr>
          <w:p w14:paraId="2DBEE77F" w14:textId="7A197BCA" w:rsidR="0089088F" w:rsidRDefault="0089088F" w:rsidP="00C038A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Eventuelt</w:t>
            </w:r>
            <w:r w:rsidR="00AE2FE1">
              <w:rPr>
                <w:b/>
                <w:bCs/>
              </w:rPr>
              <w:br/>
              <w:t>Ingen saker eller spørsmål ble fremmet</w:t>
            </w:r>
          </w:p>
        </w:tc>
      </w:tr>
    </w:tbl>
    <w:p w14:paraId="3ED19B91" w14:textId="77777777" w:rsidR="00AD7159" w:rsidRPr="005221F8" w:rsidRDefault="00AD7159" w:rsidP="002748C7">
      <w:pPr>
        <w:spacing w:after="840"/>
        <w:rPr>
          <w:lang w:val="en-US"/>
        </w:rPr>
      </w:pPr>
    </w:p>
    <w:sectPr w:rsidR="00AD7159" w:rsidRPr="005221F8" w:rsidSect="005F26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B7971" w14:textId="77777777" w:rsidR="00F94551" w:rsidRDefault="00F94551" w:rsidP="0030254C">
      <w:pPr>
        <w:spacing w:after="0"/>
      </w:pPr>
      <w:r>
        <w:separator/>
      </w:r>
    </w:p>
  </w:endnote>
  <w:endnote w:type="continuationSeparator" w:id="0">
    <w:p w14:paraId="2A463AC4" w14:textId="77777777" w:rsidR="00F94551" w:rsidRDefault="00F94551" w:rsidP="003025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09A08" w14:textId="77777777" w:rsidR="0089088F" w:rsidRDefault="0089088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24C8" w14:textId="77777777" w:rsidR="005E7974" w:rsidRPr="00425AFC" w:rsidRDefault="005E7974" w:rsidP="00425AFC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2F88584" wp14:editId="0326E948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0E46DE" id="Straight Connector 2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-12.95pt" to="469.15pt,-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 strokecolor="black [3200]" strokeweight=".5pt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06D017D9" wp14:editId="782F8525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1978582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  <w:t>Rådhusplassen 2, 3724 Skien</w:t>
    </w:r>
    <w:r w:rsidRPr="00425AFC">
      <w:rPr>
        <w:sz w:val="18"/>
        <w:szCs w:val="18"/>
      </w:rPr>
      <w:br/>
      <w:t>Tlf.: 94 15 91 15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E114D" w14:textId="77777777" w:rsidR="0089088F" w:rsidRDefault="0089088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708DD" w14:textId="77777777" w:rsidR="00F94551" w:rsidRDefault="00F94551" w:rsidP="0030254C">
      <w:pPr>
        <w:spacing w:after="0"/>
      </w:pPr>
      <w:r>
        <w:separator/>
      </w:r>
    </w:p>
  </w:footnote>
  <w:footnote w:type="continuationSeparator" w:id="0">
    <w:p w14:paraId="5FA30075" w14:textId="77777777" w:rsidR="00F94551" w:rsidRDefault="00F94551" w:rsidP="003025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FFE6F" w14:textId="77777777" w:rsidR="0089088F" w:rsidRDefault="0089088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3C5D" w14:textId="52726DE9" w:rsidR="00445B06" w:rsidRDefault="001B2A8D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16C32E73" wp14:editId="58D9B4C3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73805444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5944D" w14:textId="77777777" w:rsidR="005221F8" w:rsidRDefault="001B2A8D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5213DECE" wp14:editId="5F57780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5263936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39A378CF" wp14:editId="4F5E6AC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0474909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4322183" wp14:editId="423C8FA8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5FFD9E" w14:textId="77777777" w:rsidR="005221F8" w:rsidRPr="005221F8" w:rsidRDefault="005221F8" w:rsidP="005221F8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2218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 filled="f" stroked="f" strokeweight=".5pt">
              <v:textbox>
                <w:txbxContent>
                  <w:p w14:paraId="285FFD9E" w14:textId="77777777" w:rsidR="005221F8" w:rsidRPr="005221F8" w:rsidRDefault="005221F8" w:rsidP="005221F8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41C4"/>
    <w:multiLevelType w:val="multilevel"/>
    <w:tmpl w:val="6C0A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2537477"/>
    <w:multiLevelType w:val="multilevel"/>
    <w:tmpl w:val="B0DED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CB6F95"/>
    <w:multiLevelType w:val="multilevel"/>
    <w:tmpl w:val="CC0EE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0A239B8"/>
    <w:multiLevelType w:val="multilevel"/>
    <w:tmpl w:val="06F0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4271313">
    <w:abstractNumId w:val="2"/>
  </w:num>
  <w:num w:numId="2" w16cid:durableId="290747918">
    <w:abstractNumId w:val="0"/>
  </w:num>
  <w:num w:numId="3" w16cid:durableId="1593859457">
    <w:abstractNumId w:val="1"/>
  </w:num>
  <w:num w:numId="4" w16cid:durableId="723140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12"/>
    <w:rsid w:val="00000C2D"/>
    <w:rsid w:val="000058A9"/>
    <w:rsid w:val="0000649C"/>
    <w:rsid w:val="00007FAA"/>
    <w:rsid w:val="000145F1"/>
    <w:rsid w:val="00015D64"/>
    <w:rsid w:val="0002314F"/>
    <w:rsid w:val="000421E0"/>
    <w:rsid w:val="00072B3A"/>
    <w:rsid w:val="00077378"/>
    <w:rsid w:val="0009439A"/>
    <w:rsid w:val="000954D9"/>
    <w:rsid w:val="000A7F50"/>
    <w:rsid w:val="000B5458"/>
    <w:rsid w:val="000B5DE7"/>
    <w:rsid w:val="000C0D38"/>
    <w:rsid w:val="000D2FC6"/>
    <w:rsid w:val="000D465C"/>
    <w:rsid w:val="000E63F6"/>
    <w:rsid w:val="000E6661"/>
    <w:rsid w:val="00101952"/>
    <w:rsid w:val="00102A79"/>
    <w:rsid w:val="00105B4A"/>
    <w:rsid w:val="00107A6D"/>
    <w:rsid w:val="00111F5C"/>
    <w:rsid w:val="00122F43"/>
    <w:rsid w:val="00124168"/>
    <w:rsid w:val="00124DBF"/>
    <w:rsid w:val="001267C3"/>
    <w:rsid w:val="00134436"/>
    <w:rsid w:val="001417BE"/>
    <w:rsid w:val="00160AEF"/>
    <w:rsid w:val="00163539"/>
    <w:rsid w:val="001730C6"/>
    <w:rsid w:val="00174DB5"/>
    <w:rsid w:val="001820CC"/>
    <w:rsid w:val="001A3842"/>
    <w:rsid w:val="001B23CA"/>
    <w:rsid w:val="001B2A8D"/>
    <w:rsid w:val="001D0ECF"/>
    <w:rsid w:val="001D5648"/>
    <w:rsid w:val="001E52C8"/>
    <w:rsid w:val="001F5238"/>
    <w:rsid w:val="0020204F"/>
    <w:rsid w:val="002060A1"/>
    <w:rsid w:val="00207196"/>
    <w:rsid w:val="0021008C"/>
    <w:rsid w:val="00235456"/>
    <w:rsid w:val="0024299C"/>
    <w:rsid w:val="002463FB"/>
    <w:rsid w:val="00246F5D"/>
    <w:rsid w:val="00247952"/>
    <w:rsid w:val="0025096D"/>
    <w:rsid w:val="00267D6E"/>
    <w:rsid w:val="002748C7"/>
    <w:rsid w:val="002975C1"/>
    <w:rsid w:val="002A43A7"/>
    <w:rsid w:val="002B3B1C"/>
    <w:rsid w:val="002B4089"/>
    <w:rsid w:val="002C610A"/>
    <w:rsid w:val="002D36D4"/>
    <w:rsid w:val="002D370C"/>
    <w:rsid w:val="002D434E"/>
    <w:rsid w:val="002D69A1"/>
    <w:rsid w:val="002E6447"/>
    <w:rsid w:val="002F419B"/>
    <w:rsid w:val="0030254C"/>
    <w:rsid w:val="0030359D"/>
    <w:rsid w:val="00321E2A"/>
    <w:rsid w:val="00323855"/>
    <w:rsid w:val="0032406F"/>
    <w:rsid w:val="00324981"/>
    <w:rsid w:val="003306F5"/>
    <w:rsid w:val="00335F37"/>
    <w:rsid w:val="00345A4D"/>
    <w:rsid w:val="003473E3"/>
    <w:rsid w:val="0035358A"/>
    <w:rsid w:val="00362333"/>
    <w:rsid w:val="00362A71"/>
    <w:rsid w:val="00381C60"/>
    <w:rsid w:val="00382BC6"/>
    <w:rsid w:val="003858BB"/>
    <w:rsid w:val="0039415A"/>
    <w:rsid w:val="003A4A5F"/>
    <w:rsid w:val="003D37B7"/>
    <w:rsid w:val="003D7090"/>
    <w:rsid w:val="003E010E"/>
    <w:rsid w:val="003E624C"/>
    <w:rsid w:val="003E6C51"/>
    <w:rsid w:val="003E70C0"/>
    <w:rsid w:val="003F4695"/>
    <w:rsid w:val="004016FC"/>
    <w:rsid w:val="004042CA"/>
    <w:rsid w:val="00405A34"/>
    <w:rsid w:val="00414C16"/>
    <w:rsid w:val="00416231"/>
    <w:rsid w:val="00417EC8"/>
    <w:rsid w:val="00423299"/>
    <w:rsid w:val="00423703"/>
    <w:rsid w:val="00425AFC"/>
    <w:rsid w:val="004362B6"/>
    <w:rsid w:val="00440C04"/>
    <w:rsid w:val="004421AD"/>
    <w:rsid w:val="00444F3B"/>
    <w:rsid w:val="00445B06"/>
    <w:rsid w:val="004503AB"/>
    <w:rsid w:val="00462041"/>
    <w:rsid w:val="00464599"/>
    <w:rsid w:val="004673B7"/>
    <w:rsid w:val="00472E1C"/>
    <w:rsid w:val="00477CEE"/>
    <w:rsid w:val="00477E08"/>
    <w:rsid w:val="00481889"/>
    <w:rsid w:val="00482728"/>
    <w:rsid w:val="004856A8"/>
    <w:rsid w:val="0049750B"/>
    <w:rsid w:val="004A1651"/>
    <w:rsid w:val="004A3180"/>
    <w:rsid w:val="004A3A4E"/>
    <w:rsid w:val="004B0C6E"/>
    <w:rsid w:val="004C0ECA"/>
    <w:rsid w:val="004C6B2C"/>
    <w:rsid w:val="004E2739"/>
    <w:rsid w:val="004E4D13"/>
    <w:rsid w:val="004E5C58"/>
    <w:rsid w:val="004F4600"/>
    <w:rsid w:val="005002BE"/>
    <w:rsid w:val="005008F9"/>
    <w:rsid w:val="00502956"/>
    <w:rsid w:val="00503C1B"/>
    <w:rsid w:val="00506330"/>
    <w:rsid w:val="0051244D"/>
    <w:rsid w:val="00516D08"/>
    <w:rsid w:val="005221F8"/>
    <w:rsid w:val="005332B8"/>
    <w:rsid w:val="005345DD"/>
    <w:rsid w:val="005402C2"/>
    <w:rsid w:val="00547F39"/>
    <w:rsid w:val="005535F1"/>
    <w:rsid w:val="00557497"/>
    <w:rsid w:val="005662A6"/>
    <w:rsid w:val="00574926"/>
    <w:rsid w:val="00581536"/>
    <w:rsid w:val="00581DA6"/>
    <w:rsid w:val="00593DDB"/>
    <w:rsid w:val="005A20C8"/>
    <w:rsid w:val="005B60B5"/>
    <w:rsid w:val="005C3F0E"/>
    <w:rsid w:val="005C543F"/>
    <w:rsid w:val="005D6520"/>
    <w:rsid w:val="005E4D00"/>
    <w:rsid w:val="005E7974"/>
    <w:rsid w:val="005F2623"/>
    <w:rsid w:val="006007BE"/>
    <w:rsid w:val="006176D8"/>
    <w:rsid w:val="006241DC"/>
    <w:rsid w:val="0063445E"/>
    <w:rsid w:val="00636903"/>
    <w:rsid w:val="00642AFA"/>
    <w:rsid w:val="00643E26"/>
    <w:rsid w:val="00654B5B"/>
    <w:rsid w:val="0065738D"/>
    <w:rsid w:val="006615A2"/>
    <w:rsid w:val="00665463"/>
    <w:rsid w:val="00675D53"/>
    <w:rsid w:val="006B538D"/>
    <w:rsid w:val="006D5C5C"/>
    <w:rsid w:val="006E0336"/>
    <w:rsid w:val="006E5AB5"/>
    <w:rsid w:val="00700D33"/>
    <w:rsid w:val="00706CCF"/>
    <w:rsid w:val="00717B3B"/>
    <w:rsid w:val="007211D7"/>
    <w:rsid w:val="007216DB"/>
    <w:rsid w:val="007232F4"/>
    <w:rsid w:val="007253F8"/>
    <w:rsid w:val="00725EA9"/>
    <w:rsid w:val="00734AB3"/>
    <w:rsid w:val="00734D6D"/>
    <w:rsid w:val="00734DC4"/>
    <w:rsid w:val="00743902"/>
    <w:rsid w:val="00745D17"/>
    <w:rsid w:val="00746288"/>
    <w:rsid w:val="00746D7B"/>
    <w:rsid w:val="00752148"/>
    <w:rsid w:val="0076679B"/>
    <w:rsid w:val="00771824"/>
    <w:rsid w:val="00787B5A"/>
    <w:rsid w:val="00793833"/>
    <w:rsid w:val="007A6EE5"/>
    <w:rsid w:val="007A7AEE"/>
    <w:rsid w:val="007B7BA2"/>
    <w:rsid w:val="007C0E6F"/>
    <w:rsid w:val="007C277F"/>
    <w:rsid w:val="007C2A56"/>
    <w:rsid w:val="007C2EF6"/>
    <w:rsid w:val="007C3AD8"/>
    <w:rsid w:val="007D02F3"/>
    <w:rsid w:val="007D331D"/>
    <w:rsid w:val="007D7EC1"/>
    <w:rsid w:val="007E3ED8"/>
    <w:rsid w:val="007E685C"/>
    <w:rsid w:val="007E7708"/>
    <w:rsid w:val="00804DA3"/>
    <w:rsid w:val="00807FF8"/>
    <w:rsid w:val="00816403"/>
    <w:rsid w:val="0082723A"/>
    <w:rsid w:val="00834F8F"/>
    <w:rsid w:val="00836B87"/>
    <w:rsid w:val="00837768"/>
    <w:rsid w:val="008467C2"/>
    <w:rsid w:val="00851926"/>
    <w:rsid w:val="00871C2C"/>
    <w:rsid w:val="0089088F"/>
    <w:rsid w:val="00895E06"/>
    <w:rsid w:val="008A4FF9"/>
    <w:rsid w:val="008B4F9B"/>
    <w:rsid w:val="008B7778"/>
    <w:rsid w:val="008C0DE3"/>
    <w:rsid w:val="008C6883"/>
    <w:rsid w:val="008F665D"/>
    <w:rsid w:val="00901107"/>
    <w:rsid w:val="00901C96"/>
    <w:rsid w:val="00910EAB"/>
    <w:rsid w:val="00914481"/>
    <w:rsid w:val="00916604"/>
    <w:rsid w:val="00923E97"/>
    <w:rsid w:val="009251FC"/>
    <w:rsid w:val="009327EB"/>
    <w:rsid w:val="00932DD2"/>
    <w:rsid w:val="00943CDC"/>
    <w:rsid w:val="0094689C"/>
    <w:rsid w:val="00946EED"/>
    <w:rsid w:val="009519D1"/>
    <w:rsid w:val="00957009"/>
    <w:rsid w:val="00961481"/>
    <w:rsid w:val="00964A2F"/>
    <w:rsid w:val="00965C34"/>
    <w:rsid w:val="00967DC2"/>
    <w:rsid w:val="00974EA2"/>
    <w:rsid w:val="009760A6"/>
    <w:rsid w:val="00986250"/>
    <w:rsid w:val="009871AB"/>
    <w:rsid w:val="009A468A"/>
    <w:rsid w:val="009A4DF5"/>
    <w:rsid w:val="009A71BE"/>
    <w:rsid w:val="009A7D21"/>
    <w:rsid w:val="009B2DCD"/>
    <w:rsid w:val="009B5A7E"/>
    <w:rsid w:val="009C161F"/>
    <w:rsid w:val="009E1BF6"/>
    <w:rsid w:val="009F173B"/>
    <w:rsid w:val="009F4130"/>
    <w:rsid w:val="00A00237"/>
    <w:rsid w:val="00A04B60"/>
    <w:rsid w:val="00A14512"/>
    <w:rsid w:val="00A154C3"/>
    <w:rsid w:val="00A2364A"/>
    <w:rsid w:val="00A2414C"/>
    <w:rsid w:val="00A36EBF"/>
    <w:rsid w:val="00A37B48"/>
    <w:rsid w:val="00A46E4A"/>
    <w:rsid w:val="00A47477"/>
    <w:rsid w:val="00A5218F"/>
    <w:rsid w:val="00A560CB"/>
    <w:rsid w:val="00A65600"/>
    <w:rsid w:val="00A734B4"/>
    <w:rsid w:val="00A90574"/>
    <w:rsid w:val="00A96C7C"/>
    <w:rsid w:val="00AA268A"/>
    <w:rsid w:val="00AB3C72"/>
    <w:rsid w:val="00AC4728"/>
    <w:rsid w:val="00AC4BAD"/>
    <w:rsid w:val="00AD0A2F"/>
    <w:rsid w:val="00AD4636"/>
    <w:rsid w:val="00AD7159"/>
    <w:rsid w:val="00AE2FE1"/>
    <w:rsid w:val="00AE4D68"/>
    <w:rsid w:val="00AE538F"/>
    <w:rsid w:val="00AF0436"/>
    <w:rsid w:val="00AF2C34"/>
    <w:rsid w:val="00B05EC7"/>
    <w:rsid w:val="00B11F55"/>
    <w:rsid w:val="00B16DB6"/>
    <w:rsid w:val="00B2432D"/>
    <w:rsid w:val="00B27802"/>
    <w:rsid w:val="00B31CBA"/>
    <w:rsid w:val="00B33CD8"/>
    <w:rsid w:val="00B57336"/>
    <w:rsid w:val="00B81C4E"/>
    <w:rsid w:val="00BA2898"/>
    <w:rsid w:val="00BA5F0D"/>
    <w:rsid w:val="00BB2485"/>
    <w:rsid w:val="00BC388A"/>
    <w:rsid w:val="00BC3EE7"/>
    <w:rsid w:val="00BD3989"/>
    <w:rsid w:val="00BE4CB3"/>
    <w:rsid w:val="00BF683F"/>
    <w:rsid w:val="00C038AF"/>
    <w:rsid w:val="00C06207"/>
    <w:rsid w:val="00C1471C"/>
    <w:rsid w:val="00C35AB6"/>
    <w:rsid w:val="00C37F6C"/>
    <w:rsid w:val="00C416EA"/>
    <w:rsid w:val="00C421D4"/>
    <w:rsid w:val="00C57E48"/>
    <w:rsid w:val="00C615C9"/>
    <w:rsid w:val="00C62C25"/>
    <w:rsid w:val="00C66055"/>
    <w:rsid w:val="00C86877"/>
    <w:rsid w:val="00C9422E"/>
    <w:rsid w:val="00CB4EF7"/>
    <w:rsid w:val="00CB71BB"/>
    <w:rsid w:val="00CC1C39"/>
    <w:rsid w:val="00CC2E47"/>
    <w:rsid w:val="00CC5490"/>
    <w:rsid w:val="00CE632F"/>
    <w:rsid w:val="00CF6C17"/>
    <w:rsid w:val="00CFEE4B"/>
    <w:rsid w:val="00D3004F"/>
    <w:rsid w:val="00D372BE"/>
    <w:rsid w:val="00D40D69"/>
    <w:rsid w:val="00D46D43"/>
    <w:rsid w:val="00D539C7"/>
    <w:rsid w:val="00D55765"/>
    <w:rsid w:val="00D56ADD"/>
    <w:rsid w:val="00D5737D"/>
    <w:rsid w:val="00D57F32"/>
    <w:rsid w:val="00D66776"/>
    <w:rsid w:val="00D678C8"/>
    <w:rsid w:val="00D77FBA"/>
    <w:rsid w:val="00D80F6C"/>
    <w:rsid w:val="00D812AE"/>
    <w:rsid w:val="00D85268"/>
    <w:rsid w:val="00D94CF1"/>
    <w:rsid w:val="00DA0FA8"/>
    <w:rsid w:val="00DB0FD6"/>
    <w:rsid w:val="00DB3BC9"/>
    <w:rsid w:val="00DC0C14"/>
    <w:rsid w:val="00DC3994"/>
    <w:rsid w:val="00DC6F11"/>
    <w:rsid w:val="00DE1928"/>
    <w:rsid w:val="00DE1E8A"/>
    <w:rsid w:val="00E131C7"/>
    <w:rsid w:val="00E32DA6"/>
    <w:rsid w:val="00E43265"/>
    <w:rsid w:val="00E46DB2"/>
    <w:rsid w:val="00E575C5"/>
    <w:rsid w:val="00E64202"/>
    <w:rsid w:val="00E712F3"/>
    <w:rsid w:val="00E7546D"/>
    <w:rsid w:val="00E8369E"/>
    <w:rsid w:val="00E83FE0"/>
    <w:rsid w:val="00E85EB5"/>
    <w:rsid w:val="00E952FB"/>
    <w:rsid w:val="00EA253A"/>
    <w:rsid w:val="00EB20FA"/>
    <w:rsid w:val="00EC2EE4"/>
    <w:rsid w:val="00EC347A"/>
    <w:rsid w:val="00ED4A3F"/>
    <w:rsid w:val="00EE6810"/>
    <w:rsid w:val="00EF6B4F"/>
    <w:rsid w:val="00F01351"/>
    <w:rsid w:val="00F01C70"/>
    <w:rsid w:val="00F23CAB"/>
    <w:rsid w:val="00F30ABE"/>
    <w:rsid w:val="00F3218F"/>
    <w:rsid w:val="00F451DC"/>
    <w:rsid w:val="00F4616E"/>
    <w:rsid w:val="00F50E8D"/>
    <w:rsid w:val="00F50F58"/>
    <w:rsid w:val="00F61709"/>
    <w:rsid w:val="00F66F8B"/>
    <w:rsid w:val="00F720DF"/>
    <w:rsid w:val="00F7267B"/>
    <w:rsid w:val="00F76407"/>
    <w:rsid w:val="00F94551"/>
    <w:rsid w:val="00FA5DBE"/>
    <w:rsid w:val="00FC0E9C"/>
    <w:rsid w:val="00FC333B"/>
    <w:rsid w:val="00FE18BD"/>
    <w:rsid w:val="00FF391B"/>
    <w:rsid w:val="02354400"/>
    <w:rsid w:val="03EEB4D3"/>
    <w:rsid w:val="04883D0F"/>
    <w:rsid w:val="04F536C7"/>
    <w:rsid w:val="063F8DA7"/>
    <w:rsid w:val="066BD801"/>
    <w:rsid w:val="074BA003"/>
    <w:rsid w:val="07FE6F73"/>
    <w:rsid w:val="0855A872"/>
    <w:rsid w:val="08ABE6C2"/>
    <w:rsid w:val="09B6BCD0"/>
    <w:rsid w:val="0A3CF142"/>
    <w:rsid w:val="0AEEA66E"/>
    <w:rsid w:val="0B359E49"/>
    <w:rsid w:val="0BA3C4BB"/>
    <w:rsid w:val="0C95DA4E"/>
    <w:rsid w:val="0DB72EE0"/>
    <w:rsid w:val="0DF5A5ED"/>
    <w:rsid w:val="0E23E51D"/>
    <w:rsid w:val="0E3C1BD4"/>
    <w:rsid w:val="0ECED1A0"/>
    <w:rsid w:val="0F7C3704"/>
    <w:rsid w:val="0FEA361D"/>
    <w:rsid w:val="11D91A9F"/>
    <w:rsid w:val="121B1C87"/>
    <w:rsid w:val="12AE1F6E"/>
    <w:rsid w:val="12CB7BC0"/>
    <w:rsid w:val="1404BFCD"/>
    <w:rsid w:val="14129E2B"/>
    <w:rsid w:val="1432F276"/>
    <w:rsid w:val="14A51488"/>
    <w:rsid w:val="1525E815"/>
    <w:rsid w:val="154F120E"/>
    <w:rsid w:val="1556615E"/>
    <w:rsid w:val="158C4FB2"/>
    <w:rsid w:val="15F74552"/>
    <w:rsid w:val="16CD73F0"/>
    <w:rsid w:val="1993A786"/>
    <w:rsid w:val="19B0BBF3"/>
    <w:rsid w:val="1A4AAACE"/>
    <w:rsid w:val="1A754212"/>
    <w:rsid w:val="1AD4B697"/>
    <w:rsid w:val="1AF89498"/>
    <w:rsid w:val="1B0DABFC"/>
    <w:rsid w:val="1C1646F0"/>
    <w:rsid w:val="1C77408A"/>
    <w:rsid w:val="1C8299C7"/>
    <w:rsid w:val="1CC9AB30"/>
    <w:rsid w:val="1D194088"/>
    <w:rsid w:val="1D847E53"/>
    <w:rsid w:val="1D98023A"/>
    <w:rsid w:val="1E23D017"/>
    <w:rsid w:val="20941EEA"/>
    <w:rsid w:val="20C1AB1B"/>
    <w:rsid w:val="2110F524"/>
    <w:rsid w:val="21AB9506"/>
    <w:rsid w:val="234D26AC"/>
    <w:rsid w:val="258CEE86"/>
    <w:rsid w:val="25FCF5CA"/>
    <w:rsid w:val="26EB247B"/>
    <w:rsid w:val="2725E496"/>
    <w:rsid w:val="2744117C"/>
    <w:rsid w:val="27C5F3E1"/>
    <w:rsid w:val="2872B8B5"/>
    <w:rsid w:val="2883F6DA"/>
    <w:rsid w:val="28B5A664"/>
    <w:rsid w:val="2956EDAF"/>
    <w:rsid w:val="29775DF8"/>
    <w:rsid w:val="2A6F7F70"/>
    <w:rsid w:val="2B73B69C"/>
    <w:rsid w:val="2BF90F0B"/>
    <w:rsid w:val="2C726EF7"/>
    <w:rsid w:val="2C786A1D"/>
    <w:rsid w:val="2C8FF6D5"/>
    <w:rsid w:val="2CB321E1"/>
    <w:rsid w:val="2E0D55FE"/>
    <w:rsid w:val="2E68970D"/>
    <w:rsid w:val="2F98CEC6"/>
    <w:rsid w:val="2FFC3453"/>
    <w:rsid w:val="306C7602"/>
    <w:rsid w:val="3076950B"/>
    <w:rsid w:val="30F391CD"/>
    <w:rsid w:val="322C4FD8"/>
    <w:rsid w:val="328FA3E7"/>
    <w:rsid w:val="32948F50"/>
    <w:rsid w:val="329FDD03"/>
    <w:rsid w:val="32C08792"/>
    <w:rsid w:val="333A4A8D"/>
    <w:rsid w:val="33C9476D"/>
    <w:rsid w:val="33C9FA6D"/>
    <w:rsid w:val="33D0E993"/>
    <w:rsid w:val="33D949F6"/>
    <w:rsid w:val="35A767DD"/>
    <w:rsid w:val="36196FD3"/>
    <w:rsid w:val="36A87ADE"/>
    <w:rsid w:val="373B06F9"/>
    <w:rsid w:val="384011CF"/>
    <w:rsid w:val="38E90DD2"/>
    <w:rsid w:val="39E9AFA3"/>
    <w:rsid w:val="39EE888B"/>
    <w:rsid w:val="3AA54402"/>
    <w:rsid w:val="3AE1BD05"/>
    <w:rsid w:val="3AFD356E"/>
    <w:rsid w:val="3E3FE7B0"/>
    <w:rsid w:val="3F244744"/>
    <w:rsid w:val="40C9BDDE"/>
    <w:rsid w:val="41330E0A"/>
    <w:rsid w:val="4134B8B9"/>
    <w:rsid w:val="420CB622"/>
    <w:rsid w:val="426D89B1"/>
    <w:rsid w:val="429F2757"/>
    <w:rsid w:val="433197C9"/>
    <w:rsid w:val="434428AD"/>
    <w:rsid w:val="43666334"/>
    <w:rsid w:val="43CB0CD5"/>
    <w:rsid w:val="45FC7F0C"/>
    <w:rsid w:val="462C2907"/>
    <w:rsid w:val="4791C39A"/>
    <w:rsid w:val="47C3DE41"/>
    <w:rsid w:val="4856243A"/>
    <w:rsid w:val="487D31BC"/>
    <w:rsid w:val="48CB97D7"/>
    <w:rsid w:val="49B71738"/>
    <w:rsid w:val="4A6F2F68"/>
    <w:rsid w:val="4A7DC371"/>
    <w:rsid w:val="4CAC0CC9"/>
    <w:rsid w:val="4D4C1333"/>
    <w:rsid w:val="4D850827"/>
    <w:rsid w:val="4E31DF1B"/>
    <w:rsid w:val="4EBB1C29"/>
    <w:rsid w:val="4FB23D4B"/>
    <w:rsid w:val="4FCF52B4"/>
    <w:rsid w:val="511B30AA"/>
    <w:rsid w:val="51C4787B"/>
    <w:rsid w:val="520A9E76"/>
    <w:rsid w:val="52579CAA"/>
    <w:rsid w:val="5401BA46"/>
    <w:rsid w:val="545DCB2D"/>
    <w:rsid w:val="5621DB81"/>
    <w:rsid w:val="56338D8D"/>
    <w:rsid w:val="563FEA79"/>
    <w:rsid w:val="5678FE3B"/>
    <w:rsid w:val="5716830B"/>
    <w:rsid w:val="572A4B4E"/>
    <w:rsid w:val="577116A9"/>
    <w:rsid w:val="57EAD587"/>
    <w:rsid w:val="58D1BA58"/>
    <w:rsid w:val="594CAD0B"/>
    <w:rsid w:val="5A1056E4"/>
    <w:rsid w:val="5B932990"/>
    <w:rsid w:val="5C0F92BC"/>
    <w:rsid w:val="5CF699C6"/>
    <w:rsid w:val="5D312298"/>
    <w:rsid w:val="5D8DCF9F"/>
    <w:rsid w:val="5F8CB2C0"/>
    <w:rsid w:val="5FACD7AF"/>
    <w:rsid w:val="5FCB99D5"/>
    <w:rsid w:val="5FE6E907"/>
    <w:rsid w:val="5FF94282"/>
    <w:rsid w:val="60E5E902"/>
    <w:rsid w:val="61204588"/>
    <w:rsid w:val="6182D1E9"/>
    <w:rsid w:val="620D124A"/>
    <w:rsid w:val="629EE2D2"/>
    <w:rsid w:val="62BF578C"/>
    <w:rsid w:val="635B8CBC"/>
    <w:rsid w:val="637EEBA9"/>
    <w:rsid w:val="64829E5C"/>
    <w:rsid w:val="64EB285C"/>
    <w:rsid w:val="64F43356"/>
    <w:rsid w:val="65E3BC32"/>
    <w:rsid w:val="66D3AB03"/>
    <w:rsid w:val="66F1A32B"/>
    <w:rsid w:val="670504E3"/>
    <w:rsid w:val="677144A1"/>
    <w:rsid w:val="67782772"/>
    <w:rsid w:val="69A0AEBD"/>
    <w:rsid w:val="69B4E590"/>
    <w:rsid w:val="69EA3DDA"/>
    <w:rsid w:val="6A00B915"/>
    <w:rsid w:val="6A20F591"/>
    <w:rsid w:val="6AB48EBD"/>
    <w:rsid w:val="6B439E00"/>
    <w:rsid w:val="6BDDE2C1"/>
    <w:rsid w:val="6CD1C41F"/>
    <w:rsid w:val="6CDEE019"/>
    <w:rsid w:val="6CFECC5C"/>
    <w:rsid w:val="6D39362B"/>
    <w:rsid w:val="6DEA4D6B"/>
    <w:rsid w:val="6FC3A296"/>
    <w:rsid w:val="6FD833E0"/>
    <w:rsid w:val="7034E43C"/>
    <w:rsid w:val="71A42FCA"/>
    <w:rsid w:val="73FACDDE"/>
    <w:rsid w:val="748FDD75"/>
    <w:rsid w:val="751C647C"/>
    <w:rsid w:val="75ACA715"/>
    <w:rsid w:val="75F61F7F"/>
    <w:rsid w:val="764352C4"/>
    <w:rsid w:val="76B57285"/>
    <w:rsid w:val="77070169"/>
    <w:rsid w:val="770FAE66"/>
    <w:rsid w:val="77107BD8"/>
    <w:rsid w:val="7726B086"/>
    <w:rsid w:val="773A36A8"/>
    <w:rsid w:val="77405C49"/>
    <w:rsid w:val="7783B8B2"/>
    <w:rsid w:val="783B501F"/>
    <w:rsid w:val="784F6357"/>
    <w:rsid w:val="793B5DFB"/>
    <w:rsid w:val="7B9825E8"/>
    <w:rsid w:val="7BA8C688"/>
    <w:rsid w:val="7BCDF5D9"/>
    <w:rsid w:val="7CD9714F"/>
    <w:rsid w:val="7D9BAB80"/>
    <w:rsid w:val="7FB0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021736"/>
  <w15:chartTrackingRefBased/>
  <w15:docId w15:val="{15FA54B8-AACD-4561-8D4C-49477822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21F8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sz="4" w:space="10" w:color="512A76" w:themeColor="accent1" w:themeShade="BF"/>
        <w:bottom w:val="single" w:sz="4" w:space="10" w:color="512A76" w:themeColor="accent1" w:themeShade="BF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stom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customStyle="1" w:styleId="Custom2">
    <w:name w:val="Custom 2"/>
    <w:basedOn w:val="Vanligtabell"/>
    <w:uiPriority w:val="99"/>
    <w:rsid w:val="00C038AF"/>
    <w:pPr>
      <w:spacing w:after="0" w:line="240" w:lineRule="auto"/>
    </w:pPr>
    <w:tblPr>
      <w:tblStyleRowBandSize w:val="1"/>
      <w:tblCellMar>
        <w:top w:w="57" w:type="dxa"/>
        <w:bottom w:w="22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77405C49"/>
    <w:rPr>
      <w:color w:val="467886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71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Microsoft\Windows\INetCache\Content.Outlook\POX0W1GN\V5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A16E984E11B4240A035B3167B67E6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FDB3EC-5A80-4E4A-8935-31987776F74B}"/>
      </w:docPartPr>
      <w:docPartBody>
        <w:p w:rsidR="00B27802" w:rsidRDefault="00B27802">
          <w:pPr>
            <w:pStyle w:val="DA16E984E11B4240A035B3167B67E69F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802"/>
    <w:rsid w:val="00000C2D"/>
    <w:rsid w:val="000E63F6"/>
    <w:rsid w:val="00124156"/>
    <w:rsid w:val="00134F1B"/>
    <w:rsid w:val="00163539"/>
    <w:rsid w:val="001E52C8"/>
    <w:rsid w:val="002833EB"/>
    <w:rsid w:val="002B4B71"/>
    <w:rsid w:val="002D69A1"/>
    <w:rsid w:val="002E13DA"/>
    <w:rsid w:val="00302025"/>
    <w:rsid w:val="0030359D"/>
    <w:rsid w:val="003A4A5F"/>
    <w:rsid w:val="003D7090"/>
    <w:rsid w:val="003E6C51"/>
    <w:rsid w:val="00410122"/>
    <w:rsid w:val="004719F2"/>
    <w:rsid w:val="00495243"/>
    <w:rsid w:val="004F4600"/>
    <w:rsid w:val="005332B8"/>
    <w:rsid w:val="005345DD"/>
    <w:rsid w:val="005B60B5"/>
    <w:rsid w:val="006007BE"/>
    <w:rsid w:val="0063405A"/>
    <w:rsid w:val="006A749E"/>
    <w:rsid w:val="006B538D"/>
    <w:rsid w:val="006C5BE9"/>
    <w:rsid w:val="0070570C"/>
    <w:rsid w:val="00717B3B"/>
    <w:rsid w:val="007216DB"/>
    <w:rsid w:val="007232F4"/>
    <w:rsid w:val="00734AB3"/>
    <w:rsid w:val="007C2DBF"/>
    <w:rsid w:val="007E3F16"/>
    <w:rsid w:val="00834F8F"/>
    <w:rsid w:val="008A4C41"/>
    <w:rsid w:val="008B4F9B"/>
    <w:rsid w:val="008B7778"/>
    <w:rsid w:val="008F665D"/>
    <w:rsid w:val="0094056A"/>
    <w:rsid w:val="00941040"/>
    <w:rsid w:val="0094689C"/>
    <w:rsid w:val="00A2414C"/>
    <w:rsid w:val="00AE538F"/>
    <w:rsid w:val="00B16DB6"/>
    <w:rsid w:val="00B27802"/>
    <w:rsid w:val="00B8040D"/>
    <w:rsid w:val="00BB2485"/>
    <w:rsid w:val="00C66055"/>
    <w:rsid w:val="00C66EC0"/>
    <w:rsid w:val="00CC5C4D"/>
    <w:rsid w:val="00D539C7"/>
    <w:rsid w:val="00DE0D82"/>
    <w:rsid w:val="00E16181"/>
    <w:rsid w:val="00EE44B0"/>
    <w:rsid w:val="00F16188"/>
    <w:rsid w:val="00F4616E"/>
    <w:rsid w:val="00FA4D24"/>
    <w:rsid w:val="00FA5A99"/>
    <w:rsid w:val="00FB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34384C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AE538F"/>
    <w:rPr>
      <w:color w:val="666666"/>
    </w:rPr>
  </w:style>
  <w:style w:type="paragraph" w:customStyle="1" w:styleId="DA16E984E11B4240A035B3167B67E69F">
    <w:name w:val="DA16E984E11B4240A035B3167B67E69F"/>
  </w:style>
  <w:style w:type="paragraph" w:customStyle="1" w:styleId="66B1F3F4254142DD810EB3948BE44293">
    <w:name w:val="66B1F3F4254142DD810EB3948BE44293"/>
    <w:rsid w:val="00AE53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0f6c6f3409ccabe9cbac94fa2c2940e8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4c72758bb728444851722ec981599210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E8D3A1-8DD9-40F3-B8F5-ECB25E9168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93B970-7E3E-4250-B4E0-37FFF9E159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47a09-62c0-4f16-9cf0-0b95c997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830036-68BF-41BC-9BEB-2E09019801C1}">
  <ds:schemaRefs>
    <ds:schemaRef ds:uri="http://schemas.microsoft.com/office/2006/metadata/properties"/>
    <ds:schemaRef ds:uri="http://schemas.microsoft.com/office/infopath/2007/PartnerControls"/>
    <ds:schemaRef ds:uri="bd047a09-62c0-4f16-9cf0-0b95c99727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V5 - IPR inkalling</Template>
  <TotalTime>1</TotalTime>
  <Pages>4</Pages>
  <Words>637</Words>
  <Characters>3382</Characters>
  <Application>Microsoft Office Word</Application>
  <DocSecurity>0</DocSecurity>
  <Lines>28</Lines>
  <Paragraphs>8</Paragraphs>
  <ScaleCrop>false</ScaleCrop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Andersen</dc:creator>
  <cp:keywords/>
  <dc:description/>
  <cp:lastModifiedBy>Arve Høiberg</cp:lastModifiedBy>
  <cp:revision>2</cp:revision>
  <dcterms:created xsi:type="dcterms:W3CDTF">2026-09-28T08:17:00Z</dcterms:created>
  <dcterms:modified xsi:type="dcterms:W3CDTF">2026-09-28T08:17:00Z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Order">
    <vt:r8>13800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