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5013F" w14:textId="672B9560" w:rsidR="002748C7" w:rsidRDefault="2D671AAF" w:rsidP="002748C7">
      <w:pPr>
        <w:pStyle w:val="Overskrift1"/>
        <w:rPr>
          <w:color w:val="918F90" w:themeColor="text2"/>
        </w:rPr>
      </w:pPr>
      <w:r>
        <w:t>Referat fra</w:t>
      </w:r>
      <w:r w:rsidR="002748C7">
        <w:t xml:space="preserve">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3D0C3756DF5240B3A3F7A1879C83B6ED"/>
          </w:placeholder>
          <w:date w:fullDate="2025-05-23T00:00:00Z">
            <w:dateFormat w:val="dd.MM.yy"/>
            <w:lid w:val="nb-NO"/>
            <w:storeMappedDataAs w:val="dateTime"/>
            <w:calendar w:val="gregorian"/>
          </w:date>
        </w:sdtPr>
        <w:sdtEndPr/>
        <w:sdtContent>
          <w:r w:rsidR="001E2B12">
            <w:rPr>
              <w:color w:val="918F90" w:themeColor="text2"/>
            </w:rPr>
            <w:t>2</w:t>
          </w:r>
          <w:r w:rsidR="00833F01">
            <w:rPr>
              <w:color w:val="918F90" w:themeColor="text2"/>
            </w:rPr>
            <w:t>3</w:t>
          </w:r>
          <w:r w:rsidR="002748C7" w:rsidRPr="009F173B"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833F01">
            <w:rPr>
              <w:color w:val="918F90" w:themeColor="text2"/>
            </w:rPr>
            <w:t>5</w:t>
          </w:r>
          <w:r w:rsidR="002748C7" w:rsidRPr="009F173B"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14:paraId="7C7954FF" w14:textId="77777777" w:rsidTr="0EF6BC9A">
        <w:tc>
          <w:tcPr>
            <w:tcW w:w="9344" w:type="dxa"/>
            <w:gridSpan w:val="2"/>
            <w:tcBorders>
              <w:bottom w:val="single" w:sz="4" w:space="0" w:color="auto"/>
            </w:tcBorders>
            <w:vAlign w:val="bottom"/>
          </w:tcPr>
          <w:p w14:paraId="79BDABEB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="002748C7" w:rsidRPr="005F2623" w14:paraId="10F01D68" w14:textId="77777777" w:rsidTr="0EF6BC9A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55BEB9F0" w14:textId="3F826F74" w:rsidR="002748C7" w:rsidRPr="005221F8" w:rsidRDefault="000D51E5" w:rsidP="003149D2">
            <w:pPr>
              <w:spacing w:after="0"/>
              <w:rPr>
                <w:lang w:val="en-US"/>
              </w:rPr>
            </w:pPr>
            <w:r>
              <w:t>Fredag</w:t>
            </w:r>
            <w:r w:rsidR="001B43AE">
              <w:t xml:space="preserve"> </w:t>
            </w:r>
            <w:r w:rsidR="008D436E">
              <w:t>2</w:t>
            </w:r>
            <w:r>
              <w:t>3</w:t>
            </w:r>
            <w:r w:rsidR="001B43AE">
              <w:t xml:space="preserve">. </w:t>
            </w:r>
            <w:r>
              <w:t>mai</w:t>
            </w:r>
            <w:r w:rsidR="00CF1860">
              <w:t xml:space="preserve">. </w:t>
            </w:r>
            <w:r w:rsidR="00D6746E">
              <w:t>Skjærgården</w:t>
            </w:r>
            <w:r>
              <w:t xml:space="preserve"> hotel, Langesund</w:t>
            </w:r>
            <w:r w:rsidR="00CF1860">
              <w:t xml:space="preserve"> kl. </w:t>
            </w:r>
            <w:r w:rsidR="00D6746E">
              <w:t>120</w:t>
            </w:r>
            <w:r w:rsidR="001B43AE">
              <w:t>0</w:t>
            </w:r>
          </w:p>
        </w:tc>
      </w:tr>
      <w:tr w:rsidR="002748C7" w14:paraId="5EC68141" w14:textId="77777777" w:rsidTr="0EF6BC9A">
        <w:tc>
          <w:tcPr>
            <w:tcW w:w="9344" w:type="dxa"/>
            <w:gridSpan w:val="2"/>
          </w:tcPr>
          <w:p w14:paraId="66A4E3D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</w:p>
        </w:tc>
      </w:tr>
      <w:tr w:rsidR="002748C7" w:rsidRPr="005F2623" w14:paraId="6C62384B" w14:textId="77777777" w:rsidTr="0EF6BC9A">
        <w:tc>
          <w:tcPr>
            <w:tcW w:w="4672" w:type="dxa"/>
            <w:tcBorders>
              <w:top w:val="single" w:sz="4" w:space="0" w:color="auto"/>
            </w:tcBorders>
          </w:tcPr>
          <w:p w14:paraId="00599101" w14:textId="2DE39C86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Konst. kommunedirektør i Bamble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071C868B" w14:textId="62A910C8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Birgit Sannes</w:t>
            </w:r>
          </w:p>
        </w:tc>
      </w:tr>
      <w:tr w:rsidR="002748C7" w:rsidRPr="005F2623" w14:paraId="63C3F170" w14:textId="77777777" w:rsidTr="0EF6BC9A">
        <w:tc>
          <w:tcPr>
            <w:tcW w:w="4672" w:type="dxa"/>
          </w:tcPr>
          <w:p w14:paraId="0F168D80" w14:textId="3922A7F4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Kommunedirektør i Drangedal</w:t>
            </w:r>
          </w:p>
        </w:tc>
        <w:tc>
          <w:tcPr>
            <w:tcW w:w="4672" w:type="dxa"/>
          </w:tcPr>
          <w:p w14:paraId="6F3F2038" w14:textId="1FA1B5FD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Hans Bakke</w:t>
            </w:r>
          </w:p>
        </w:tc>
      </w:tr>
      <w:tr w:rsidR="002748C7" w:rsidRPr="005F2623" w14:paraId="72EECEC7" w14:textId="77777777" w:rsidTr="0EF6BC9A">
        <w:tc>
          <w:tcPr>
            <w:tcW w:w="4672" w:type="dxa"/>
          </w:tcPr>
          <w:p w14:paraId="6F124182" w14:textId="5E48A3F5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Konst. kommunedirektør i Kragerø</w:t>
            </w:r>
          </w:p>
        </w:tc>
        <w:tc>
          <w:tcPr>
            <w:tcW w:w="4672" w:type="dxa"/>
          </w:tcPr>
          <w:p w14:paraId="2A6800AE" w14:textId="374B2214" w:rsidR="002748C7" w:rsidRPr="007B7BA2" w:rsidRDefault="001B43AE" w:rsidP="003149D2">
            <w:pPr>
              <w:spacing w:after="0"/>
              <w:rPr>
                <w:lang w:val="en-US"/>
              </w:rPr>
            </w:pPr>
            <w:r w:rsidRPr="001B43AE">
              <w:t>Marianne S. Gurrick</w:t>
            </w:r>
          </w:p>
        </w:tc>
      </w:tr>
      <w:tr w:rsidR="002748C7" w:rsidRPr="005F2623" w14:paraId="075832AE" w14:textId="77777777" w:rsidTr="0EF6BC9A">
        <w:tc>
          <w:tcPr>
            <w:tcW w:w="4672" w:type="dxa"/>
          </w:tcPr>
          <w:p w14:paraId="4E7F91A4" w14:textId="2BE52CA2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Porsgrunn</w:t>
            </w:r>
          </w:p>
        </w:tc>
        <w:tc>
          <w:tcPr>
            <w:tcW w:w="4672" w:type="dxa"/>
          </w:tcPr>
          <w:p w14:paraId="0F032968" w14:textId="18451013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Inger Anne Speilberg</w:t>
            </w:r>
          </w:p>
        </w:tc>
      </w:tr>
      <w:tr w:rsidR="002748C7" w:rsidRPr="005F2623" w14:paraId="5A062EDA" w14:textId="77777777" w:rsidTr="0EF6BC9A">
        <w:tc>
          <w:tcPr>
            <w:tcW w:w="4672" w:type="dxa"/>
          </w:tcPr>
          <w:p w14:paraId="620BA9DA" w14:textId="77777777" w:rsidR="002748C7" w:rsidRDefault="001B43AE" w:rsidP="003149D2">
            <w:pPr>
              <w:spacing w:after="0"/>
            </w:pPr>
            <w:r>
              <w:t>Kommunedirektør i Siljan</w:t>
            </w:r>
          </w:p>
          <w:p w14:paraId="4303C4A1" w14:textId="77777777" w:rsidR="001B43AE" w:rsidRDefault="001B43AE" w:rsidP="003149D2">
            <w:pPr>
              <w:spacing w:after="0"/>
            </w:pPr>
          </w:p>
          <w:p w14:paraId="5D9D0404" w14:textId="7CC15908" w:rsidR="001B43AE" w:rsidRPr="007B7BA2" w:rsidRDefault="001B43AE" w:rsidP="003149D2">
            <w:pPr>
              <w:spacing w:after="0"/>
              <w:rPr>
                <w:lang w:val="en-US"/>
              </w:rPr>
            </w:pPr>
            <w:r>
              <w:t>Kommunedirektør i Skien</w:t>
            </w:r>
          </w:p>
        </w:tc>
        <w:tc>
          <w:tcPr>
            <w:tcW w:w="4672" w:type="dxa"/>
          </w:tcPr>
          <w:p w14:paraId="5DDFFD14" w14:textId="77777777" w:rsidR="002748C7" w:rsidRDefault="001B43AE" w:rsidP="003149D2">
            <w:pPr>
              <w:spacing w:after="0"/>
            </w:pPr>
            <w:r>
              <w:t>Jan Sæthre</w:t>
            </w:r>
          </w:p>
          <w:p w14:paraId="219DC13D" w14:textId="77777777" w:rsidR="001B43AE" w:rsidRDefault="001B43AE" w:rsidP="003149D2">
            <w:pPr>
              <w:spacing w:after="0"/>
              <w:rPr>
                <w:lang w:val="en-US"/>
              </w:rPr>
            </w:pPr>
          </w:p>
          <w:p w14:paraId="6BB0003E" w14:textId="043251D7" w:rsidR="001B43AE" w:rsidRPr="007B7BA2" w:rsidRDefault="001B43AE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Karin G. Finnerud</w:t>
            </w:r>
          </w:p>
        </w:tc>
      </w:tr>
      <w:tr w:rsidR="002748C7" w14:paraId="4E678B75" w14:textId="77777777" w:rsidTr="0EF6BC9A">
        <w:tc>
          <w:tcPr>
            <w:tcW w:w="9344" w:type="dxa"/>
            <w:gridSpan w:val="2"/>
          </w:tcPr>
          <w:p w14:paraId="3A40436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="002748C7" w:rsidRPr="005F2623" w14:paraId="2A835960" w14:textId="77777777" w:rsidTr="0EF6BC9A">
        <w:tc>
          <w:tcPr>
            <w:tcW w:w="4672" w:type="dxa"/>
            <w:tcBorders>
              <w:top w:val="single" w:sz="4" w:space="0" w:color="auto"/>
            </w:tcBorders>
          </w:tcPr>
          <w:p w14:paraId="755DDFB1" w14:textId="28345CD6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Arve Høiberg</w:t>
            </w:r>
            <w:r w:rsidR="00EC30C9">
              <w:br/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2D5B817D" w14:textId="7D907826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Sekretariatet</w:t>
            </w:r>
          </w:p>
        </w:tc>
      </w:tr>
    </w:tbl>
    <w:p w14:paraId="6EA60A2F" w14:textId="77777777" w:rsidR="002748C7" w:rsidRDefault="002748C7" w:rsidP="002748C7">
      <w:pPr>
        <w:spacing w:after="160" w:line="278" w:lineRule="auto"/>
        <w:rPr>
          <w:lang w:val="en-US"/>
        </w:rPr>
      </w:pPr>
      <w:r>
        <w:rPr>
          <w:lang w:val="en-US"/>
        </w:rPr>
        <w:br w:type="page"/>
      </w:r>
    </w:p>
    <w:p w14:paraId="72E199CB" w14:textId="08847A24" w:rsidR="002748C7" w:rsidRDefault="002748C7" w:rsidP="002748C7">
      <w:pPr>
        <w:pStyle w:val="Overskrift1"/>
        <w:rPr>
          <w:color w:val="918F90" w:themeColor="text2"/>
        </w:rPr>
      </w:pPr>
      <w:r>
        <w:lastRenderedPageBreak/>
        <w:t>Saksliste for</w:t>
      </w:r>
      <w:r w:rsidR="001B43AE">
        <w:t xml:space="preserve"> kommunedirektør</w:t>
      </w:r>
      <w:r>
        <w:t>kollegiet</w:t>
      </w:r>
      <w:r>
        <w:tab/>
      </w:r>
      <w:sdt>
        <w:sdtPr>
          <w:rPr>
            <w:color w:val="918F90" w:themeColor="text2"/>
          </w:rPr>
          <w:id w:val="-797534669"/>
          <w:placeholder>
            <w:docPart w:val="EB4E289C0E7C45D4B2ACD6D3CE6A1059"/>
          </w:placeholder>
          <w:date w:fullDate="2025-05-23T00:00:00Z">
            <w:dateFormat w:val="dd.MM.yy"/>
            <w:lid w:val="nb-NO"/>
            <w:storeMappedDataAs w:val="dateTime"/>
            <w:calendar w:val="gregorian"/>
          </w:date>
        </w:sdtPr>
        <w:sdtEndPr/>
        <w:sdtContent>
          <w:r w:rsidR="001E2B12">
            <w:rPr>
              <w:color w:val="918F90" w:themeColor="text2"/>
            </w:rPr>
            <w:t>2</w:t>
          </w:r>
          <w:r w:rsidR="00833F01">
            <w:rPr>
              <w:color w:val="918F90" w:themeColor="text2"/>
            </w:rPr>
            <w:t>3</w:t>
          </w:r>
          <w:r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833F01">
            <w:rPr>
              <w:color w:val="918F90" w:themeColor="text2"/>
            </w:rPr>
            <w:t>5</w:t>
          </w:r>
          <w:r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2"/>
        <w:tblW w:w="8647" w:type="dxa"/>
        <w:tblLook w:val="04A0" w:firstRow="1" w:lastRow="0" w:firstColumn="1" w:lastColumn="0" w:noHBand="0" w:noVBand="1"/>
      </w:tblPr>
      <w:tblGrid>
        <w:gridCol w:w="931"/>
        <w:gridCol w:w="7716"/>
      </w:tblGrid>
      <w:tr w:rsidR="002748C7" w14:paraId="1E41EB08" w14:textId="77777777" w:rsidTr="1EC19B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1" w:type="dxa"/>
          </w:tcPr>
          <w:p w14:paraId="53D5F02A" w14:textId="77777777" w:rsidR="002748C7" w:rsidRDefault="002748C7" w:rsidP="003149D2">
            <w:proofErr w:type="spellStart"/>
            <w:r>
              <w:t>Saksnr</w:t>
            </w:r>
            <w:proofErr w:type="spellEnd"/>
          </w:p>
        </w:tc>
        <w:tc>
          <w:tcPr>
            <w:tcW w:w="7716" w:type="dxa"/>
          </w:tcPr>
          <w:p w14:paraId="516B58FE" w14:textId="77777777" w:rsidR="002748C7" w:rsidRDefault="002748C7" w:rsidP="003149D2">
            <w:r>
              <w:t>Kommunedirektørkollegiet</w:t>
            </w:r>
          </w:p>
        </w:tc>
      </w:tr>
      <w:tr w:rsidR="002748C7" w:rsidRPr="00174DB5" w14:paraId="74FBB048" w14:textId="77777777" w:rsidTr="1EC19BAA">
        <w:tc>
          <w:tcPr>
            <w:tcW w:w="931" w:type="dxa"/>
          </w:tcPr>
          <w:p w14:paraId="61E254D1" w14:textId="103D3F37" w:rsidR="002748C7" w:rsidRPr="00174DB5" w:rsidRDefault="00D6746E" w:rsidP="003149D2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  <w:r w:rsidR="002748C7" w:rsidRPr="2D6463B7">
              <w:rPr>
                <w:lang w:val="en-US"/>
              </w:rPr>
              <w:t>/</w:t>
            </w:r>
            <w:r w:rsidR="001B43AE">
              <w:t>2</w:t>
            </w:r>
            <w:r w:rsidR="5B974D9D">
              <w:t>5</w:t>
            </w:r>
          </w:p>
        </w:tc>
        <w:tc>
          <w:tcPr>
            <w:tcW w:w="7716" w:type="dxa"/>
          </w:tcPr>
          <w:p w14:paraId="42DCB7A2" w14:textId="2AA12C9F" w:rsidR="002748C7" w:rsidRPr="00174DB5" w:rsidRDefault="001B43AE" w:rsidP="003149D2">
            <w:pPr>
              <w:rPr>
                <w:b/>
                <w:bCs/>
                <w:lang w:val="en-US"/>
              </w:rPr>
            </w:pPr>
            <w:r w:rsidRPr="2D6463B7">
              <w:rPr>
                <w:b/>
                <w:bCs/>
              </w:rPr>
              <w:t xml:space="preserve">Referat fra møte i kommunedirektørkollegiet </w:t>
            </w:r>
            <w:r w:rsidR="00D50C06">
              <w:rPr>
                <w:b/>
                <w:bCs/>
              </w:rPr>
              <w:t>2</w:t>
            </w:r>
            <w:r w:rsidR="00D6746E">
              <w:rPr>
                <w:b/>
                <w:bCs/>
              </w:rPr>
              <w:t>2</w:t>
            </w:r>
            <w:r w:rsidR="008D436E">
              <w:rPr>
                <w:b/>
                <w:bCs/>
              </w:rPr>
              <w:t xml:space="preserve">. </w:t>
            </w:r>
            <w:r w:rsidR="00D6746E">
              <w:rPr>
                <w:b/>
                <w:bCs/>
              </w:rPr>
              <w:t>april</w:t>
            </w:r>
            <w:r w:rsidRPr="2D6463B7">
              <w:rPr>
                <w:b/>
                <w:bCs/>
              </w:rPr>
              <w:t xml:space="preserve"> 202</w:t>
            </w:r>
            <w:r w:rsidR="008D436E">
              <w:rPr>
                <w:b/>
                <w:bCs/>
              </w:rPr>
              <w:t>5</w:t>
            </w:r>
          </w:p>
          <w:p w14:paraId="20E13D5D" w14:textId="1D6315EF" w:rsidR="002748C7" w:rsidRDefault="001B43AE" w:rsidP="003149D2">
            <w:r>
              <w:t>Se utsendt forslag til referat</w:t>
            </w:r>
          </w:p>
          <w:p w14:paraId="287D964C" w14:textId="0F72DBE9" w:rsidR="001B43AE" w:rsidRPr="00174DB5" w:rsidRDefault="00297EDB" w:rsidP="003149D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</w:t>
            </w:r>
            <w:r w:rsidR="001B43AE">
              <w:rPr>
                <w:lang w:val="en-US"/>
              </w:rPr>
              <w:t>onklusjon</w:t>
            </w:r>
            <w:proofErr w:type="spellEnd"/>
            <w:r w:rsidR="001B43AE">
              <w:rPr>
                <w:lang w:val="en-US"/>
              </w:rPr>
              <w:t xml:space="preserve">: </w:t>
            </w:r>
            <w:proofErr w:type="spellStart"/>
            <w:r w:rsidR="001B43AE" w:rsidRPr="6D1CF505">
              <w:rPr>
                <w:lang w:val="en-US"/>
              </w:rPr>
              <w:t>Referat</w:t>
            </w:r>
            <w:proofErr w:type="spellEnd"/>
            <w:r w:rsidR="008D436E">
              <w:rPr>
                <w:lang w:val="en-US"/>
              </w:rPr>
              <w:t xml:space="preserve"> </w:t>
            </w:r>
            <w:proofErr w:type="spellStart"/>
            <w:r w:rsidR="001B43AE">
              <w:rPr>
                <w:lang w:val="en-US"/>
              </w:rPr>
              <w:t>vedta</w:t>
            </w:r>
            <w:r>
              <w:rPr>
                <w:lang w:val="en-US"/>
              </w:rPr>
              <w:t>tt</w:t>
            </w:r>
            <w:proofErr w:type="spellEnd"/>
          </w:p>
        </w:tc>
      </w:tr>
      <w:tr w:rsidR="0026048A" w14:paraId="7D3C4310" w14:textId="77777777" w:rsidTr="1EC19BA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931" w:type="dxa"/>
          </w:tcPr>
          <w:p w14:paraId="4E65DC91" w14:textId="3F5072EF" w:rsidR="006A40EA" w:rsidRPr="66AFD631" w:rsidRDefault="00D6746E" w:rsidP="66AFD631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  <w:r w:rsidR="006A40EA">
              <w:rPr>
                <w:lang w:val="en-US"/>
              </w:rPr>
              <w:t>/25</w:t>
            </w:r>
          </w:p>
        </w:tc>
        <w:tc>
          <w:tcPr>
            <w:tcW w:w="7716" w:type="dxa"/>
          </w:tcPr>
          <w:p w14:paraId="04E73EBE" w14:textId="6051E92B" w:rsidR="006A40EA" w:rsidRDefault="00833F01" w:rsidP="66AFD631">
            <w:pPr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  <w:r w:rsidR="00251F66">
              <w:rPr>
                <w:b/>
                <w:bCs/>
              </w:rPr>
              <w:t>artlegging</w:t>
            </w:r>
            <w:r>
              <w:rPr>
                <w:b/>
                <w:bCs/>
              </w:rPr>
              <w:t>s</w:t>
            </w:r>
            <w:r w:rsidR="00251F66">
              <w:rPr>
                <w:b/>
                <w:bCs/>
              </w:rPr>
              <w:t xml:space="preserve">gruppe </w:t>
            </w:r>
            <w:r>
              <w:rPr>
                <w:b/>
                <w:bCs/>
              </w:rPr>
              <w:t>for interkommunale samarbeid -Mandat</w:t>
            </w:r>
          </w:p>
          <w:p w14:paraId="34BF2E63" w14:textId="74CC7D8B" w:rsidR="002D497F" w:rsidRDefault="00297EDB" w:rsidP="00BA3F01">
            <w:r>
              <w:t>U</w:t>
            </w:r>
            <w:r w:rsidR="00833F01">
              <w:t>tsendt forslag til mandat</w:t>
            </w:r>
            <w:r>
              <w:t xml:space="preserve"> ble drøftet</w:t>
            </w:r>
          </w:p>
          <w:p w14:paraId="34CB7B0C" w14:textId="6782672E" w:rsidR="00833F01" w:rsidRPr="00DB007B" w:rsidRDefault="00297EDB" w:rsidP="00BA3F01">
            <w:r>
              <w:t>Konklusjon</w:t>
            </w:r>
            <w:r w:rsidR="007C6D83">
              <w:t>: Mandat ved</w:t>
            </w:r>
            <w:r w:rsidR="00290890">
              <w:t>t</w:t>
            </w:r>
            <w:r w:rsidR="007C6D83">
              <w:t>att</w:t>
            </w:r>
            <w:r w:rsidR="3F8B3D28">
              <w:t xml:space="preserve">. Kommunedirektørene melder tilbake til sekretariatet kommunal representant til arbeidsgruppen. </w:t>
            </w:r>
            <w:r w:rsidR="2C17BC1C">
              <w:t>Fagforbundet, Delta og Akademikerne kontaktes av sekretariatet for deltagelse</w:t>
            </w:r>
          </w:p>
        </w:tc>
      </w:tr>
      <w:tr w:rsidR="144C0FC3" w14:paraId="6DB408A8" w14:textId="77777777" w:rsidTr="1EC19BAA">
        <w:trPr>
          <w:trHeight w:val="300"/>
        </w:trPr>
        <w:tc>
          <w:tcPr>
            <w:tcW w:w="931" w:type="dxa"/>
          </w:tcPr>
          <w:p w14:paraId="59FD314F" w14:textId="246E6678" w:rsidR="6E171E9A" w:rsidRDefault="6E171E9A" w:rsidP="144C0FC3">
            <w:pPr>
              <w:rPr>
                <w:lang w:val="en-US"/>
              </w:rPr>
            </w:pPr>
            <w:r w:rsidRPr="144C0FC3">
              <w:rPr>
                <w:lang w:val="en-US"/>
              </w:rPr>
              <w:t>36/25</w:t>
            </w:r>
          </w:p>
        </w:tc>
        <w:tc>
          <w:tcPr>
            <w:tcW w:w="7716" w:type="dxa"/>
          </w:tcPr>
          <w:p w14:paraId="14CD5F03" w14:textId="35852050" w:rsidR="6E171E9A" w:rsidRDefault="6E171E9A" w:rsidP="144C0FC3">
            <w:pPr>
              <w:rPr>
                <w:b/>
                <w:bCs/>
              </w:rPr>
            </w:pPr>
            <w:r w:rsidRPr="144C0FC3">
              <w:rPr>
                <w:b/>
                <w:bCs/>
              </w:rPr>
              <w:t>Samarbeidsråd for folkehelse</w:t>
            </w:r>
          </w:p>
          <w:p w14:paraId="0284B365" w14:textId="5E4192B6" w:rsidR="5FF2D712" w:rsidRDefault="6E171E9A" w:rsidP="00C043E3">
            <w:r>
              <w:t>Valg av representant i samarbeidsrådet for Grenlandsregionen</w:t>
            </w:r>
            <w:r w:rsidR="00C043E3">
              <w:br/>
            </w:r>
            <w:r>
              <w:br/>
            </w:r>
            <w:r w:rsidR="00C043E3">
              <w:t>K</w:t>
            </w:r>
            <w:r w:rsidR="5FF2D712">
              <w:t xml:space="preserve">onklusjon: </w:t>
            </w:r>
            <w:r w:rsidR="002C236F">
              <w:t>Kommuneoverlegen i Drangedal</w:t>
            </w:r>
            <w:r w:rsidR="5FF2D712">
              <w:t xml:space="preserve"> representerer Grenlandsregionen i samarbeidsutvalget</w:t>
            </w:r>
            <w:r w:rsidR="1DB82B98">
              <w:t xml:space="preserve"> for folkehelse</w:t>
            </w:r>
          </w:p>
        </w:tc>
      </w:tr>
      <w:tr w:rsidR="24C3F24E" w14:paraId="203D630C" w14:textId="77777777" w:rsidTr="24C3F2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931" w:type="dxa"/>
          </w:tcPr>
          <w:p w14:paraId="6F484784" w14:textId="1DFCB28F" w:rsidR="6D17FE99" w:rsidRDefault="6D17FE99" w:rsidP="24C3F24E">
            <w:pPr>
              <w:rPr>
                <w:lang w:val="en-US"/>
              </w:rPr>
            </w:pPr>
            <w:r w:rsidRPr="24C3F24E">
              <w:rPr>
                <w:lang w:val="en-US"/>
              </w:rPr>
              <w:t>37/25</w:t>
            </w:r>
          </w:p>
        </w:tc>
        <w:tc>
          <w:tcPr>
            <w:tcW w:w="7716" w:type="dxa"/>
          </w:tcPr>
          <w:p w14:paraId="1C31100C" w14:textId="59DCDA49" w:rsidR="24C3F24E" w:rsidRDefault="0029004B" w:rsidP="24C3F24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Innspill til KS møte i KDU </w:t>
            </w:r>
          </w:p>
          <w:p w14:paraId="6E205202" w14:textId="4B62B325" w:rsidR="002D5EA8" w:rsidRPr="00F06879" w:rsidRDefault="00691827" w:rsidP="24C3F24E">
            <w:r>
              <w:t>U</w:t>
            </w:r>
            <w:r w:rsidR="00F06879" w:rsidRPr="00F06879">
              <w:t xml:space="preserve">tsendt </w:t>
            </w:r>
            <w:r>
              <w:t>sak</w:t>
            </w:r>
            <w:r w:rsidR="00EF4D0C">
              <w:t>er</w:t>
            </w:r>
            <w:r>
              <w:t xml:space="preserve"> fr</w:t>
            </w:r>
            <w:r w:rsidR="00F06879" w:rsidRPr="00F06879">
              <w:t>a KS</w:t>
            </w:r>
            <w:r>
              <w:t xml:space="preserve"> ble drøftet</w:t>
            </w:r>
            <w:r w:rsidR="00EF4D0C">
              <w:t>:</w:t>
            </w:r>
            <w:r>
              <w:t xml:space="preserve"> </w:t>
            </w:r>
          </w:p>
          <w:p w14:paraId="7F992213" w14:textId="0EFF6210" w:rsidR="0002564F" w:rsidRPr="00047759" w:rsidRDefault="0029004B" w:rsidP="0002564F">
            <w:pPr>
              <w:rPr>
                <w:u w:val="single"/>
              </w:rPr>
            </w:pPr>
            <w:r w:rsidRPr="0029004B">
              <w:rPr>
                <w:u w:val="single"/>
              </w:rPr>
              <w:t>5/25 - Status i etableringen av Kommunenes samarbeidsarena for forskning (KSF)</w:t>
            </w:r>
            <w:r w:rsidR="0002564F" w:rsidRPr="006967EA">
              <w:rPr>
                <w:u w:val="single"/>
              </w:rPr>
              <w:t xml:space="preserve"> </w:t>
            </w:r>
            <w:r w:rsidR="0002564F">
              <w:rPr>
                <w:u w:val="single"/>
              </w:rPr>
              <w:br/>
            </w:r>
            <w:r w:rsidR="0002564F" w:rsidRPr="006967EA">
              <w:rPr>
                <w:u w:val="single"/>
              </w:rPr>
              <w:t>6/25 - KDU/FS Telemark: Innspill til KS Plan 2026</w:t>
            </w:r>
          </w:p>
          <w:p w14:paraId="15419323" w14:textId="30BD373A" w:rsidR="00047759" w:rsidRPr="00047759" w:rsidRDefault="00047759" w:rsidP="001906B3">
            <w:pPr>
              <w:rPr>
                <w:u w:val="single"/>
              </w:rPr>
            </w:pPr>
          </w:p>
          <w:p w14:paraId="33963E5B" w14:textId="19F4C229" w:rsidR="0029004B" w:rsidRDefault="00EF4D0C" w:rsidP="001906B3">
            <w:pPr>
              <w:rPr>
                <w:b/>
                <w:bCs/>
              </w:rPr>
            </w:pPr>
            <w:r>
              <w:lastRenderedPageBreak/>
              <w:t>K</w:t>
            </w:r>
            <w:r w:rsidR="002B558E">
              <w:t xml:space="preserve">onklusjon: </w:t>
            </w:r>
            <w:r>
              <w:br/>
              <w:t xml:space="preserve">Sak KS sak 5/25 </w:t>
            </w:r>
            <w:r w:rsidR="0002564F">
              <w:t>-</w:t>
            </w:r>
            <w:r w:rsidR="002B558E">
              <w:t xml:space="preserve">Grenlandssamarbeidet IPR </w:t>
            </w:r>
            <w:r w:rsidR="00A44188">
              <w:t>representerer en kommune</w:t>
            </w:r>
            <w:r w:rsidR="000C69D1">
              <w:t>klynge med Porsgrunn som motor</w:t>
            </w:r>
            <w:r w:rsidR="005A7FF9">
              <w:t xml:space="preserve"> kommune</w:t>
            </w:r>
            <w:r w:rsidR="00992F73">
              <w:t xml:space="preserve">. </w:t>
            </w:r>
            <w:r w:rsidR="0002564F">
              <w:br/>
            </w:r>
            <w:r w:rsidR="0002564F" w:rsidRPr="000F6578">
              <w:t xml:space="preserve">Sak KS </w:t>
            </w:r>
            <w:r w:rsidR="007B76E1" w:rsidRPr="000F6578">
              <w:t xml:space="preserve">sak 6/25 -Kommunedirektørene gir direkte tilbakemelding til </w:t>
            </w:r>
            <w:r w:rsidR="000F6578" w:rsidRPr="000F6578">
              <w:t>stedlig representant i KS kommunedirektørutvalg, Karin G. Finnerud</w:t>
            </w:r>
          </w:p>
        </w:tc>
      </w:tr>
      <w:tr w:rsidR="24C3F24E" w14:paraId="5F600DBD" w14:textId="77777777" w:rsidTr="24C3F24E">
        <w:trPr>
          <w:trHeight w:val="300"/>
        </w:trPr>
        <w:tc>
          <w:tcPr>
            <w:tcW w:w="931" w:type="dxa"/>
          </w:tcPr>
          <w:p w14:paraId="0F81713D" w14:textId="2C0716BF" w:rsidR="6D17FE99" w:rsidRDefault="6D17FE99" w:rsidP="24C3F24E">
            <w:pPr>
              <w:rPr>
                <w:lang w:val="en-US"/>
              </w:rPr>
            </w:pPr>
            <w:r w:rsidRPr="24C3F24E">
              <w:rPr>
                <w:lang w:val="en-US"/>
              </w:rPr>
              <w:lastRenderedPageBreak/>
              <w:t>38/25</w:t>
            </w:r>
          </w:p>
        </w:tc>
        <w:tc>
          <w:tcPr>
            <w:tcW w:w="7716" w:type="dxa"/>
          </w:tcPr>
          <w:p w14:paraId="6CA58134" w14:textId="77777777" w:rsidR="6D17FE99" w:rsidRDefault="6D17FE99" w:rsidP="24C3F24E">
            <w:pPr>
              <w:rPr>
                <w:b/>
                <w:bCs/>
              </w:rPr>
            </w:pPr>
            <w:r w:rsidRPr="24C3F24E">
              <w:rPr>
                <w:b/>
                <w:bCs/>
              </w:rPr>
              <w:t>Grenland brann og redning IKS -</w:t>
            </w:r>
            <w:r w:rsidR="00270700">
              <w:rPr>
                <w:b/>
                <w:bCs/>
              </w:rPr>
              <w:t>Representantskapsmøte 13.06.2025</w:t>
            </w:r>
          </w:p>
          <w:p w14:paraId="42FCF425" w14:textId="048B1CC5" w:rsidR="00270700" w:rsidRPr="00270700" w:rsidRDefault="00877FBA" w:rsidP="24C3F24E">
            <w:r>
              <w:t>V</w:t>
            </w:r>
            <w:r w:rsidR="00270700" w:rsidRPr="00270700">
              <w:t>edlagt forslag til vedtak fra Porsgrunn kommune</w:t>
            </w:r>
            <w:r>
              <w:t xml:space="preserve"> ble drøftet</w:t>
            </w:r>
          </w:p>
          <w:p w14:paraId="156D3998" w14:textId="78CF2DB5" w:rsidR="00270700" w:rsidRPr="00270700" w:rsidRDefault="00372695" w:rsidP="24C3F24E">
            <w:r>
              <w:t xml:space="preserve">Konklusjon: Økonomi saker må </w:t>
            </w:r>
            <w:r w:rsidR="000114EE">
              <w:t>behandles</w:t>
            </w:r>
            <w:r>
              <w:t xml:space="preserve"> i </w:t>
            </w:r>
            <w:r w:rsidR="000114EE">
              <w:t xml:space="preserve">kommunenes årsbudsjett og økonomiplan i desember og kontaktmøtet </w:t>
            </w:r>
            <w:r w:rsidR="00B769E7">
              <w:t xml:space="preserve">29. august </w:t>
            </w:r>
          </w:p>
        </w:tc>
      </w:tr>
      <w:tr w:rsidR="24C3F24E" w14:paraId="165CCAA2" w14:textId="77777777" w:rsidTr="24C3F2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931" w:type="dxa"/>
          </w:tcPr>
          <w:p w14:paraId="2EBAA130" w14:textId="176C878A" w:rsidR="24C3F24E" w:rsidRDefault="001906B3" w:rsidP="24C3F24E">
            <w:pPr>
              <w:rPr>
                <w:lang w:val="en-US"/>
              </w:rPr>
            </w:pPr>
            <w:r>
              <w:rPr>
                <w:lang w:val="en-US"/>
              </w:rPr>
              <w:t>39/25</w:t>
            </w:r>
          </w:p>
        </w:tc>
        <w:tc>
          <w:tcPr>
            <w:tcW w:w="7716" w:type="dxa"/>
          </w:tcPr>
          <w:p w14:paraId="1884DE36" w14:textId="77777777" w:rsidR="24C3F24E" w:rsidRDefault="00B012AB" w:rsidP="24C3F24E">
            <w:pPr>
              <w:rPr>
                <w:b/>
                <w:bCs/>
              </w:rPr>
            </w:pPr>
            <w:r>
              <w:rPr>
                <w:b/>
                <w:bCs/>
              </w:rPr>
              <w:t>Søknad om driftstilskudd -</w:t>
            </w:r>
            <w:r w:rsidR="001906B3">
              <w:rPr>
                <w:b/>
                <w:bCs/>
              </w:rPr>
              <w:t xml:space="preserve">Grenland </w:t>
            </w:r>
            <w:r>
              <w:rPr>
                <w:b/>
                <w:bCs/>
              </w:rPr>
              <w:t>radio og rele</w:t>
            </w:r>
          </w:p>
          <w:p w14:paraId="3D7F525F" w14:textId="013072D8" w:rsidR="00047759" w:rsidRPr="00047759" w:rsidRDefault="007609A6" w:rsidP="24C3F24E">
            <w:r>
              <w:t>S</w:t>
            </w:r>
            <w:r w:rsidR="00047759" w:rsidRPr="00047759">
              <w:t>øknad om driftsstøtte</w:t>
            </w:r>
            <w:r w:rsidR="004E741B">
              <w:t xml:space="preserve"> ble drøftet.</w:t>
            </w:r>
          </w:p>
          <w:p w14:paraId="664D318A" w14:textId="5D162E93" w:rsidR="00047759" w:rsidRPr="00047759" w:rsidRDefault="004E741B" w:rsidP="24C3F24E">
            <w:r>
              <w:t xml:space="preserve">Konklusjon: </w:t>
            </w:r>
            <w:r w:rsidR="00D26082">
              <w:t>Grenlandssamarbeidet har ikke driftsmidler</w:t>
            </w:r>
            <w:r w:rsidR="00D37789">
              <w:t xml:space="preserve"> og </w:t>
            </w:r>
            <w:r w:rsidR="000A68D2">
              <w:t>søknaden må rettes til de enkelte kommuner</w:t>
            </w:r>
          </w:p>
        </w:tc>
      </w:tr>
      <w:tr w:rsidR="0026048A" w14:paraId="1A8CAA40" w14:textId="77777777" w:rsidTr="1EC19BAA">
        <w:tc>
          <w:tcPr>
            <w:tcW w:w="931" w:type="dxa"/>
          </w:tcPr>
          <w:p w14:paraId="714B9B5F" w14:textId="4A7911BC" w:rsidR="002748C7" w:rsidRDefault="00D005D5" w:rsidP="003149D2">
            <w:r w:rsidRPr="3AA8CCB5">
              <w:rPr>
                <w:lang w:val="en-US"/>
              </w:rPr>
              <w:t>3</w:t>
            </w:r>
            <w:r w:rsidR="005119EE">
              <w:rPr>
                <w:lang w:val="en-US"/>
              </w:rPr>
              <w:t>6</w:t>
            </w:r>
            <w:r w:rsidR="002748C7" w:rsidRPr="12566989">
              <w:rPr>
                <w:lang w:val="en-US"/>
              </w:rPr>
              <w:t>/</w:t>
            </w:r>
            <w:r w:rsidR="001B43AE">
              <w:t>2</w:t>
            </w:r>
            <w:r w:rsidR="4553E0FD">
              <w:t>5</w:t>
            </w:r>
          </w:p>
        </w:tc>
        <w:tc>
          <w:tcPr>
            <w:tcW w:w="7716" w:type="dxa"/>
          </w:tcPr>
          <w:p w14:paraId="6E0925DD" w14:textId="77777777" w:rsidR="002A4E3C" w:rsidRDefault="001B43AE" w:rsidP="003149D2">
            <w:pPr>
              <w:rPr>
                <w:b/>
                <w:bCs/>
              </w:rPr>
            </w:pPr>
            <w:r>
              <w:rPr>
                <w:b/>
                <w:bCs/>
              </w:rPr>
              <w:t>Eventuelt</w:t>
            </w:r>
          </w:p>
          <w:p w14:paraId="2309AB44" w14:textId="77777777" w:rsidR="008A3C02" w:rsidRDefault="001531F5" w:rsidP="003149D2">
            <w:r w:rsidRPr="006D369C">
              <w:rPr>
                <w:u w:val="single"/>
              </w:rPr>
              <w:t>Felles eierstrategi:</w:t>
            </w:r>
            <w:r w:rsidRPr="006D369C">
              <w:rPr>
                <w:u w:val="single"/>
              </w:rPr>
              <w:br/>
            </w:r>
            <w:r w:rsidR="00A1269E">
              <w:t>Vedtak i de enkelte by/kommunestyrer ble drøftet.</w:t>
            </w:r>
            <w:r w:rsidR="00A1269E">
              <w:br/>
              <w:t xml:space="preserve">Følgende prosess </w:t>
            </w:r>
            <w:r w:rsidR="008A3C02">
              <w:t>ble referert</w:t>
            </w:r>
            <w:r w:rsidR="008A3C02">
              <w:br/>
              <w:t>-Brev er sendt til selskapene med ny høring, også representantsk</w:t>
            </w:r>
            <w:r w:rsidR="006C4954">
              <w:t>apene</w:t>
            </w:r>
            <w:r w:rsidR="006C4954">
              <w:br/>
              <w:t>-Frist for ny høring er satt til 1. september</w:t>
            </w:r>
            <w:r w:rsidR="006C4954">
              <w:br/>
              <w:t>-Administrativ eierskapsforum utarbeider nytt forslag til by/kommunestyrene</w:t>
            </w:r>
          </w:p>
          <w:p w14:paraId="6822CFD9" w14:textId="6BB67070" w:rsidR="006D369C" w:rsidRPr="000A68D2" w:rsidRDefault="006D369C" w:rsidP="003149D2">
            <w:r w:rsidRPr="006D369C">
              <w:rPr>
                <w:u w:val="single"/>
              </w:rPr>
              <w:t>Personvernombudet:</w:t>
            </w:r>
            <w:r>
              <w:rPr>
                <w:u w:val="single"/>
              </w:rPr>
              <w:br/>
            </w:r>
            <w:r w:rsidR="007A36CF">
              <w:t>Jfr. Vedtak i KDK april, etterlyses fremlegg for KDK</w:t>
            </w:r>
            <w:r w:rsidR="001E3915">
              <w:t xml:space="preserve"> tidlig høst 2025</w:t>
            </w:r>
          </w:p>
        </w:tc>
      </w:tr>
    </w:tbl>
    <w:p w14:paraId="216C1ABD" w14:textId="77777777" w:rsidR="008467C2" w:rsidRPr="005221F8" w:rsidRDefault="008467C2" w:rsidP="00E63A86">
      <w:pPr>
        <w:spacing w:after="840"/>
        <w:rPr>
          <w:lang w:val="en-US"/>
        </w:rPr>
      </w:pPr>
    </w:p>
    <w:sectPr w:rsidR="008467C2" w:rsidRPr="005221F8" w:rsidSect="005F2623">
      <w:headerReference w:type="default" r:id="rId11"/>
      <w:footerReference w:type="default" r:id="rId12"/>
      <w:headerReference w:type="first" r:id="rId13"/>
      <w:pgSz w:w="11906" w:h="16838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BD87C" w14:textId="77777777" w:rsidR="002D51B4" w:rsidRDefault="002D51B4" w:rsidP="0030254C">
      <w:pPr>
        <w:spacing w:after="0"/>
      </w:pPr>
      <w:r>
        <w:separator/>
      </w:r>
    </w:p>
  </w:endnote>
  <w:endnote w:type="continuationSeparator" w:id="0">
    <w:p w14:paraId="3718DC52" w14:textId="77777777" w:rsidR="002D51B4" w:rsidRDefault="002D51B4" w:rsidP="0030254C">
      <w:pPr>
        <w:spacing w:after="0"/>
      </w:pPr>
      <w:r>
        <w:continuationSeparator/>
      </w:r>
    </w:p>
  </w:endnote>
  <w:endnote w:type="continuationNotice" w:id="1">
    <w:p w14:paraId="6FD9801D" w14:textId="77777777" w:rsidR="002D51B4" w:rsidRDefault="002D51B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DD72" w14:textId="77777777" w:rsidR="005E7974" w:rsidRPr="00425AFC" w:rsidRDefault="005E7974" w:rsidP="00425AFC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svg="http://schemas.microsoft.com/office/drawing/2016/SVG/main" xmlns:pic="http://schemas.openxmlformats.org/drawingml/2006/picture" xmlns:a="http://schemas.openxmlformats.org/drawingml/2006/main">
          <w:pict w14:anchorId="03E1F0F0">
            <v:line id="Straight Connector 2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26DA4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1978582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  <w:t>Rådhusplassen 2, 3724 Skien</w:t>
    </w:r>
    <w:r w:rsidRPr="00425AFC">
      <w:rPr>
        <w:sz w:val="18"/>
        <w:szCs w:val="18"/>
      </w:rPr>
      <w:br/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1EE04" w14:textId="77777777" w:rsidR="002D51B4" w:rsidRDefault="002D51B4" w:rsidP="0030254C">
      <w:pPr>
        <w:spacing w:after="0"/>
      </w:pPr>
      <w:r>
        <w:separator/>
      </w:r>
    </w:p>
  </w:footnote>
  <w:footnote w:type="continuationSeparator" w:id="0">
    <w:p w14:paraId="1793F528" w14:textId="77777777" w:rsidR="002D51B4" w:rsidRDefault="002D51B4" w:rsidP="0030254C">
      <w:pPr>
        <w:spacing w:after="0"/>
      </w:pPr>
      <w:r>
        <w:continuationSeparator/>
      </w:r>
    </w:p>
  </w:footnote>
  <w:footnote w:type="continuationNotice" w:id="1">
    <w:p w14:paraId="44BCDDF4" w14:textId="77777777" w:rsidR="002D51B4" w:rsidRDefault="002D51B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5F09" w14:textId="77777777" w:rsidR="00445B06" w:rsidRDefault="001B2A8D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7380544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510A" w14:textId="77777777" w:rsidR="005221F8" w:rsidRDefault="001B2A8D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52639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0474909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972381" w14:textId="77777777" w:rsidR="005221F8" w:rsidRPr="005221F8" w:rsidRDefault="005221F8" w:rsidP="005221F8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svg="http://schemas.microsoft.com/office/drawing/2016/SVG/main" xmlns:pic="http://schemas.openxmlformats.org/drawingml/2006/picture" xmlns:a="http://schemas.openxmlformats.org/drawingml/2006/main">
          <w:pict w14:anchorId="560A3399">
            <v:shapetype id="_x0000_t202" coordsize="21600,21600" o:spt="202" path="m,l,21600r21600,l21600,xe" w14:anchorId="2E3CC90F">
              <v:stroke joinstyle="miter"/>
              <v:path gradientshapeok="t" o:connecttype="rect"/>
            </v:shapetype>
            <v:shape id="Text Box 1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>
              <v:textbox>
                <w:txbxContent>
                  <w:p w:rsidRPr="005221F8" w:rsidR="005221F8" w:rsidP="005221F8" w:rsidRDefault="005221F8" w14:paraId="3C04FD3E" w14:textId="77777777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F7C"/>
    <w:multiLevelType w:val="multilevel"/>
    <w:tmpl w:val="7136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71215C"/>
    <w:multiLevelType w:val="multilevel"/>
    <w:tmpl w:val="F8E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2C5E89"/>
    <w:multiLevelType w:val="multilevel"/>
    <w:tmpl w:val="CB2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665522"/>
    <w:multiLevelType w:val="multilevel"/>
    <w:tmpl w:val="A7BA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0358B7"/>
    <w:multiLevelType w:val="multilevel"/>
    <w:tmpl w:val="5D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715B35"/>
    <w:multiLevelType w:val="multilevel"/>
    <w:tmpl w:val="970A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A72B97"/>
    <w:multiLevelType w:val="multilevel"/>
    <w:tmpl w:val="172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6761229"/>
    <w:multiLevelType w:val="multilevel"/>
    <w:tmpl w:val="DCE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22FB5F0"/>
    <w:multiLevelType w:val="hybridMultilevel"/>
    <w:tmpl w:val="FFFFFFFF"/>
    <w:lvl w:ilvl="0" w:tplc="1AC2031C">
      <w:start w:val="1"/>
      <w:numFmt w:val="decimal"/>
      <w:lvlText w:val="%1."/>
      <w:lvlJc w:val="left"/>
      <w:pPr>
        <w:ind w:left="1080" w:hanging="360"/>
      </w:pPr>
      <w:rPr>
        <w:rFonts w:ascii="DM Sans" w:hAnsi="DM Sans" w:hint="default"/>
      </w:rPr>
    </w:lvl>
    <w:lvl w:ilvl="1" w:tplc="8CC88128">
      <w:start w:val="1"/>
      <w:numFmt w:val="lowerLetter"/>
      <w:lvlText w:val="%2."/>
      <w:lvlJc w:val="left"/>
      <w:pPr>
        <w:ind w:left="1440" w:hanging="360"/>
      </w:pPr>
    </w:lvl>
    <w:lvl w:ilvl="2" w:tplc="6DF4BF62">
      <w:start w:val="1"/>
      <w:numFmt w:val="lowerRoman"/>
      <w:lvlText w:val="%3."/>
      <w:lvlJc w:val="right"/>
      <w:pPr>
        <w:ind w:left="2160" w:hanging="180"/>
      </w:pPr>
    </w:lvl>
    <w:lvl w:ilvl="3" w:tplc="BBBE1BF6">
      <w:start w:val="1"/>
      <w:numFmt w:val="decimal"/>
      <w:lvlText w:val="%4."/>
      <w:lvlJc w:val="left"/>
      <w:pPr>
        <w:ind w:left="2880" w:hanging="360"/>
      </w:pPr>
    </w:lvl>
    <w:lvl w:ilvl="4" w:tplc="FF503E4C">
      <w:start w:val="1"/>
      <w:numFmt w:val="lowerLetter"/>
      <w:lvlText w:val="%5."/>
      <w:lvlJc w:val="left"/>
      <w:pPr>
        <w:ind w:left="3600" w:hanging="360"/>
      </w:pPr>
    </w:lvl>
    <w:lvl w:ilvl="5" w:tplc="47A6150C">
      <w:start w:val="1"/>
      <w:numFmt w:val="lowerRoman"/>
      <w:lvlText w:val="%6."/>
      <w:lvlJc w:val="right"/>
      <w:pPr>
        <w:ind w:left="4320" w:hanging="180"/>
      </w:pPr>
    </w:lvl>
    <w:lvl w:ilvl="6" w:tplc="C326077A">
      <w:start w:val="1"/>
      <w:numFmt w:val="decimal"/>
      <w:lvlText w:val="%7."/>
      <w:lvlJc w:val="left"/>
      <w:pPr>
        <w:ind w:left="5040" w:hanging="360"/>
      </w:pPr>
    </w:lvl>
    <w:lvl w:ilvl="7" w:tplc="23C242B2">
      <w:start w:val="1"/>
      <w:numFmt w:val="lowerLetter"/>
      <w:lvlText w:val="%8."/>
      <w:lvlJc w:val="left"/>
      <w:pPr>
        <w:ind w:left="5760" w:hanging="360"/>
      </w:pPr>
    </w:lvl>
    <w:lvl w:ilvl="8" w:tplc="04E0401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A4010"/>
    <w:multiLevelType w:val="multilevel"/>
    <w:tmpl w:val="BDA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514550"/>
    <w:multiLevelType w:val="multilevel"/>
    <w:tmpl w:val="A0F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B426C92"/>
    <w:multiLevelType w:val="multilevel"/>
    <w:tmpl w:val="E43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1656418">
    <w:abstractNumId w:val="8"/>
  </w:num>
  <w:num w:numId="2" w16cid:durableId="205989921">
    <w:abstractNumId w:val="9"/>
  </w:num>
  <w:num w:numId="3" w16cid:durableId="142165537">
    <w:abstractNumId w:val="5"/>
  </w:num>
  <w:num w:numId="4" w16cid:durableId="1669286702">
    <w:abstractNumId w:val="1"/>
  </w:num>
  <w:num w:numId="5" w16cid:durableId="935403688">
    <w:abstractNumId w:val="7"/>
  </w:num>
  <w:num w:numId="6" w16cid:durableId="1377967842">
    <w:abstractNumId w:val="11"/>
  </w:num>
  <w:num w:numId="7" w16cid:durableId="2101485533">
    <w:abstractNumId w:val="0"/>
  </w:num>
  <w:num w:numId="8" w16cid:durableId="2050180718">
    <w:abstractNumId w:val="4"/>
  </w:num>
  <w:num w:numId="9" w16cid:durableId="1520118757">
    <w:abstractNumId w:val="2"/>
  </w:num>
  <w:num w:numId="10" w16cid:durableId="2093238180">
    <w:abstractNumId w:val="6"/>
  </w:num>
  <w:num w:numId="11" w16cid:durableId="1761220472">
    <w:abstractNumId w:val="3"/>
  </w:num>
  <w:num w:numId="12" w16cid:durableId="21138219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04DE5"/>
    <w:rsid w:val="00006A1B"/>
    <w:rsid w:val="000114EE"/>
    <w:rsid w:val="00013140"/>
    <w:rsid w:val="000145F1"/>
    <w:rsid w:val="00015261"/>
    <w:rsid w:val="000159B4"/>
    <w:rsid w:val="0002382C"/>
    <w:rsid w:val="0002564F"/>
    <w:rsid w:val="000304BE"/>
    <w:rsid w:val="00036AA1"/>
    <w:rsid w:val="00041DB1"/>
    <w:rsid w:val="00047759"/>
    <w:rsid w:val="00054E3E"/>
    <w:rsid w:val="0006637A"/>
    <w:rsid w:val="00073D52"/>
    <w:rsid w:val="0007400C"/>
    <w:rsid w:val="0008037D"/>
    <w:rsid w:val="00082D57"/>
    <w:rsid w:val="00084046"/>
    <w:rsid w:val="0008542B"/>
    <w:rsid w:val="0008629A"/>
    <w:rsid w:val="000867FF"/>
    <w:rsid w:val="00091801"/>
    <w:rsid w:val="000954D9"/>
    <w:rsid w:val="000A67CB"/>
    <w:rsid w:val="000A68D2"/>
    <w:rsid w:val="000B1E8E"/>
    <w:rsid w:val="000B3968"/>
    <w:rsid w:val="000B4DAF"/>
    <w:rsid w:val="000C0C76"/>
    <w:rsid w:val="000C4122"/>
    <w:rsid w:val="000C69D1"/>
    <w:rsid w:val="000C7364"/>
    <w:rsid w:val="000D2CC2"/>
    <w:rsid w:val="000D3EBE"/>
    <w:rsid w:val="000D51E5"/>
    <w:rsid w:val="000D62F5"/>
    <w:rsid w:val="000E11EE"/>
    <w:rsid w:val="000E1527"/>
    <w:rsid w:val="000E2243"/>
    <w:rsid w:val="000F6578"/>
    <w:rsid w:val="00102A79"/>
    <w:rsid w:val="0010349C"/>
    <w:rsid w:val="00105261"/>
    <w:rsid w:val="001056D4"/>
    <w:rsid w:val="00105793"/>
    <w:rsid w:val="00106A4B"/>
    <w:rsid w:val="001141F8"/>
    <w:rsid w:val="00114775"/>
    <w:rsid w:val="00114B68"/>
    <w:rsid w:val="00116592"/>
    <w:rsid w:val="00130656"/>
    <w:rsid w:val="00131102"/>
    <w:rsid w:val="0013132C"/>
    <w:rsid w:val="00134436"/>
    <w:rsid w:val="00135745"/>
    <w:rsid w:val="00140FF2"/>
    <w:rsid w:val="001531F5"/>
    <w:rsid w:val="00155215"/>
    <w:rsid w:val="00160AEF"/>
    <w:rsid w:val="00161840"/>
    <w:rsid w:val="001624B6"/>
    <w:rsid w:val="001626CE"/>
    <w:rsid w:val="00165D47"/>
    <w:rsid w:val="00174DB5"/>
    <w:rsid w:val="00177F0E"/>
    <w:rsid w:val="00180BFE"/>
    <w:rsid w:val="001903C2"/>
    <w:rsid w:val="001906B3"/>
    <w:rsid w:val="00195D93"/>
    <w:rsid w:val="0019635C"/>
    <w:rsid w:val="001A4046"/>
    <w:rsid w:val="001A6A2B"/>
    <w:rsid w:val="001B08A5"/>
    <w:rsid w:val="001B2A8D"/>
    <w:rsid w:val="001B43AE"/>
    <w:rsid w:val="001C2321"/>
    <w:rsid w:val="001C5283"/>
    <w:rsid w:val="001D1AEC"/>
    <w:rsid w:val="001D2480"/>
    <w:rsid w:val="001D413B"/>
    <w:rsid w:val="001E029F"/>
    <w:rsid w:val="001E223F"/>
    <w:rsid w:val="001E2B12"/>
    <w:rsid w:val="001E3915"/>
    <w:rsid w:val="001F0D83"/>
    <w:rsid w:val="001F33DB"/>
    <w:rsid w:val="001F5238"/>
    <w:rsid w:val="001F54F6"/>
    <w:rsid w:val="0020746B"/>
    <w:rsid w:val="00211086"/>
    <w:rsid w:val="00211AA8"/>
    <w:rsid w:val="00224925"/>
    <w:rsid w:val="00235C22"/>
    <w:rsid w:val="00236A54"/>
    <w:rsid w:val="00244529"/>
    <w:rsid w:val="002463FB"/>
    <w:rsid w:val="00246F5D"/>
    <w:rsid w:val="00251F66"/>
    <w:rsid w:val="002527EB"/>
    <w:rsid w:val="0026048A"/>
    <w:rsid w:val="00270700"/>
    <w:rsid w:val="002748C7"/>
    <w:rsid w:val="00276007"/>
    <w:rsid w:val="00276A93"/>
    <w:rsid w:val="00284AA8"/>
    <w:rsid w:val="0028631C"/>
    <w:rsid w:val="00287F19"/>
    <w:rsid w:val="0029004B"/>
    <w:rsid w:val="00290890"/>
    <w:rsid w:val="002975C1"/>
    <w:rsid w:val="00297EDB"/>
    <w:rsid w:val="002A3374"/>
    <w:rsid w:val="002A3E50"/>
    <w:rsid w:val="002A4E3C"/>
    <w:rsid w:val="002A73E1"/>
    <w:rsid w:val="002B0CE8"/>
    <w:rsid w:val="002B0E1E"/>
    <w:rsid w:val="002B558E"/>
    <w:rsid w:val="002B7C03"/>
    <w:rsid w:val="002C236F"/>
    <w:rsid w:val="002C425A"/>
    <w:rsid w:val="002C49B6"/>
    <w:rsid w:val="002D434E"/>
    <w:rsid w:val="002D4671"/>
    <w:rsid w:val="002D497F"/>
    <w:rsid w:val="002D51B4"/>
    <w:rsid w:val="002D5EA8"/>
    <w:rsid w:val="002F16A8"/>
    <w:rsid w:val="002F559E"/>
    <w:rsid w:val="002F63A2"/>
    <w:rsid w:val="002F7A90"/>
    <w:rsid w:val="0030254C"/>
    <w:rsid w:val="0031221D"/>
    <w:rsid w:val="003149D2"/>
    <w:rsid w:val="003152BC"/>
    <w:rsid w:val="003173EB"/>
    <w:rsid w:val="00323855"/>
    <w:rsid w:val="0032672F"/>
    <w:rsid w:val="00334E82"/>
    <w:rsid w:val="003353B5"/>
    <w:rsid w:val="0034177B"/>
    <w:rsid w:val="00345A75"/>
    <w:rsid w:val="0035358A"/>
    <w:rsid w:val="00355230"/>
    <w:rsid w:val="00362333"/>
    <w:rsid w:val="00372695"/>
    <w:rsid w:val="003739DF"/>
    <w:rsid w:val="00384D7C"/>
    <w:rsid w:val="003858BB"/>
    <w:rsid w:val="00395A6E"/>
    <w:rsid w:val="003A0064"/>
    <w:rsid w:val="003B1C0D"/>
    <w:rsid w:val="003B6FA3"/>
    <w:rsid w:val="003C0DED"/>
    <w:rsid w:val="003C47DC"/>
    <w:rsid w:val="003C4980"/>
    <w:rsid w:val="003D37B7"/>
    <w:rsid w:val="003E461D"/>
    <w:rsid w:val="003E624C"/>
    <w:rsid w:val="003F00E1"/>
    <w:rsid w:val="003F056F"/>
    <w:rsid w:val="003F44A5"/>
    <w:rsid w:val="0040046D"/>
    <w:rsid w:val="00401CE5"/>
    <w:rsid w:val="00402188"/>
    <w:rsid w:val="0040336A"/>
    <w:rsid w:val="00412E73"/>
    <w:rsid w:val="00412E8B"/>
    <w:rsid w:val="00423299"/>
    <w:rsid w:val="00423703"/>
    <w:rsid w:val="00424373"/>
    <w:rsid w:val="00425AFC"/>
    <w:rsid w:val="00430AFA"/>
    <w:rsid w:val="0043146C"/>
    <w:rsid w:val="00435C8E"/>
    <w:rsid w:val="004366D3"/>
    <w:rsid w:val="00440657"/>
    <w:rsid w:val="004408B9"/>
    <w:rsid w:val="00440CBF"/>
    <w:rsid w:val="00443D1A"/>
    <w:rsid w:val="00445B06"/>
    <w:rsid w:val="0044720E"/>
    <w:rsid w:val="00453044"/>
    <w:rsid w:val="00460E44"/>
    <w:rsid w:val="00462D39"/>
    <w:rsid w:val="004642DB"/>
    <w:rsid w:val="0047201B"/>
    <w:rsid w:val="00472E1C"/>
    <w:rsid w:val="00473FA2"/>
    <w:rsid w:val="00475702"/>
    <w:rsid w:val="00481437"/>
    <w:rsid w:val="00481889"/>
    <w:rsid w:val="00491E6C"/>
    <w:rsid w:val="004A19AF"/>
    <w:rsid w:val="004A20C6"/>
    <w:rsid w:val="004A6940"/>
    <w:rsid w:val="004A71BC"/>
    <w:rsid w:val="004B2687"/>
    <w:rsid w:val="004B4467"/>
    <w:rsid w:val="004C548B"/>
    <w:rsid w:val="004D02C9"/>
    <w:rsid w:val="004D769B"/>
    <w:rsid w:val="004E741B"/>
    <w:rsid w:val="004F2756"/>
    <w:rsid w:val="004F4B43"/>
    <w:rsid w:val="00500A70"/>
    <w:rsid w:val="00501927"/>
    <w:rsid w:val="005042AF"/>
    <w:rsid w:val="00505EE2"/>
    <w:rsid w:val="005060C4"/>
    <w:rsid w:val="005119EE"/>
    <w:rsid w:val="0051537B"/>
    <w:rsid w:val="00516C29"/>
    <w:rsid w:val="00516D08"/>
    <w:rsid w:val="0051783C"/>
    <w:rsid w:val="005221F8"/>
    <w:rsid w:val="005254A6"/>
    <w:rsid w:val="005301F8"/>
    <w:rsid w:val="0053086B"/>
    <w:rsid w:val="00532A52"/>
    <w:rsid w:val="00534CD2"/>
    <w:rsid w:val="00536941"/>
    <w:rsid w:val="00541F22"/>
    <w:rsid w:val="005435A2"/>
    <w:rsid w:val="00543680"/>
    <w:rsid w:val="00543AED"/>
    <w:rsid w:val="0054453E"/>
    <w:rsid w:val="0054586D"/>
    <w:rsid w:val="00545AB4"/>
    <w:rsid w:val="00552881"/>
    <w:rsid w:val="005535F1"/>
    <w:rsid w:val="005572D0"/>
    <w:rsid w:val="0056285B"/>
    <w:rsid w:val="00562924"/>
    <w:rsid w:val="005631AA"/>
    <w:rsid w:val="00571E43"/>
    <w:rsid w:val="00577283"/>
    <w:rsid w:val="0057775C"/>
    <w:rsid w:val="00577D97"/>
    <w:rsid w:val="005816B4"/>
    <w:rsid w:val="00581EE8"/>
    <w:rsid w:val="005840B0"/>
    <w:rsid w:val="0058485C"/>
    <w:rsid w:val="00595691"/>
    <w:rsid w:val="00595A34"/>
    <w:rsid w:val="005A7FF9"/>
    <w:rsid w:val="005B16D7"/>
    <w:rsid w:val="005B43B9"/>
    <w:rsid w:val="005B5ECD"/>
    <w:rsid w:val="005C2B1C"/>
    <w:rsid w:val="005C5E5D"/>
    <w:rsid w:val="005C6CE9"/>
    <w:rsid w:val="005D4D43"/>
    <w:rsid w:val="005D6AA0"/>
    <w:rsid w:val="005E113C"/>
    <w:rsid w:val="005E7974"/>
    <w:rsid w:val="005F068F"/>
    <w:rsid w:val="005F2623"/>
    <w:rsid w:val="005F7654"/>
    <w:rsid w:val="006115BC"/>
    <w:rsid w:val="0061169D"/>
    <w:rsid w:val="00613233"/>
    <w:rsid w:val="006176D8"/>
    <w:rsid w:val="006241DC"/>
    <w:rsid w:val="00633EBD"/>
    <w:rsid w:val="006361B0"/>
    <w:rsid w:val="00636903"/>
    <w:rsid w:val="006376C2"/>
    <w:rsid w:val="00641DB8"/>
    <w:rsid w:val="00643A5C"/>
    <w:rsid w:val="00643F1E"/>
    <w:rsid w:val="00645159"/>
    <w:rsid w:val="006461A2"/>
    <w:rsid w:val="0064724D"/>
    <w:rsid w:val="00647E6D"/>
    <w:rsid w:val="00651A80"/>
    <w:rsid w:val="006520A1"/>
    <w:rsid w:val="0065738D"/>
    <w:rsid w:val="00657472"/>
    <w:rsid w:val="00657C81"/>
    <w:rsid w:val="00660380"/>
    <w:rsid w:val="006604F9"/>
    <w:rsid w:val="006615A2"/>
    <w:rsid w:val="00664A78"/>
    <w:rsid w:val="00665463"/>
    <w:rsid w:val="00685155"/>
    <w:rsid w:val="00685335"/>
    <w:rsid w:val="00691827"/>
    <w:rsid w:val="006967EA"/>
    <w:rsid w:val="006A3A8D"/>
    <w:rsid w:val="006A40EA"/>
    <w:rsid w:val="006A46C4"/>
    <w:rsid w:val="006B0701"/>
    <w:rsid w:val="006B4AD6"/>
    <w:rsid w:val="006B4BC1"/>
    <w:rsid w:val="006B7372"/>
    <w:rsid w:val="006C1A00"/>
    <w:rsid w:val="006C2D0F"/>
    <w:rsid w:val="006C4954"/>
    <w:rsid w:val="006C65C7"/>
    <w:rsid w:val="006D190C"/>
    <w:rsid w:val="006D30ED"/>
    <w:rsid w:val="006D369C"/>
    <w:rsid w:val="006E4977"/>
    <w:rsid w:val="006E51B9"/>
    <w:rsid w:val="006E68ED"/>
    <w:rsid w:val="006F6458"/>
    <w:rsid w:val="006F6E09"/>
    <w:rsid w:val="007017B2"/>
    <w:rsid w:val="00703B25"/>
    <w:rsid w:val="0070479F"/>
    <w:rsid w:val="00706DE6"/>
    <w:rsid w:val="00707C9B"/>
    <w:rsid w:val="0071162F"/>
    <w:rsid w:val="0071448F"/>
    <w:rsid w:val="00715B59"/>
    <w:rsid w:val="0072290F"/>
    <w:rsid w:val="007253F8"/>
    <w:rsid w:val="00725927"/>
    <w:rsid w:val="00725C18"/>
    <w:rsid w:val="00733669"/>
    <w:rsid w:val="0075108D"/>
    <w:rsid w:val="0075620A"/>
    <w:rsid w:val="00756D10"/>
    <w:rsid w:val="007609A6"/>
    <w:rsid w:val="00761646"/>
    <w:rsid w:val="007633B8"/>
    <w:rsid w:val="00765E1A"/>
    <w:rsid w:val="0076679B"/>
    <w:rsid w:val="00767554"/>
    <w:rsid w:val="007821E5"/>
    <w:rsid w:val="00786757"/>
    <w:rsid w:val="007905B3"/>
    <w:rsid w:val="00790FAB"/>
    <w:rsid w:val="007A36CF"/>
    <w:rsid w:val="007A71AE"/>
    <w:rsid w:val="007B40C3"/>
    <w:rsid w:val="007B4DA7"/>
    <w:rsid w:val="007B68A6"/>
    <w:rsid w:val="007B76E1"/>
    <w:rsid w:val="007B7BA2"/>
    <w:rsid w:val="007C070C"/>
    <w:rsid w:val="007C2234"/>
    <w:rsid w:val="007C317A"/>
    <w:rsid w:val="007C6465"/>
    <w:rsid w:val="007C6D83"/>
    <w:rsid w:val="007D6EB2"/>
    <w:rsid w:val="007D76BF"/>
    <w:rsid w:val="007E2E27"/>
    <w:rsid w:val="007E4B5C"/>
    <w:rsid w:val="007E685C"/>
    <w:rsid w:val="007E7CCB"/>
    <w:rsid w:val="007F2337"/>
    <w:rsid w:val="007F34A9"/>
    <w:rsid w:val="007F4C5F"/>
    <w:rsid w:val="007F680E"/>
    <w:rsid w:val="00802756"/>
    <w:rsid w:val="008029A2"/>
    <w:rsid w:val="008030FD"/>
    <w:rsid w:val="008031EB"/>
    <w:rsid w:val="008179B0"/>
    <w:rsid w:val="00821AF8"/>
    <w:rsid w:val="00825FBC"/>
    <w:rsid w:val="008265FD"/>
    <w:rsid w:val="00833F01"/>
    <w:rsid w:val="00834825"/>
    <w:rsid w:val="008350F6"/>
    <w:rsid w:val="008401EC"/>
    <w:rsid w:val="00840A3F"/>
    <w:rsid w:val="00843FC3"/>
    <w:rsid w:val="00845876"/>
    <w:rsid w:val="008467C2"/>
    <w:rsid w:val="00847C18"/>
    <w:rsid w:val="00850F0E"/>
    <w:rsid w:val="00850F36"/>
    <w:rsid w:val="0085271A"/>
    <w:rsid w:val="008551EA"/>
    <w:rsid w:val="0086065E"/>
    <w:rsid w:val="00860C56"/>
    <w:rsid w:val="0086592A"/>
    <w:rsid w:val="00871C2C"/>
    <w:rsid w:val="00872833"/>
    <w:rsid w:val="008764FF"/>
    <w:rsid w:val="00877FBA"/>
    <w:rsid w:val="00881DE6"/>
    <w:rsid w:val="00883EF7"/>
    <w:rsid w:val="00893F3F"/>
    <w:rsid w:val="00894E56"/>
    <w:rsid w:val="008974FA"/>
    <w:rsid w:val="00897D4C"/>
    <w:rsid w:val="008A178A"/>
    <w:rsid w:val="008A3C02"/>
    <w:rsid w:val="008A66EF"/>
    <w:rsid w:val="008B2B7D"/>
    <w:rsid w:val="008C0B9D"/>
    <w:rsid w:val="008C0DE3"/>
    <w:rsid w:val="008C2A79"/>
    <w:rsid w:val="008C34F0"/>
    <w:rsid w:val="008C46C8"/>
    <w:rsid w:val="008D0E37"/>
    <w:rsid w:val="008D436E"/>
    <w:rsid w:val="008E535E"/>
    <w:rsid w:val="008E64EA"/>
    <w:rsid w:val="008F131F"/>
    <w:rsid w:val="008F2C23"/>
    <w:rsid w:val="008F3A50"/>
    <w:rsid w:val="008F41EE"/>
    <w:rsid w:val="008F76D5"/>
    <w:rsid w:val="008F7ACD"/>
    <w:rsid w:val="00900F55"/>
    <w:rsid w:val="00901692"/>
    <w:rsid w:val="00901C96"/>
    <w:rsid w:val="00902686"/>
    <w:rsid w:val="00903EEA"/>
    <w:rsid w:val="00906415"/>
    <w:rsid w:val="00907CC7"/>
    <w:rsid w:val="00910F43"/>
    <w:rsid w:val="00914481"/>
    <w:rsid w:val="00914672"/>
    <w:rsid w:val="00926685"/>
    <w:rsid w:val="00930F52"/>
    <w:rsid w:val="00936C9E"/>
    <w:rsid w:val="00941D90"/>
    <w:rsid w:val="00943CDC"/>
    <w:rsid w:val="009474C3"/>
    <w:rsid w:val="00951026"/>
    <w:rsid w:val="00965C34"/>
    <w:rsid w:val="00966B54"/>
    <w:rsid w:val="00973BFA"/>
    <w:rsid w:val="00981D54"/>
    <w:rsid w:val="00986250"/>
    <w:rsid w:val="0098763C"/>
    <w:rsid w:val="00992F73"/>
    <w:rsid w:val="0099304E"/>
    <w:rsid w:val="009A3F77"/>
    <w:rsid w:val="009A5751"/>
    <w:rsid w:val="009B5A7E"/>
    <w:rsid w:val="009B6118"/>
    <w:rsid w:val="009C2A33"/>
    <w:rsid w:val="009C38B3"/>
    <w:rsid w:val="009C5F81"/>
    <w:rsid w:val="009C76C4"/>
    <w:rsid w:val="009D470C"/>
    <w:rsid w:val="009E1562"/>
    <w:rsid w:val="009E1C5C"/>
    <w:rsid w:val="009E360D"/>
    <w:rsid w:val="009F173B"/>
    <w:rsid w:val="009F4FF7"/>
    <w:rsid w:val="009F65F2"/>
    <w:rsid w:val="00A024F3"/>
    <w:rsid w:val="00A0268F"/>
    <w:rsid w:val="00A0640B"/>
    <w:rsid w:val="00A0650D"/>
    <w:rsid w:val="00A1269E"/>
    <w:rsid w:val="00A156E5"/>
    <w:rsid w:val="00A3005C"/>
    <w:rsid w:val="00A307D1"/>
    <w:rsid w:val="00A36EBF"/>
    <w:rsid w:val="00A41127"/>
    <w:rsid w:val="00A411EB"/>
    <w:rsid w:val="00A44188"/>
    <w:rsid w:val="00A47477"/>
    <w:rsid w:val="00A5409D"/>
    <w:rsid w:val="00A55F6E"/>
    <w:rsid w:val="00A62B64"/>
    <w:rsid w:val="00A64E5F"/>
    <w:rsid w:val="00A711BA"/>
    <w:rsid w:val="00A71C10"/>
    <w:rsid w:val="00A75A5C"/>
    <w:rsid w:val="00A80FA1"/>
    <w:rsid w:val="00A84D7F"/>
    <w:rsid w:val="00A908A5"/>
    <w:rsid w:val="00A9744B"/>
    <w:rsid w:val="00AA1DEE"/>
    <w:rsid w:val="00AA2E9F"/>
    <w:rsid w:val="00AA36EA"/>
    <w:rsid w:val="00AB08B7"/>
    <w:rsid w:val="00AB1213"/>
    <w:rsid w:val="00AC372F"/>
    <w:rsid w:val="00AC6E9C"/>
    <w:rsid w:val="00AD0A2F"/>
    <w:rsid w:val="00AD6367"/>
    <w:rsid w:val="00AD6FE0"/>
    <w:rsid w:val="00AE0BE7"/>
    <w:rsid w:val="00AE316B"/>
    <w:rsid w:val="00AF4728"/>
    <w:rsid w:val="00AF75EB"/>
    <w:rsid w:val="00B012AB"/>
    <w:rsid w:val="00B06C27"/>
    <w:rsid w:val="00B07A3D"/>
    <w:rsid w:val="00B1081D"/>
    <w:rsid w:val="00B11125"/>
    <w:rsid w:val="00B15CDA"/>
    <w:rsid w:val="00B17202"/>
    <w:rsid w:val="00B247F7"/>
    <w:rsid w:val="00B27F6F"/>
    <w:rsid w:val="00B30062"/>
    <w:rsid w:val="00B30FA3"/>
    <w:rsid w:val="00B3187F"/>
    <w:rsid w:val="00B337DA"/>
    <w:rsid w:val="00B34AAF"/>
    <w:rsid w:val="00B36F98"/>
    <w:rsid w:val="00B41317"/>
    <w:rsid w:val="00B41B19"/>
    <w:rsid w:val="00B43A8C"/>
    <w:rsid w:val="00B476EF"/>
    <w:rsid w:val="00B50980"/>
    <w:rsid w:val="00B555CF"/>
    <w:rsid w:val="00B56A25"/>
    <w:rsid w:val="00B6136E"/>
    <w:rsid w:val="00B72B9F"/>
    <w:rsid w:val="00B75F9D"/>
    <w:rsid w:val="00B769E7"/>
    <w:rsid w:val="00B80566"/>
    <w:rsid w:val="00B80622"/>
    <w:rsid w:val="00B80BBC"/>
    <w:rsid w:val="00B82A5A"/>
    <w:rsid w:val="00B87DBC"/>
    <w:rsid w:val="00B90BE3"/>
    <w:rsid w:val="00B928A2"/>
    <w:rsid w:val="00B95B22"/>
    <w:rsid w:val="00B979DD"/>
    <w:rsid w:val="00BA3F01"/>
    <w:rsid w:val="00BB017F"/>
    <w:rsid w:val="00BB24B2"/>
    <w:rsid w:val="00BB352C"/>
    <w:rsid w:val="00BC3E16"/>
    <w:rsid w:val="00BC3EE7"/>
    <w:rsid w:val="00BD16A1"/>
    <w:rsid w:val="00BD3892"/>
    <w:rsid w:val="00BD3989"/>
    <w:rsid w:val="00BD5871"/>
    <w:rsid w:val="00BE013D"/>
    <w:rsid w:val="00BE01AA"/>
    <w:rsid w:val="00BE0812"/>
    <w:rsid w:val="00BE1C73"/>
    <w:rsid w:val="00BE29B5"/>
    <w:rsid w:val="00BE30C8"/>
    <w:rsid w:val="00BE4CB3"/>
    <w:rsid w:val="00BE5214"/>
    <w:rsid w:val="00BE7FDC"/>
    <w:rsid w:val="00BF21F5"/>
    <w:rsid w:val="00BF4D7C"/>
    <w:rsid w:val="00BF5C6A"/>
    <w:rsid w:val="00BF660A"/>
    <w:rsid w:val="00C043E3"/>
    <w:rsid w:val="00C05C87"/>
    <w:rsid w:val="00C06C3D"/>
    <w:rsid w:val="00C06EE2"/>
    <w:rsid w:val="00C127AC"/>
    <w:rsid w:val="00C16453"/>
    <w:rsid w:val="00C23E37"/>
    <w:rsid w:val="00C3068D"/>
    <w:rsid w:val="00C3170F"/>
    <w:rsid w:val="00C31E23"/>
    <w:rsid w:val="00C32D08"/>
    <w:rsid w:val="00C32E80"/>
    <w:rsid w:val="00C336FB"/>
    <w:rsid w:val="00C35D29"/>
    <w:rsid w:val="00C4005F"/>
    <w:rsid w:val="00C40BA9"/>
    <w:rsid w:val="00C416EA"/>
    <w:rsid w:val="00C42244"/>
    <w:rsid w:val="00C42C4F"/>
    <w:rsid w:val="00C43717"/>
    <w:rsid w:val="00C52555"/>
    <w:rsid w:val="00C6069C"/>
    <w:rsid w:val="00C63706"/>
    <w:rsid w:val="00C64F57"/>
    <w:rsid w:val="00C72966"/>
    <w:rsid w:val="00C72D52"/>
    <w:rsid w:val="00C75C07"/>
    <w:rsid w:val="00C7690B"/>
    <w:rsid w:val="00C76A16"/>
    <w:rsid w:val="00C80755"/>
    <w:rsid w:val="00C81E1A"/>
    <w:rsid w:val="00C86877"/>
    <w:rsid w:val="00C87915"/>
    <w:rsid w:val="00C93F16"/>
    <w:rsid w:val="00C9422E"/>
    <w:rsid w:val="00C94910"/>
    <w:rsid w:val="00CA7D6E"/>
    <w:rsid w:val="00CB67E6"/>
    <w:rsid w:val="00CB71BB"/>
    <w:rsid w:val="00CC4EE4"/>
    <w:rsid w:val="00CC5490"/>
    <w:rsid w:val="00CC6E4C"/>
    <w:rsid w:val="00CD22EE"/>
    <w:rsid w:val="00CD3281"/>
    <w:rsid w:val="00CE080F"/>
    <w:rsid w:val="00CE6BF5"/>
    <w:rsid w:val="00CE6C12"/>
    <w:rsid w:val="00CF1860"/>
    <w:rsid w:val="00CF6C17"/>
    <w:rsid w:val="00D005D5"/>
    <w:rsid w:val="00D0260E"/>
    <w:rsid w:val="00D054C2"/>
    <w:rsid w:val="00D06B70"/>
    <w:rsid w:val="00D12842"/>
    <w:rsid w:val="00D26082"/>
    <w:rsid w:val="00D266F3"/>
    <w:rsid w:val="00D35575"/>
    <w:rsid w:val="00D372BE"/>
    <w:rsid w:val="00D37789"/>
    <w:rsid w:val="00D502A4"/>
    <w:rsid w:val="00D504CF"/>
    <w:rsid w:val="00D50C06"/>
    <w:rsid w:val="00D539C7"/>
    <w:rsid w:val="00D5737D"/>
    <w:rsid w:val="00D64BC5"/>
    <w:rsid w:val="00D66819"/>
    <w:rsid w:val="00D6746E"/>
    <w:rsid w:val="00D67DA8"/>
    <w:rsid w:val="00D76B3B"/>
    <w:rsid w:val="00D812AE"/>
    <w:rsid w:val="00D82DA4"/>
    <w:rsid w:val="00D84615"/>
    <w:rsid w:val="00D84777"/>
    <w:rsid w:val="00D90DCC"/>
    <w:rsid w:val="00D93A68"/>
    <w:rsid w:val="00D9539F"/>
    <w:rsid w:val="00DA43DF"/>
    <w:rsid w:val="00DA6DA0"/>
    <w:rsid w:val="00DB007B"/>
    <w:rsid w:val="00DB0D53"/>
    <w:rsid w:val="00DB648B"/>
    <w:rsid w:val="00DD01E0"/>
    <w:rsid w:val="00DD265F"/>
    <w:rsid w:val="00DE1961"/>
    <w:rsid w:val="00DE6521"/>
    <w:rsid w:val="00DE7D25"/>
    <w:rsid w:val="00DF2CB7"/>
    <w:rsid w:val="00DF5E94"/>
    <w:rsid w:val="00DF7A24"/>
    <w:rsid w:val="00E01A5C"/>
    <w:rsid w:val="00E02C66"/>
    <w:rsid w:val="00E034DB"/>
    <w:rsid w:val="00E04BCD"/>
    <w:rsid w:val="00E07634"/>
    <w:rsid w:val="00E109CD"/>
    <w:rsid w:val="00E11009"/>
    <w:rsid w:val="00E124F4"/>
    <w:rsid w:val="00E12B35"/>
    <w:rsid w:val="00E15145"/>
    <w:rsid w:val="00E15D6C"/>
    <w:rsid w:val="00E21B30"/>
    <w:rsid w:val="00E2508E"/>
    <w:rsid w:val="00E27D5F"/>
    <w:rsid w:val="00E30B48"/>
    <w:rsid w:val="00E33D36"/>
    <w:rsid w:val="00E350CA"/>
    <w:rsid w:val="00E3AEFA"/>
    <w:rsid w:val="00E47C00"/>
    <w:rsid w:val="00E47C2F"/>
    <w:rsid w:val="00E51F2E"/>
    <w:rsid w:val="00E62A87"/>
    <w:rsid w:val="00E62C08"/>
    <w:rsid w:val="00E63A86"/>
    <w:rsid w:val="00E65467"/>
    <w:rsid w:val="00E665D2"/>
    <w:rsid w:val="00E73A5B"/>
    <w:rsid w:val="00E903BC"/>
    <w:rsid w:val="00E91666"/>
    <w:rsid w:val="00E91D74"/>
    <w:rsid w:val="00E92274"/>
    <w:rsid w:val="00EA1067"/>
    <w:rsid w:val="00EA1AD8"/>
    <w:rsid w:val="00EA2146"/>
    <w:rsid w:val="00EA21DE"/>
    <w:rsid w:val="00EA4BC6"/>
    <w:rsid w:val="00EA4F44"/>
    <w:rsid w:val="00EB3377"/>
    <w:rsid w:val="00EB4A8A"/>
    <w:rsid w:val="00EB7044"/>
    <w:rsid w:val="00EB74B3"/>
    <w:rsid w:val="00EC1504"/>
    <w:rsid w:val="00EC249A"/>
    <w:rsid w:val="00EC30C9"/>
    <w:rsid w:val="00EC41D6"/>
    <w:rsid w:val="00EC4E5B"/>
    <w:rsid w:val="00EC6DEE"/>
    <w:rsid w:val="00ED3015"/>
    <w:rsid w:val="00ED323B"/>
    <w:rsid w:val="00ED48FD"/>
    <w:rsid w:val="00EE27FB"/>
    <w:rsid w:val="00EE385D"/>
    <w:rsid w:val="00EE3E82"/>
    <w:rsid w:val="00EF02A2"/>
    <w:rsid w:val="00EF2B33"/>
    <w:rsid w:val="00EF4D0C"/>
    <w:rsid w:val="00F01351"/>
    <w:rsid w:val="00F01C70"/>
    <w:rsid w:val="00F06879"/>
    <w:rsid w:val="00F07AFF"/>
    <w:rsid w:val="00F14864"/>
    <w:rsid w:val="00F15B9F"/>
    <w:rsid w:val="00F17708"/>
    <w:rsid w:val="00F229CE"/>
    <w:rsid w:val="00F3218F"/>
    <w:rsid w:val="00F35C11"/>
    <w:rsid w:val="00F3772C"/>
    <w:rsid w:val="00F430D4"/>
    <w:rsid w:val="00F43CE2"/>
    <w:rsid w:val="00F50F58"/>
    <w:rsid w:val="00F52971"/>
    <w:rsid w:val="00F53710"/>
    <w:rsid w:val="00F54FB4"/>
    <w:rsid w:val="00F60B0B"/>
    <w:rsid w:val="00F61709"/>
    <w:rsid w:val="00F61F68"/>
    <w:rsid w:val="00F6596A"/>
    <w:rsid w:val="00F66111"/>
    <w:rsid w:val="00F6639D"/>
    <w:rsid w:val="00F66F8B"/>
    <w:rsid w:val="00F71523"/>
    <w:rsid w:val="00F76407"/>
    <w:rsid w:val="00F776CA"/>
    <w:rsid w:val="00F822AA"/>
    <w:rsid w:val="00F835F6"/>
    <w:rsid w:val="00F83E45"/>
    <w:rsid w:val="00F86C50"/>
    <w:rsid w:val="00F90EDC"/>
    <w:rsid w:val="00F91BEF"/>
    <w:rsid w:val="00F92AFE"/>
    <w:rsid w:val="00FA09B9"/>
    <w:rsid w:val="00FA1007"/>
    <w:rsid w:val="00FB00CC"/>
    <w:rsid w:val="00FB508A"/>
    <w:rsid w:val="00FB6061"/>
    <w:rsid w:val="00FB6957"/>
    <w:rsid w:val="00FC23EC"/>
    <w:rsid w:val="00FC4C39"/>
    <w:rsid w:val="00FC77EF"/>
    <w:rsid w:val="00FD0FF2"/>
    <w:rsid w:val="00FF391B"/>
    <w:rsid w:val="01B47A5A"/>
    <w:rsid w:val="02465F36"/>
    <w:rsid w:val="0246FE85"/>
    <w:rsid w:val="04D6D57F"/>
    <w:rsid w:val="0545ED22"/>
    <w:rsid w:val="0582A46C"/>
    <w:rsid w:val="05A09707"/>
    <w:rsid w:val="05BF36D3"/>
    <w:rsid w:val="07126887"/>
    <w:rsid w:val="07993A61"/>
    <w:rsid w:val="07C52223"/>
    <w:rsid w:val="0A04AD7E"/>
    <w:rsid w:val="0C12E54D"/>
    <w:rsid w:val="0D19D6F9"/>
    <w:rsid w:val="0DB9E962"/>
    <w:rsid w:val="0E067747"/>
    <w:rsid w:val="0E86D3E9"/>
    <w:rsid w:val="0EF6BC9A"/>
    <w:rsid w:val="0F1FF6E5"/>
    <w:rsid w:val="0FF974DC"/>
    <w:rsid w:val="10B34BDD"/>
    <w:rsid w:val="10CB5CEF"/>
    <w:rsid w:val="1136DCC1"/>
    <w:rsid w:val="12566989"/>
    <w:rsid w:val="13AC565B"/>
    <w:rsid w:val="13C7F306"/>
    <w:rsid w:val="144C0FC3"/>
    <w:rsid w:val="1491C42F"/>
    <w:rsid w:val="14F7C7D9"/>
    <w:rsid w:val="1516896A"/>
    <w:rsid w:val="15537B81"/>
    <w:rsid w:val="1678319A"/>
    <w:rsid w:val="1711D898"/>
    <w:rsid w:val="173EEF0A"/>
    <w:rsid w:val="17B4EA45"/>
    <w:rsid w:val="17E88216"/>
    <w:rsid w:val="17F4422C"/>
    <w:rsid w:val="197FE068"/>
    <w:rsid w:val="1987C142"/>
    <w:rsid w:val="19C2AB96"/>
    <w:rsid w:val="1A1FECF9"/>
    <w:rsid w:val="1A2FCC42"/>
    <w:rsid w:val="1A7945C7"/>
    <w:rsid w:val="1B49A144"/>
    <w:rsid w:val="1CC1205D"/>
    <w:rsid w:val="1DACD0EF"/>
    <w:rsid w:val="1DB82B98"/>
    <w:rsid w:val="1E3049BA"/>
    <w:rsid w:val="1E3F0D1F"/>
    <w:rsid w:val="1EC19BAA"/>
    <w:rsid w:val="1EC6CB6E"/>
    <w:rsid w:val="1F2F44BA"/>
    <w:rsid w:val="20A5ED26"/>
    <w:rsid w:val="215CBADA"/>
    <w:rsid w:val="22A2DE03"/>
    <w:rsid w:val="23C635C1"/>
    <w:rsid w:val="24B160D5"/>
    <w:rsid w:val="24C3F24E"/>
    <w:rsid w:val="28D4EC9F"/>
    <w:rsid w:val="298EEA58"/>
    <w:rsid w:val="2A24CF70"/>
    <w:rsid w:val="2AE749E7"/>
    <w:rsid w:val="2C17BC1C"/>
    <w:rsid w:val="2CCBBB1A"/>
    <w:rsid w:val="2D6463B7"/>
    <w:rsid w:val="2D671AAF"/>
    <w:rsid w:val="2DDF07E2"/>
    <w:rsid w:val="2DE46498"/>
    <w:rsid w:val="2E3DB79F"/>
    <w:rsid w:val="2F21657F"/>
    <w:rsid w:val="305123D0"/>
    <w:rsid w:val="311A046C"/>
    <w:rsid w:val="3123C2BB"/>
    <w:rsid w:val="3133C77C"/>
    <w:rsid w:val="32D853EF"/>
    <w:rsid w:val="341B1431"/>
    <w:rsid w:val="3506A42C"/>
    <w:rsid w:val="351EFF35"/>
    <w:rsid w:val="35F2DB27"/>
    <w:rsid w:val="36E95643"/>
    <w:rsid w:val="38282399"/>
    <w:rsid w:val="38523D2B"/>
    <w:rsid w:val="38D2EC8E"/>
    <w:rsid w:val="38DA93E0"/>
    <w:rsid w:val="38EBF2EF"/>
    <w:rsid w:val="38F28C0B"/>
    <w:rsid w:val="390CEC56"/>
    <w:rsid w:val="3930B919"/>
    <w:rsid w:val="3AA8CCB5"/>
    <w:rsid w:val="3B895E46"/>
    <w:rsid w:val="3BC223BC"/>
    <w:rsid w:val="3BC4CE0F"/>
    <w:rsid w:val="3BDCA43D"/>
    <w:rsid w:val="3D524981"/>
    <w:rsid w:val="3DC5B8B0"/>
    <w:rsid w:val="3DE19D10"/>
    <w:rsid w:val="3ECF69CF"/>
    <w:rsid w:val="3F2196B9"/>
    <w:rsid w:val="3F4EBEE7"/>
    <w:rsid w:val="3F4F97C9"/>
    <w:rsid w:val="3F8B3D28"/>
    <w:rsid w:val="40B3B81D"/>
    <w:rsid w:val="410A5F30"/>
    <w:rsid w:val="41F380F8"/>
    <w:rsid w:val="425A0FAC"/>
    <w:rsid w:val="43BDA2B6"/>
    <w:rsid w:val="44633CE6"/>
    <w:rsid w:val="447CD6F6"/>
    <w:rsid w:val="44BD05FF"/>
    <w:rsid w:val="4553E0FD"/>
    <w:rsid w:val="45877F48"/>
    <w:rsid w:val="45D09AC6"/>
    <w:rsid w:val="47CE695C"/>
    <w:rsid w:val="483355BF"/>
    <w:rsid w:val="492497F1"/>
    <w:rsid w:val="49921CA4"/>
    <w:rsid w:val="4A2CB411"/>
    <w:rsid w:val="4E21A419"/>
    <w:rsid w:val="4F39B778"/>
    <w:rsid w:val="521B37FF"/>
    <w:rsid w:val="52E77019"/>
    <w:rsid w:val="52E89D29"/>
    <w:rsid w:val="5438D284"/>
    <w:rsid w:val="5490A154"/>
    <w:rsid w:val="54A1BECC"/>
    <w:rsid w:val="5551FDE1"/>
    <w:rsid w:val="55FFCBED"/>
    <w:rsid w:val="56338E24"/>
    <w:rsid w:val="567B6CF7"/>
    <w:rsid w:val="57628F36"/>
    <w:rsid w:val="57D33AE6"/>
    <w:rsid w:val="57DE2047"/>
    <w:rsid w:val="580C71EA"/>
    <w:rsid w:val="58C461E7"/>
    <w:rsid w:val="59906E7C"/>
    <w:rsid w:val="59A17E50"/>
    <w:rsid w:val="59A6B473"/>
    <w:rsid w:val="5A67100F"/>
    <w:rsid w:val="5AE0DBEC"/>
    <w:rsid w:val="5B30E5DF"/>
    <w:rsid w:val="5B974D9D"/>
    <w:rsid w:val="5C2ADDE6"/>
    <w:rsid w:val="5E65AEDF"/>
    <w:rsid w:val="5EFEC131"/>
    <w:rsid w:val="5FA0DA45"/>
    <w:rsid w:val="5FF2D712"/>
    <w:rsid w:val="630CE0E8"/>
    <w:rsid w:val="63FDE828"/>
    <w:rsid w:val="6412C90D"/>
    <w:rsid w:val="64151FF6"/>
    <w:rsid w:val="65207D20"/>
    <w:rsid w:val="658E9B40"/>
    <w:rsid w:val="6604B5E6"/>
    <w:rsid w:val="66AFD631"/>
    <w:rsid w:val="66EDFAA1"/>
    <w:rsid w:val="67CA9D57"/>
    <w:rsid w:val="688404E7"/>
    <w:rsid w:val="6889C02E"/>
    <w:rsid w:val="6C6158FD"/>
    <w:rsid w:val="6CD09A0D"/>
    <w:rsid w:val="6CF35D0C"/>
    <w:rsid w:val="6D17FE99"/>
    <w:rsid w:val="6D1CF505"/>
    <w:rsid w:val="6D31ADF8"/>
    <w:rsid w:val="6DDDA479"/>
    <w:rsid w:val="6E171E9A"/>
    <w:rsid w:val="6F695C37"/>
    <w:rsid w:val="70884E0C"/>
    <w:rsid w:val="709299D7"/>
    <w:rsid w:val="7154FD09"/>
    <w:rsid w:val="71874F94"/>
    <w:rsid w:val="72810363"/>
    <w:rsid w:val="72ADD40E"/>
    <w:rsid w:val="736CC74F"/>
    <w:rsid w:val="73E34449"/>
    <w:rsid w:val="746AEB24"/>
    <w:rsid w:val="7480ECF5"/>
    <w:rsid w:val="757FCD23"/>
    <w:rsid w:val="75B437B6"/>
    <w:rsid w:val="75D18E81"/>
    <w:rsid w:val="76456CEB"/>
    <w:rsid w:val="765FD462"/>
    <w:rsid w:val="7686471D"/>
    <w:rsid w:val="7704C596"/>
    <w:rsid w:val="77A16251"/>
    <w:rsid w:val="78496ACB"/>
    <w:rsid w:val="7ACB2141"/>
    <w:rsid w:val="7C781DB7"/>
    <w:rsid w:val="7C91AA92"/>
    <w:rsid w:val="7D45BD0D"/>
    <w:rsid w:val="7DBD2535"/>
    <w:rsid w:val="7E000844"/>
    <w:rsid w:val="7E8BC514"/>
    <w:rsid w:val="7F5A45A8"/>
    <w:rsid w:val="7F605F7F"/>
    <w:rsid w:val="7FA0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00AA"/>
  <w15:chartTrackingRefBased/>
  <w15:docId w15:val="{E8064162-6730-4F3F-821A-8774B25F7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21F8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sz="4" w:space="10" w:color="512A76" w:themeColor="accent1" w:themeShade="BF"/>
        <w:bottom w:val="single" w:sz="4" w:space="10" w:color="512A76" w:themeColor="accent1" w:themeShade="BF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stom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customStyle="1" w:styleId="Custom2">
    <w:name w:val="Custom 2"/>
    <w:basedOn w:val="Vanligtabel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paragraph">
    <w:name w:val="paragraph"/>
    <w:basedOn w:val="Normal"/>
    <w:rsid w:val="009D47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9D470C"/>
  </w:style>
  <w:style w:type="character" w:customStyle="1" w:styleId="eop">
    <w:name w:val="eop"/>
    <w:basedOn w:val="Standardskriftforavsnitt"/>
    <w:rsid w:val="009D470C"/>
  </w:style>
  <w:style w:type="character" w:customStyle="1" w:styleId="scxw107706198">
    <w:name w:val="scxw107706198"/>
    <w:basedOn w:val="Standardskriftforavsnitt"/>
    <w:rsid w:val="00914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2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0C3756DF5240B3A3F7A1879C83B6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16CD20-C97D-4E10-9932-22559BBBD6A0}"/>
      </w:docPartPr>
      <w:docPartBody>
        <w:p w:rsidR="00BF4D7C" w:rsidRDefault="00BF4D7C">
          <w:pPr>
            <w:pStyle w:val="3D0C3756DF5240B3A3F7A1879C83B6ED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EB4E289C0E7C45D4B2ACD6D3CE6A10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F135DF-A91B-40D2-9DCA-2925F267E905}"/>
      </w:docPartPr>
      <w:docPartBody>
        <w:p w:rsidR="00BF4D7C" w:rsidRDefault="00BF4D7C">
          <w:pPr>
            <w:pStyle w:val="EB4E289C0E7C45D4B2ACD6D3CE6A1059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36AA1"/>
    <w:rsid w:val="00111948"/>
    <w:rsid w:val="00285662"/>
    <w:rsid w:val="0031221D"/>
    <w:rsid w:val="00395A6E"/>
    <w:rsid w:val="003B734F"/>
    <w:rsid w:val="00460E44"/>
    <w:rsid w:val="004A1C93"/>
    <w:rsid w:val="00552881"/>
    <w:rsid w:val="005572D0"/>
    <w:rsid w:val="00564E41"/>
    <w:rsid w:val="005816B4"/>
    <w:rsid w:val="00595A34"/>
    <w:rsid w:val="00651A80"/>
    <w:rsid w:val="00671253"/>
    <w:rsid w:val="007003CA"/>
    <w:rsid w:val="00821AF8"/>
    <w:rsid w:val="008607AA"/>
    <w:rsid w:val="00897D4C"/>
    <w:rsid w:val="008C7C17"/>
    <w:rsid w:val="008E34CC"/>
    <w:rsid w:val="00906415"/>
    <w:rsid w:val="00925B46"/>
    <w:rsid w:val="009C081F"/>
    <w:rsid w:val="00A9653D"/>
    <w:rsid w:val="00AD6367"/>
    <w:rsid w:val="00B022C8"/>
    <w:rsid w:val="00BF4D7C"/>
    <w:rsid w:val="00C81461"/>
    <w:rsid w:val="00C94910"/>
    <w:rsid w:val="00CC1D35"/>
    <w:rsid w:val="00CC6E4C"/>
    <w:rsid w:val="00CD22EE"/>
    <w:rsid w:val="00D539C7"/>
    <w:rsid w:val="00E410D5"/>
    <w:rsid w:val="00EA2146"/>
    <w:rsid w:val="00F17708"/>
    <w:rsid w:val="00F60B0B"/>
    <w:rsid w:val="00FA09B9"/>
    <w:rsid w:val="00FA29A2"/>
    <w:rsid w:val="00FC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666666"/>
    </w:rPr>
  </w:style>
  <w:style w:type="paragraph" w:customStyle="1" w:styleId="3D0C3756DF5240B3A3F7A1879C83B6ED">
    <w:name w:val="3D0C3756DF5240B3A3F7A1879C83B6ED"/>
  </w:style>
  <w:style w:type="paragraph" w:customStyle="1" w:styleId="EB4E289C0E7C45D4B2ACD6D3CE6A1059">
    <w:name w:val="EB4E289C0E7C45D4B2ACD6D3CE6A10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d4c63f6743ec298a3a51f52d33db1975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f0f0bab46476d6b9ab9a8a5fcaf92087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233F23-43CE-4ECA-B14E-BDEADFA263BB}"/>
</file>

<file path=customXml/itemProps2.xml><?xml version="1.0" encoding="utf-8"?>
<ds:datastoreItem xmlns:ds="http://schemas.openxmlformats.org/officeDocument/2006/customXml" ds:itemID="{4487DB27-82D8-492B-BA50-3C6EDE1F08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CD61FC-D8EF-46B2-8E0A-F9D21E92A0DC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V4 - IPR inkalling</Template>
  <TotalTime>0</TotalTime>
  <Pages>3</Pages>
  <Words>389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Andersen</dc:creator>
  <cp:keywords/>
  <dc:description/>
  <cp:lastModifiedBy>Arve Høiberg</cp:lastModifiedBy>
  <cp:revision>2</cp:revision>
  <dcterms:created xsi:type="dcterms:W3CDTF">2026-08-27T08:09:00Z</dcterms:created>
  <dcterms:modified xsi:type="dcterms:W3CDTF">2026-08-27T08:09:00Z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