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013F" w14:textId="3E9479BD" w:rsidR="002748C7" w:rsidRDefault="00056628" w:rsidP="002748C7">
      <w:pPr>
        <w:pStyle w:val="Overskrift1"/>
        <w:rPr>
          <w:color w:val="918F90" w:themeColor="text2"/>
        </w:rPr>
      </w:pPr>
      <w:r>
        <w:t>Referat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5-06-17T00:00:00Z">
            <w:dateFormat w:val="dd.MM.yy"/>
            <w:lid w:val="nb-NO"/>
            <w:storeMappedDataAs w:val="dateTime"/>
            <w:calendar w:val="gregorian"/>
          </w:date>
        </w:sdtPr>
        <w:sdtContent>
          <w:r w:rsidR="001F1CDB">
            <w:rPr>
              <w:color w:val="918F90" w:themeColor="text2"/>
            </w:rPr>
            <w:t>17</w:t>
          </w:r>
          <w:r w:rsidR="002748C7" w:rsidRPr="009F173B"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1F1CDB">
            <w:rPr>
              <w:color w:val="918F90" w:themeColor="text2"/>
            </w:rPr>
            <w:t>6</w:t>
          </w:r>
          <w:r w:rsidR="002748C7" w:rsidRPr="009F173B"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14:paraId="7C7954FF" w14:textId="77777777" w:rsidTr="3210FF2A">
        <w:tc>
          <w:tcPr>
            <w:tcW w:w="9344" w:type="dxa"/>
            <w:gridSpan w:val="2"/>
            <w:tcBorders>
              <w:bottom w:val="single" w:sz="4" w:space="0" w:color="auto"/>
            </w:tcBorders>
            <w:vAlign w:val="bottom"/>
          </w:tcPr>
          <w:p w14:paraId="79BDABEB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5F2623" w14:paraId="10F01D68" w14:textId="77777777" w:rsidTr="3210FF2A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55BEB9F0" w14:textId="5D52D133" w:rsidR="00E1788C" w:rsidRPr="00E1788C" w:rsidRDefault="00610C31" w:rsidP="003149D2">
            <w:pPr>
              <w:spacing w:after="0"/>
            </w:pPr>
            <w:r>
              <w:t>Tirsdag</w:t>
            </w:r>
            <w:r w:rsidR="001B43AE">
              <w:t xml:space="preserve"> </w:t>
            </w:r>
            <w:r>
              <w:t>17</w:t>
            </w:r>
            <w:r w:rsidR="001B43AE">
              <w:t xml:space="preserve">. </w:t>
            </w:r>
            <w:r>
              <w:t>juni</w:t>
            </w:r>
            <w:r w:rsidR="00CF1860">
              <w:t xml:space="preserve">. </w:t>
            </w:r>
            <w:r w:rsidR="00E1788C">
              <w:t>Hotel Høyer</w:t>
            </w:r>
            <w:r>
              <w:t xml:space="preserve"> Skien </w:t>
            </w:r>
            <w:r w:rsidR="00056628">
              <w:t>0830 - 1200</w:t>
            </w:r>
          </w:p>
        </w:tc>
      </w:tr>
      <w:tr w:rsidR="002748C7" w14:paraId="5EC68141" w14:textId="77777777" w:rsidTr="3210FF2A">
        <w:tc>
          <w:tcPr>
            <w:tcW w:w="9344" w:type="dxa"/>
            <w:gridSpan w:val="2"/>
          </w:tcPr>
          <w:p w14:paraId="66A4E3DD" w14:textId="70201073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  <w:r w:rsidR="00056628">
              <w:rPr>
                <w:b/>
                <w:bCs/>
              </w:rPr>
              <w:t xml:space="preserve"> til stede</w:t>
            </w:r>
          </w:p>
        </w:tc>
      </w:tr>
      <w:tr w:rsidR="002748C7" w:rsidRPr="005F2623" w14:paraId="6C62384B" w14:textId="77777777" w:rsidTr="3210FF2A">
        <w:tc>
          <w:tcPr>
            <w:tcW w:w="4672" w:type="dxa"/>
            <w:tcBorders>
              <w:top w:val="single" w:sz="4" w:space="0" w:color="auto"/>
            </w:tcBorders>
          </w:tcPr>
          <w:p w14:paraId="00599101" w14:textId="2DE39C86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Konst. kommunedirektør i Bamble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071C868B" w14:textId="62A910C8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Birgit Sannes</w:t>
            </w:r>
          </w:p>
        </w:tc>
      </w:tr>
      <w:tr w:rsidR="002748C7" w:rsidRPr="005F2623" w14:paraId="63C3F170" w14:textId="77777777" w:rsidTr="3210FF2A">
        <w:tc>
          <w:tcPr>
            <w:tcW w:w="4672" w:type="dxa"/>
          </w:tcPr>
          <w:p w14:paraId="0F168D80" w14:textId="3922A7F4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Drangedal</w:t>
            </w:r>
          </w:p>
        </w:tc>
        <w:tc>
          <w:tcPr>
            <w:tcW w:w="4672" w:type="dxa"/>
          </w:tcPr>
          <w:p w14:paraId="6F3F2038" w14:textId="1FA1B5FD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Hans Bakke</w:t>
            </w:r>
          </w:p>
        </w:tc>
      </w:tr>
      <w:tr w:rsidR="002748C7" w:rsidRPr="005F2623" w14:paraId="72EECEC7" w14:textId="77777777" w:rsidTr="3210FF2A">
        <w:tc>
          <w:tcPr>
            <w:tcW w:w="4672" w:type="dxa"/>
          </w:tcPr>
          <w:p w14:paraId="6F124182" w14:textId="5E48A3F5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Konst. kommunedirektør i Kragerø</w:t>
            </w:r>
          </w:p>
        </w:tc>
        <w:tc>
          <w:tcPr>
            <w:tcW w:w="4672" w:type="dxa"/>
          </w:tcPr>
          <w:p w14:paraId="2A6800AE" w14:textId="374B2214" w:rsidR="002748C7" w:rsidRPr="007B7BA2" w:rsidRDefault="001B43AE" w:rsidP="003149D2">
            <w:pPr>
              <w:spacing w:after="0"/>
              <w:rPr>
                <w:lang w:val="en-US"/>
              </w:rPr>
            </w:pPr>
            <w:r w:rsidRPr="001B43AE">
              <w:t>Marianne S. Gurrick</w:t>
            </w:r>
          </w:p>
        </w:tc>
      </w:tr>
      <w:tr w:rsidR="002748C7" w:rsidRPr="005F2623" w14:paraId="075832AE" w14:textId="77777777" w:rsidTr="3210FF2A">
        <w:tc>
          <w:tcPr>
            <w:tcW w:w="4672" w:type="dxa"/>
          </w:tcPr>
          <w:p w14:paraId="4E7F91A4" w14:textId="2BE52CA2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Porsgrunn</w:t>
            </w:r>
          </w:p>
        </w:tc>
        <w:tc>
          <w:tcPr>
            <w:tcW w:w="4672" w:type="dxa"/>
          </w:tcPr>
          <w:p w14:paraId="0F032968" w14:textId="18451013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Inger Anne Speilberg</w:t>
            </w:r>
          </w:p>
        </w:tc>
      </w:tr>
      <w:tr w:rsidR="002748C7" w:rsidRPr="005F2623" w14:paraId="5A062EDA" w14:textId="77777777" w:rsidTr="3210FF2A">
        <w:tc>
          <w:tcPr>
            <w:tcW w:w="4672" w:type="dxa"/>
          </w:tcPr>
          <w:p w14:paraId="620BA9DA" w14:textId="77777777" w:rsidR="002748C7" w:rsidRDefault="001B43AE" w:rsidP="003149D2">
            <w:pPr>
              <w:spacing w:after="0"/>
            </w:pPr>
            <w:r>
              <w:t>Kommunedirektør i Siljan</w:t>
            </w:r>
          </w:p>
          <w:p w14:paraId="4303C4A1" w14:textId="77777777" w:rsidR="001B43AE" w:rsidRDefault="001B43AE" w:rsidP="003149D2">
            <w:pPr>
              <w:spacing w:after="0"/>
            </w:pPr>
          </w:p>
          <w:p w14:paraId="5D9D0404" w14:textId="7CC15908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Skien</w:t>
            </w:r>
          </w:p>
        </w:tc>
        <w:tc>
          <w:tcPr>
            <w:tcW w:w="4672" w:type="dxa"/>
          </w:tcPr>
          <w:p w14:paraId="5DDFFD14" w14:textId="77777777" w:rsidR="002748C7" w:rsidRDefault="001B43AE" w:rsidP="003149D2">
            <w:pPr>
              <w:spacing w:after="0"/>
            </w:pPr>
            <w:r>
              <w:t>Jan Sæthre</w:t>
            </w:r>
          </w:p>
          <w:p w14:paraId="219DC13D" w14:textId="77777777" w:rsidR="001B43AE" w:rsidRDefault="001B43AE" w:rsidP="003149D2">
            <w:pPr>
              <w:spacing w:after="0"/>
              <w:rPr>
                <w:lang w:val="en-US"/>
              </w:rPr>
            </w:pPr>
          </w:p>
          <w:p w14:paraId="6BB0003E" w14:textId="043251D7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G. Finnerud</w:t>
            </w:r>
          </w:p>
        </w:tc>
      </w:tr>
      <w:tr w:rsidR="002748C7" w14:paraId="4E678B75" w14:textId="77777777" w:rsidTr="3210FF2A">
        <w:tc>
          <w:tcPr>
            <w:tcW w:w="9344" w:type="dxa"/>
            <w:gridSpan w:val="2"/>
          </w:tcPr>
          <w:p w14:paraId="3A40436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="002748C7" w:rsidRPr="005F2623" w14:paraId="2A835960" w14:textId="77777777" w:rsidTr="3210FF2A">
        <w:tc>
          <w:tcPr>
            <w:tcW w:w="4672" w:type="dxa"/>
            <w:tcBorders>
              <w:top w:val="single" w:sz="4" w:space="0" w:color="auto"/>
            </w:tcBorders>
          </w:tcPr>
          <w:p w14:paraId="379B2543" w14:textId="77777777" w:rsidR="002748C7" w:rsidRDefault="001B43AE" w:rsidP="003149D2">
            <w:pPr>
              <w:spacing w:after="0"/>
              <w:rPr>
                <w:lang w:val="en-US"/>
              </w:rPr>
            </w:pPr>
            <w:r>
              <w:t>Arve Høiberg</w:t>
            </w:r>
            <w:r w:rsidR="00EC30C9">
              <w:br/>
            </w:r>
          </w:p>
          <w:p w14:paraId="1C607159" w14:textId="3E54BC31" w:rsidR="003A2368" w:rsidRDefault="00D168CC" w:rsidP="3210FF2A">
            <w:pPr>
              <w:spacing w:after="0"/>
              <w:rPr>
                <w:lang w:val="en-US"/>
              </w:rPr>
            </w:pPr>
            <w:proofErr w:type="spellStart"/>
            <w:r w:rsidRPr="3210FF2A">
              <w:rPr>
                <w:b/>
                <w:bCs/>
                <w:lang w:val="en-US"/>
              </w:rPr>
              <w:t>Orientering</w:t>
            </w:r>
            <w:proofErr w:type="spellEnd"/>
            <w:r>
              <w:br/>
            </w:r>
            <w:r w:rsidR="1CE39F80" w:rsidRPr="3210FF2A">
              <w:rPr>
                <w:lang w:val="en-US"/>
              </w:rPr>
              <w:t>Silje Budal Brugger</w:t>
            </w:r>
          </w:p>
          <w:p w14:paraId="78FE0053" w14:textId="574EBA2C" w:rsidR="003A2368" w:rsidRDefault="003A2368" w:rsidP="3210FF2A">
            <w:pPr>
              <w:spacing w:after="0"/>
              <w:rPr>
                <w:lang w:val="en-US"/>
              </w:rPr>
            </w:pPr>
          </w:p>
          <w:p w14:paraId="2A838136" w14:textId="0F60380B" w:rsidR="003A2368" w:rsidRDefault="003A2368" w:rsidP="3210FF2A">
            <w:pPr>
              <w:spacing w:after="0"/>
              <w:rPr>
                <w:lang w:val="en-US"/>
              </w:rPr>
            </w:pPr>
          </w:p>
          <w:p w14:paraId="0FEE9330" w14:textId="307E44B5" w:rsidR="003A2368" w:rsidRDefault="00CF6E94" w:rsidP="3210FF2A">
            <w:pPr>
              <w:spacing w:after="0"/>
            </w:pPr>
            <w:r w:rsidRPr="3210FF2A">
              <w:rPr>
                <w:lang w:val="en-US"/>
              </w:rPr>
              <w:t>Carina Halvorsen</w:t>
            </w:r>
            <w:r w:rsidR="00D168CC">
              <w:br/>
            </w:r>
          </w:p>
          <w:p w14:paraId="35B89196" w14:textId="77777777" w:rsidR="003A2368" w:rsidRDefault="003A2368" w:rsidP="00CF6E94">
            <w:pPr>
              <w:spacing w:after="0"/>
            </w:pPr>
          </w:p>
          <w:p w14:paraId="41FC793E" w14:textId="4E9142B2" w:rsidR="00CF6E94" w:rsidRPr="00CF6E94" w:rsidRDefault="00CF6E94" w:rsidP="00CF6E94">
            <w:pPr>
              <w:spacing w:after="0"/>
              <w:rPr>
                <w:b/>
                <w:bCs/>
              </w:rPr>
            </w:pPr>
            <w:r w:rsidRPr="00CF6E94">
              <w:t>Anne Gunhild Waagsbø-Kjellsen</w:t>
            </w:r>
          </w:p>
          <w:p w14:paraId="755DDFB1" w14:textId="0DC41864" w:rsidR="00D168CC" w:rsidRPr="00FA4B61" w:rsidRDefault="00FA4B61" w:rsidP="003149D2">
            <w:pPr>
              <w:spacing w:after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br/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F422B10" w14:textId="77777777" w:rsidR="002748C7" w:rsidRDefault="001B43AE" w:rsidP="003149D2">
            <w:pPr>
              <w:spacing w:after="0"/>
            </w:pPr>
            <w:r>
              <w:t>Sekretariatet</w:t>
            </w:r>
          </w:p>
          <w:p w14:paraId="3B410F69" w14:textId="77777777" w:rsidR="00CF6E94" w:rsidRDefault="00CF6E94" w:rsidP="003149D2">
            <w:pPr>
              <w:spacing w:after="0"/>
              <w:rPr>
                <w:lang w:val="en-US"/>
              </w:rPr>
            </w:pPr>
          </w:p>
          <w:p w14:paraId="72D1B218" w14:textId="77777777" w:rsidR="00CF6E94" w:rsidRDefault="00CF6E94" w:rsidP="003149D2">
            <w:pPr>
              <w:spacing w:after="0"/>
              <w:rPr>
                <w:lang w:val="en-US"/>
              </w:rPr>
            </w:pPr>
          </w:p>
          <w:p w14:paraId="482130CA" w14:textId="1E2C977D" w:rsidR="20E3B556" w:rsidRDefault="20E3B556" w:rsidP="3210FF2A">
            <w:pPr>
              <w:spacing w:after="0"/>
            </w:pPr>
            <w:r>
              <w:t xml:space="preserve">Helsefellesskapet –Endring i retningslinje 3 om inn </w:t>
            </w:r>
            <w:r w:rsidR="00D7514A">
              <w:t>-</w:t>
            </w:r>
            <w:r>
              <w:t>og utskriving av pasienter</w:t>
            </w:r>
          </w:p>
          <w:p w14:paraId="06BFE4DC" w14:textId="119B60A6" w:rsidR="3210FF2A" w:rsidRDefault="3210FF2A" w:rsidP="3210FF2A">
            <w:pPr>
              <w:spacing w:after="0"/>
            </w:pPr>
          </w:p>
          <w:p w14:paraId="6B184D0C" w14:textId="77777777" w:rsidR="003A2368" w:rsidRPr="003A2368" w:rsidRDefault="003A2368" w:rsidP="003A2368">
            <w:pPr>
              <w:spacing w:after="0"/>
            </w:pPr>
            <w:r w:rsidRPr="003A2368">
              <w:t>Beredskapskoordinator</w:t>
            </w:r>
          </w:p>
          <w:p w14:paraId="1E50BAD9" w14:textId="77777777" w:rsidR="003A2368" w:rsidRPr="003A2368" w:rsidRDefault="003A2368" w:rsidP="003A2368">
            <w:pPr>
              <w:spacing w:after="0"/>
            </w:pPr>
            <w:r w:rsidRPr="003A2368">
              <w:t>Skien kommune</w:t>
            </w:r>
          </w:p>
          <w:p w14:paraId="2A663A09" w14:textId="77777777" w:rsidR="00CF6E94" w:rsidRDefault="00CF6E94" w:rsidP="003149D2">
            <w:pPr>
              <w:spacing w:after="0"/>
              <w:rPr>
                <w:lang w:val="en-US"/>
              </w:rPr>
            </w:pPr>
          </w:p>
          <w:p w14:paraId="79F4FDD1" w14:textId="77777777" w:rsidR="00EB5F15" w:rsidRPr="00EB5F15" w:rsidRDefault="00EB5F15" w:rsidP="00EB5F15">
            <w:pPr>
              <w:spacing w:after="0"/>
            </w:pPr>
            <w:r w:rsidRPr="00EB5F15">
              <w:t>Kommuneoverlege samfunnsmedisin, Skien kommune</w:t>
            </w:r>
          </w:p>
          <w:p w14:paraId="2D5B817D" w14:textId="7D907826" w:rsidR="00CF6E94" w:rsidRPr="007B7BA2" w:rsidRDefault="00CF6E94" w:rsidP="003149D2">
            <w:pPr>
              <w:spacing w:after="0"/>
              <w:rPr>
                <w:lang w:val="en-US"/>
              </w:rPr>
            </w:pPr>
          </w:p>
        </w:tc>
      </w:tr>
    </w:tbl>
    <w:p w14:paraId="72E199CB" w14:textId="1C623251" w:rsidR="002748C7" w:rsidRDefault="002748C7" w:rsidP="002748C7">
      <w:pPr>
        <w:pStyle w:val="Overskrift1"/>
        <w:rPr>
          <w:color w:val="918F90" w:themeColor="text2"/>
        </w:rPr>
      </w:pPr>
      <w:r>
        <w:lastRenderedPageBreak/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5-06-17T00:00:00Z">
            <w:dateFormat w:val="dd.MM.yy"/>
            <w:lid w:val="nb-NO"/>
            <w:storeMappedDataAs w:val="dateTime"/>
            <w:calendar w:val="gregorian"/>
          </w:date>
        </w:sdtPr>
        <w:sdtContent>
          <w:r w:rsidR="001F1CDB">
            <w:rPr>
              <w:color w:val="918F90" w:themeColor="text2"/>
            </w:rPr>
            <w:t>17</w:t>
          </w:r>
          <w:r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1F1CDB">
            <w:rPr>
              <w:color w:val="918F90" w:themeColor="text2"/>
            </w:rPr>
            <w:t>6</w:t>
          </w:r>
          <w:r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931"/>
        <w:gridCol w:w="7716"/>
      </w:tblGrid>
      <w:tr w:rsidR="002748C7" w14:paraId="1E41EB08" w14:textId="77777777" w:rsidTr="00CC4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1" w:type="dxa"/>
          </w:tcPr>
          <w:p w14:paraId="53D5F02A" w14:textId="77777777" w:rsidR="002748C7" w:rsidRDefault="002748C7" w:rsidP="003149D2">
            <w:proofErr w:type="spellStart"/>
            <w:r>
              <w:t>Saksnr</w:t>
            </w:r>
            <w:proofErr w:type="spellEnd"/>
          </w:p>
        </w:tc>
        <w:tc>
          <w:tcPr>
            <w:tcW w:w="7716" w:type="dxa"/>
          </w:tcPr>
          <w:p w14:paraId="516B58FE" w14:textId="77777777" w:rsidR="002748C7" w:rsidRDefault="002748C7" w:rsidP="003149D2">
            <w:r>
              <w:t>Kommunedirektørkollegiet</w:t>
            </w:r>
          </w:p>
        </w:tc>
      </w:tr>
      <w:tr w:rsidR="002748C7" w:rsidRPr="00174DB5" w14:paraId="74FBB048" w14:textId="77777777" w:rsidTr="00CC4EE4">
        <w:tc>
          <w:tcPr>
            <w:tcW w:w="931" w:type="dxa"/>
          </w:tcPr>
          <w:p w14:paraId="61E254D1" w14:textId="18C8B318" w:rsidR="002748C7" w:rsidRPr="00174DB5" w:rsidRDefault="00D6746E" w:rsidP="003149D2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D168CC">
              <w:rPr>
                <w:lang w:val="en-US"/>
              </w:rPr>
              <w:t>7</w:t>
            </w:r>
            <w:r w:rsidR="002748C7" w:rsidRPr="2D6463B7">
              <w:rPr>
                <w:lang w:val="en-US"/>
              </w:rPr>
              <w:t>/</w:t>
            </w:r>
            <w:r w:rsidR="001B43AE">
              <w:t>2</w:t>
            </w:r>
            <w:r w:rsidR="5B974D9D">
              <w:t>5</w:t>
            </w:r>
          </w:p>
        </w:tc>
        <w:tc>
          <w:tcPr>
            <w:tcW w:w="7716" w:type="dxa"/>
          </w:tcPr>
          <w:p w14:paraId="42DCB7A2" w14:textId="5FB7F8C1" w:rsidR="002748C7" w:rsidRPr="00174DB5" w:rsidRDefault="001B43AE" w:rsidP="003149D2">
            <w:pPr>
              <w:rPr>
                <w:b/>
                <w:bCs/>
                <w:lang w:val="en-US"/>
              </w:rPr>
            </w:pPr>
            <w:r w:rsidRPr="2D6463B7">
              <w:rPr>
                <w:b/>
                <w:bCs/>
              </w:rPr>
              <w:t xml:space="preserve">Referat fra møte i kommunedirektørkollegiet </w:t>
            </w:r>
            <w:r w:rsidR="00D50C06">
              <w:rPr>
                <w:b/>
                <w:bCs/>
              </w:rPr>
              <w:t>2</w:t>
            </w:r>
            <w:r w:rsidR="00D168CC">
              <w:rPr>
                <w:b/>
                <w:bCs/>
              </w:rPr>
              <w:t>3</w:t>
            </w:r>
            <w:r w:rsidR="008D436E">
              <w:rPr>
                <w:b/>
                <w:bCs/>
              </w:rPr>
              <w:t xml:space="preserve">. </w:t>
            </w:r>
            <w:r w:rsidR="00D168CC">
              <w:rPr>
                <w:b/>
                <w:bCs/>
              </w:rPr>
              <w:t>mai</w:t>
            </w:r>
            <w:r w:rsidRPr="2D6463B7">
              <w:rPr>
                <w:b/>
                <w:bCs/>
              </w:rPr>
              <w:t xml:space="preserve"> 202</w:t>
            </w:r>
            <w:r w:rsidR="008D436E">
              <w:rPr>
                <w:b/>
                <w:bCs/>
              </w:rPr>
              <w:t>5</w:t>
            </w:r>
          </w:p>
          <w:p w14:paraId="20E13D5D" w14:textId="1D6315EF" w:rsidR="002748C7" w:rsidRDefault="001B43AE" w:rsidP="003149D2">
            <w:r>
              <w:t>Se utsendt forslag til referat</w:t>
            </w:r>
          </w:p>
          <w:p w14:paraId="287D964C" w14:textId="4D592CB7" w:rsidR="001B43AE" w:rsidRPr="00174DB5" w:rsidRDefault="00056628" w:rsidP="003149D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</w:t>
            </w:r>
            <w:r w:rsidR="001B43AE">
              <w:rPr>
                <w:lang w:val="en-US"/>
              </w:rPr>
              <w:t>onklusjon</w:t>
            </w:r>
            <w:proofErr w:type="spellEnd"/>
            <w:r w:rsidR="001B43AE">
              <w:rPr>
                <w:lang w:val="en-US"/>
              </w:rPr>
              <w:t xml:space="preserve">: </w:t>
            </w:r>
            <w:proofErr w:type="spellStart"/>
            <w:r w:rsidR="001B43AE" w:rsidRPr="6D1CF505">
              <w:rPr>
                <w:lang w:val="en-US"/>
              </w:rPr>
              <w:t>Referat</w:t>
            </w:r>
            <w:proofErr w:type="spellEnd"/>
            <w:r w:rsidR="008D436E">
              <w:rPr>
                <w:lang w:val="en-US"/>
              </w:rPr>
              <w:t xml:space="preserve"> </w:t>
            </w:r>
            <w:proofErr w:type="spellStart"/>
            <w:r w:rsidR="001B43AE">
              <w:rPr>
                <w:lang w:val="en-US"/>
              </w:rPr>
              <w:t>vedta</w:t>
            </w:r>
            <w:r>
              <w:rPr>
                <w:lang w:val="en-US"/>
              </w:rPr>
              <w:t>tt</w:t>
            </w:r>
            <w:proofErr w:type="spellEnd"/>
          </w:p>
        </w:tc>
      </w:tr>
      <w:tr w:rsidR="0026048A" w14:paraId="7D3C4310" w14:textId="77777777" w:rsidTr="00CC4E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4E65DC91" w14:textId="562DA141" w:rsidR="006A40EA" w:rsidRPr="66AFD631" w:rsidRDefault="00D6746E" w:rsidP="66AFD63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D168CC">
              <w:rPr>
                <w:lang w:val="en-US"/>
              </w:rPr>
              <w:t>8</w:t>
            </w:r>
            <w:r w:rsidR="006A40EA">
              <w:rPr>
                <w:lang w:val="en-US"/>
              </w:rPr>
              <w:t>/25</w:t>
            </w:r>
          </w:p>
        </w:tc>
        <w:tc>
          <w:tcPr>
            <w:tcW w:w="7716" w:type="dxa"/>
          </w:tcPr>
          <w:p w14:paraId="0B466672" w14:textId="77777777" w:rsidR="00833F01" w:rsidRDefault="000A1A65" w:rsidP="00BA3F01">
            <w:pPr>
              <w:rPr>
                <w:b/>
                <w:bCs/>
              </w:rPr>
            </w:pPr>
            <w:r w:rsidRPr="00195D17">
              <w:rPr>
                <w:b/>
                <w:bCs/>
              </w:rPr>
              <w:t xml:space="preserve">Mandat </w:t>
            </w:r>
            <w:r w:rsidR="00B0351A" w:rsidRPr="00195D17">
              <w:rPr>
                <w:b/>
                <w:bCs/>
              </w:rPr>
              <w:t xml:space="preserve">felles </w:t>
            </w:r>
            <w:r w:rsidR="0044422B" w:rsidRPr="00195D17">
              <w:rPr>
                <w:b/>
                <w:bCs/>
              </w:rPr>
              <w:t xml:space="preserve">mal </w:t>
            </w:r>
            <w:r w:rsidR="00195D17" w:rsidRPr="00195D17">
              <w:rPr>
                <w:b/>
                <w:bCs/>
              </w:rPr>
              <w:t>-</w:t>
            </w:r>
            <w:r w:rsidR="00947E25" w:rsidRPr="00195D17">
              <w:rPr>
                <w:b/>
                <w:bCs/>
              </w:rPr>
              <w:t>Plan for helsemessig og sosial beredskap i Grenlandskommunene </w:t>
            </w:r>
          </w:p>
          <w:p w14:paraId="3648C972" w14:textId="3330557D" w:rsidR="00195D17" w:rsidRPr="00AF3915" w:rsidRDefault="001B7915" w:rsidP="00BA3F01">
            <w:r>
              <w:t>U</w:t>
            </w:r>
            <w:r w:rsidR="00195D17" w:rsidRPr="00AF3915">
              <w:t xml:space="preserve">tsendt </w:t>
            </w:r>
            <w:r>
              <w:t xml:space="preserve">slutt resultat og tilrådning ble drøftet etter </w:t>
            </w:r>
            <w:proofErr w:type="spellStart"/>
            <w:r>
              <w:t>orineteringen</w:t>
            </w:r>
            <w:proofErr w:type="spellEnd"/>
          </w:p>
          <w:p w14:paraId="34CB7B0C" w14:textId="5CA74F6C" w:rsidR="00195D17" w:rsidRPr="00195D17" w:rsidRDefault="00FE61A7" w:rsidP="00BA3F01">
            <w:pPr>
              <w:rPr>
                <w:b/>
                <w:bCs/>
              </w:rPr>
            </w:pPr>
            <w:r>
              <w:t>K</w:t>
            </w:r>
            <w:r w:rsidR="00195D17" w:rsidRPr="00AF3915">
              <w:t>onklusjon:</w:t>
            </w:r>
            <w:r w:rsidR="00AF3915" w:rsidRPr="00AF3915">
              <w:t xml:space="preserve"> </w:t>
            </w:r>
            <w:r>
              <w:t>I</w:t>
            </w:r>
            <w:r w:rsidR="00AF3915" w:rsidRPr="00AF3915">
              <w:t>verksette</w:t>
            </w:r>
            <w:r>
              <w:t>lse</w:t>
            </w:r>
            <w:r w:rsidR="008456AF">
              <w:t xml:space="preserve"> av plan for </w:t>
            </w:r>
            <w:r w:rsidR="00D76D71">
              <w:t>Grenlandskommunenes totalberedskaps</w:t>
            </w:r>
            <w:r w:rsidR="00D42E09">
              <w:t xml:space="preserve">planverk tiltredes. Kommunedirektørkollegiet holdes informer om </w:t>
            </w:r>
            <w:r w:rsidR="001B7915">
              <w:t>iverksettelsen.</w:t>
            </w:r>
          </w:p>
        </w:tc>
      </w:tr>
      <w:tr w:rsidR="007E5CA6" w14:paraId="4C29AD04" w14:textId="77777777" w:rsidTr="00CC4EE4">
        <w:trPr>
          <w:trHeight w:val="300"/>
        </w:trPr>
        <w:tc>
          <w:tcPr>
            <w:tcW w:w="931" w:type="dxa"/>
          </w:tcPr>
          <w:p w14:paraId="1EBCFD9E" w14:textId="1C195CF1" w:rsidR="007E5CA6" w:rsidRDefault="007E5CA6" w:rsidP="66AFD631">
            <w:pPr>
              <w:rPr>
                <w:lang w:val="en-US"/>
              </w:rPr>
            </w:pPr>
            <w:r>
              <w:rPr>
                <w:lang w:val="en-US"/>
              </w:rPr>
              <w:t>39/25</w:t>
            </w:r>
          </w:p>
        </w:tc>
        <w:tc>
          <w:tcPr>
            <w:tcW w:w="7716" w:type="dxa"/>
          </w:tcPr>
          <w:p w14:paraId="1AF5586B" w14:textId="09D4A8D6" w:rsidR="007E5CA6" w:rsidRPr="007E5CA6" w:rsidRDefault="007E5CA6" w:rsidP="007E5CA6">
            <w:pPr>
              <w:rPr>
                <w:b/>
                <w:bCs/>
              </w:rPr>
            </w:pPr>
            <w:r w:rsidRPr="007E5CA6">
              <w:rPr>
                <w:b/>
                <w:bCs/>
              </w:rPr>
              <w:t>Helsefellesskapet i Telemark –orienteringer</w:t>
            </w:r>
          </w:p>
          <w:p w14:paraId="6959C4DD" w14:textId="77777777" w:rsidR="00EE3A2A" w:rsidRDefault="00EE3A2A" w:rsidP="00BA3F01">
            <w:r>
              <w:t>O</w:t>
            </w:r>
            <w:r w:rsidR="00464114">
              <w:t xml:space="preserve">rientering </w:t>
            </w:r>
            <w:r>
              <w:t xml:space="preserve">ble gitt evalueringen av samhandlingskoordinator rollen og retningslinje 3. </w:t>
            </w:r>
          </w:p>
          <w:p w14:paraId="535A5989" w14:textId="66CB242B" w:rsidR="0074322B" w:rsidRPr="00195D17" w:rsidRDefault="00EE3A2A" w:rsidP="00BA3F01">
            <w:pPr>
              <w:rPr>
                <w:b/>
                <w:bCs/>
              </w:rPr>
            </w:pPr>
            <w:r>
              <w:t>Konklusjon: Kommuned</w:t>
            </w:r>
            <w:r w:rsidR="00EC2BCA">
              <w:t xml:space="preserve">irektørkollegiet blir orientert om arbeidsgruppens tilrådninger etter evalueringen av samhandlingskoordinator rollen </w:t>
            </w:r>
            <w:r w:rsidR="006A6A6D">
              <w:t>foreligger</w:t>
            </w:r>
          </w:p>
        </w:tc>
      </w:tr>
      <w:tr w:rsidR="0026048A" w14:paraId="1A8CAA40" w14:textId="77777777" w:rsidTr="00CC4E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1" w:type="dxa"/>
          </w:tcPr>
          <w:p w14:paraId="714B9B5F" w14:textId="7A6ACD8C" w:rsidR="002748C7" w:rsidRDefault="00464114" w:rsidP="003149D2">
            <w:r>
              <w:rPr>
                <w:lang w:val="en-US"/>
              </w:rPr>
              <w:t>40</w:t>
            </w:r>
            <w:r w:rsidR="002748C7" w:rsidRPr="12566989">
              <w:rPr>
                <w:lang w:val="en-US"/>
              </w:rPr>
              <w:t>/</w:t>
            </w:r>
            <w:r w:rsidR="001B43AE">
              <w:t>2</w:t>
            </w:r>
            <w:r w:rsidR="4553E0FD">
              <w:t>5</w:t>
            </w:r>
          </w:p>
        </w:tc>
        <w:tc>
          <w:tcPr>
            <w:tcW w:w="7716" w:type="dxa"/>
          </w:tcPr>
          <w:p w14:paraId="599B006F" w14:textId="77777777" w:rsidR="002A4E3C" w:rsidRDefault="001B43AE" w:rsidP="003149D2">
            <w:pPr>
              <w:rPr>
                <w:b/>
                <w:bCs/>
              </w:rPr>
            </w:pPr>
            <w:r>
              <w:rPr>
                <w:b/>
                <w:bCs/>
              </w:rPr>
              <w:t>Eventuelt</w:t>
            </w:r>
          </w:p>
          <w:p w14:paraId="45438B54" w14:textId="3AB2F84E" w:rsidR="006A6A6D" w:rsidRDefault="006A6A6D" w:rsidP="00F526C5">
            <w:pPr>
              <w:pStyle w:val="Listeavsnitt"/>
              <w:numPr>
                <w:ilvl w:val="0"/>
                <w:numId w:val="13"/>
              </w:numPr>
            </w:pPr>
            <w:r>
              <w:t xml:space="preserve">Prosjektskjønnsmidler: </w:t>
            </w:r>
            <w:r w:rsidR="00BE2251">
              <w:t xml:space="preserve">Det ble orientert om at </w:t>
            </w:r>
            <w:proofErr w:type="spellStart"/>
            <w:r w:rsidR="00BE2251">
              <w:t>prosjektnene</w:t>
            </w:r>
            <w:proofErr w:type="spellEnd"/>
            <w:r w:rsidR="00BE2251">
              <w:t xml:space="preserve"> EPJ er gitt 2 </w:t>
            </w:r>
            <w:r w:rsidR="00F526C5">
              <w:t>millioner</w:t>
            </w:r>
            <w:r w:rsidR="00BE2251">
              <w:t xml:space="preserve">, GIS i Grenland 0,3 millioner og </w:t>
            </w:r>
            <w:r w:rsidR="00593024">
              <w:t>Tjenesteutvikling innen helse omsorg 0,5 millioner for 2025. Kragerø kommune ble gitt 0,8 millioner, men prosjektet om KI fikk avslag</w:t>
            </w:r>
            <w:r w:rsidR="00F526C5">
              <w:t>.</w:t>
            </w:r>
          </w:p>
          <w:p w14:paraId="129A4A90" w14:textId="45837EDD" w:rsidR="00F526C5" w:rsidRDefault="00A47DA1" w:rsidP="00F526C5">
            <w:pPr>
              <w:pStyle w:val="Listeavsnitt"/>
              <w:numPr>
                <w:ilvl w:val="0"/>
                <w:numId w:val="13"/>
              </w:numPr>
            </w:pPr>
            <w:r>
              <w:lastRenderedPageBreak/>
              <w:t xml:space="preserve">KDK ble orientert om </w:t>
            </w:r>
            <w:r w:rsidR="00F526C5">
              <w:t>Kartleggingsgruppen for interkommunalt samarbeid</w:t>
            </w:r>
            <w:r>
              <w:t xml:space="preserve"> har startet sitt arbeid og at det vil foreligge et resultat til drøftelse </w:t>
            </w:r>
            <w:r w:rsidR="00A50C0E">
              <w:t>ved KDK samlingen i september</w:t>
            </w:r>
          </w:p>
          <w:p w14:paraId="75ED1969" w14:textId="15A11FC3" w:rsidR="00A50C0E" w:rsidRDefault="00A50C0E" w:rsidP="00F526C5">
            <w:pPr>
              <w:pStyle w:val="Listeavsnitt"/>
              <w:numPr>
                <w:ilvl w:val="0"/>
                <w:numId w:val="13"/>
              </w:numPr>
            </w:pPr>
            <w:r>
              <w:t xml:space="preserve">Forskrift om </w:t>
            </w:r>
            <w:r w:rsidR="00181891">
              <w:t>Fyrverkeri</w:t>
            </w:r>
            <w:r>
              <w:t xml:space="preserve">: KDK </w:t>
            </w:r>
            <w:r w:rsidR="00F956D3">
              <w:t xml:space="preserve">drøftet de ulike kommunenes </w:t>
            </w:r>
            <w:r w:rsidR="00181891">
              <w:t xml:space="preserve">utsendelse av </w:t>
            </w:r>
            <w:r w:rsidR="00F956D3">
              <w:t>høring</w:t>
            </w:r>
            <w:r w:rsidR="00181891">
              <w:t xml:space="preserve"> og videre behandling</w:t>
            </w:r>
          </w:p>
          <w:p w14:paraId="6822CFD9" w14:textId="03FB0FEB" w:rsidR="00F526C5" w:rsidRPr="006A6A6D" w:rsidRDefault="00F526C5" w:rsidP="003149D2"/>
        </w:tc>
      </w:tr>
    </w:tbl>
    <w:p w14:paraId="216C1ABD" w14:textId="77777777" w:rsidR="008467C2" w:rsidRPr="005221F8" w:rsidRDefault="008467C2" w:rsidP="00E63A86">
      <w:pPr>
        <w:spacing w:after="840"/>
        <w:rPr>
          <w:lang w:val="en-US"/>
        </w:rPr>
      </w:pPr>
    </w:p>
    <w:sectPr w:rsidR="008467C2" w:rsidRPr="005221F8" w:rsidSect="005F2623">
      <w:headerReference w:type="default" r:id="rId11"/>
      <w:footerReference w:type="default" r:id="rId12"/>
      <w:headerReference w:type="first" r:id="rId13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9C538" w14:textId="77777777" w:rsidR="00935A8A" w:rsidRDefault="00935A8A" w:rsidP="0030254C">
      <w:pPr>
        <w:spacing w:after="0"/>
      </w:pPr>
      <w:r>
        <w:separator/>
      </w:r>
    </w:p>
  </w:endnote>
  <w:endnote w:type="continuationSeparator" w:id="0">
    <w:p w14:paraId="5A3DC532" w14:textId="77777777" w:rsidR="00935A8A" w:rsidRDefault="00935A8A" w:rsidP="0030254C">
      <w:pPr>
        <w:spacing w:after="0"/>
      </w:pPr>
      <w:r>
        <w:continuationSeparator/>
      </w:r>
    </w:p>
  </w:endnote>
  <w:endnote w:type="continuationNotice" w:id="1">
    <w:p w14:paraId="6A291DB1" w14:textId="77777777" w:rsidR="00935A8A" w:rsidRDefault="00935A8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D72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6FD61" w14:textId="77777777" w:rsidR="00935A8A" w:rsidRDefault="00935A8A" w:rsidP="0030254C">
      <w:pPr>
        <w:spacing w:after="0"/>
      </w:pPr>
      <w:r>
        <w:separator/>
      </w:r>
    </w:p>
  </w:footnote>
  <w:footnote w:type="continuationSeparator" w:id="0">
    <w:p w14:paraId="74BF18F6" w14:textId="77777777" w:rsidR="00935A8A" w:rsidRDefault="00935A8A" w:rsidP="0030254C">
      <w:pPr>
        <w:spacing w:after="0"/>
      </w:pPr>
      <w:r>
        <w:continuationSeparator/>
      </w:r>
    </w:p>
  </w:footnote>
  <w:footnote w:type="continuationNotice" w:id="1">
    <w:p w14:paraId="09B03523" w14:textId="77777777" w:rsidR="00935A8A" w:rsidRDefault="00935A8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F09" w14:textId="77777777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510A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972381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3CC9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 filled="f" stroked="f" strokeweight=".5pt">
              <v:textbox>
                <w:txbxContent>
                  <w:p w14:paraId="50972381" w14:textId="77777777" w:rsidR="005221F8" w:rsidRPr="005221F8" w:rsidRDefault="005221F8" w:rsidP="005221F8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CF3ABF"/>
    <w:multiLevelType w:val="hybridMultilevel"/>
    <w:tmpl w:val="CC88F9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ascii="DM Sans" w:hAnsi="DM Sans" w:hint="default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1656418">
    <w:abstractNumId w:val="9"/>
  </w:num>
  <w:num w:numId="2" w16cid:durableId="205989921">
    <w:abstractNumId w:val="10"/>
  </w:num>
  <w:num w:numId="3" w16cid:durableId="142165537">
    <w:abstractNumId w:val="6"/>
  </w:num>
  <w:num w:numId="4" w16cid:durableId="1669286702">
    <w:abstractNumId w:val="2"/>
  </w:num>
  <w:num w:numId="5" w16cid:durableId="935403688">
    <w:abstractNumId w:val="8"/>
  </w:num>
  <w:num w:numId="6" w16cid:durableId="1377967842">
    <w:abstractNumId w:val="12"/>
  </w:num>
  <w:num w:numId="7" w16cid:durableId="2101485533">
    <w:abstractNumId w:val="0"/>
  </w:num>
  <w:num w:numId="8" w16cid:durableId="2050180718">
    <w:abstractNumId w:val="5"/>
  </w:num>
  <w:num w:numId="9" w16cid:durableId="1520118757">
    <w:abstractNumId w:val="3"/>
  </w:num>
  <w:num w:numId="10" w16cid:durableId="2093238180">
    <w:abstractNumId w:val="7"/>
  </w:num>
  <w:num w:numId="11" w16cid:durableId="1761220472">
    <w:abstractNumId w:val="4"/>
  </w:num>
  <w:num w:numId="12" w16cid:durableId="2113821998">
    <w:abstractNumId w:val="11"/>
  </w:num>
  <w:num w:numId="13" w16cid:durableId="69307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6A1B"/>
    <w:rsid w:val="00013140"/>
    <w:rsid w:val="000145F1"/>
    <w:rsid w:val="00015261"/>
    <w:rsid w:val="000159B4"/>
    <w:rsid w:val="0002382C"/>
    <w:rsid w:val="000304BE"/>
    <w:rsid w:val="00036AA1"/>
    <w:rsid w:val="00041DB1"/>
    <w:rsid w:val="00054E3E"/>
    <w:rsid w:val="00056628"/>
    <w:rsid w:val="0006637A"/>
    <w:rsid w:val="00073D52"/>
    <w:rsid w:val="0007400C"/>
    <w:rsid w:val="00082D57"/>
    <w:rsid w:val="00084046"/>
    <w:rsid w:val="0008542B"/>
    <w:rsid w:val="0008629A"/>
    <w:rsid w:val="000867FF"/>
    <w:rsid w:val="00091801"/>
    <w:rsid w:val="000954D9"/>
    <w:rsid w:val="000A1A65"/>
    <w:rsid w:val="000A67CB"/>
    <w:rsid w:val="000B1E8E"/>
    <w:rsid w:val="000B3968"/>
    <w:rsid w:val="000B4DAF"/>
    <w:rsid w:val="000C0C76"/>
    <w:rsid w:val="000C4122"/>
    <w:rsid w:val="000C7364"/>
    <w:rsid w:val="000D2CC2"/>
    <w:rsid w:val="000D3EBE"/>
    <w:rsid w:val="000D51E5"/>
    <w:rsid w:val="000D62F5"/>
    <w:rsid w:val="000E11EE"/>
    <w:rsid w:val="000E1527"/>
    <w:rsid w:val="000E2243"/>
    <w:rsid w:val="00102A79"/>
    <w:rsid w:val="0010349C"/>
    <w:rsid w:val="00105261"/>
    <w:rsid w:val="001056D4"/>
    <w:rsid w:val="00105793"/>
    <w:rsid w:val="00106A4B"/>
    <w:rsid w:val="001141F8"/>
    <w:rsid w:val="00114775"/>
    <w:rsid w:val="00114B68"/>
    <w:rsid w:val="00116592"/>
    <w:rsid w:val="00130656"/>
    <w:rsid w:val="00131102"/>
    <w:rsid w:val="0013132C"/>
    <w:rsid w:val="00134436"/>
    <w:rsid w:val="00135745"/>
    <w:rsid w:val="00140FF2"/>
    <w:rsid w:val="00155215"/>
    <w:rsid w:val="00160AEF"/>
    <w:rsid w:val="00161840"/>
    <w:rsid w:val="001624B6"/>
    <w:rsid w:val="001626CE"/>
    <w:rsid w:val="00165BF9"/>
    <w:rsid w:val="00165D47"/>
    <w:rsid w:val="00174DB5"/>
    <w:rsid w:val="00177F0E"/>
    <w:rsid w:val="00180BFE"/>
    <w:rsid w:val="00181891"/>
    <w:rsid w:val="0018663B"/>
    <w:rsid w:val="001903C2"/>
    <w:rsid w:val="00195D17"/>
    <w:rsid w:val="00195D93"/>
    <w:rsid w:val="0019635C"/>
    <w:rsid w:val="001A4046"/>
    <w:rsid w:val="001A6A2B"/>
    <w:rsid w:val="001B08A5"/>
    <w:rsid w:val="001B2A8D"/>
    <w:rsid w:val="001B42B7"/>
    <w:rsid w:val="001B43AE"/>
    <w:rsid w:val="001B7915"/>
    <w:rsid w:val="001C2321"/>
    <w:rsid w:val="001C5283"/>
    <w:rsid w:val="001D1AEC"/>
    <w:rsid w:val="001D2480"/>
    <w:rsid w:val="001D413B"/>
    <w:rsid w:val="001E029F"/>
    <w:rsid w:val="001E223F"/>
    <w:rsid w:val="001E2B12"/>
    <w:rsid w:val="001F0D83"/>
    <w:rsid w:val="001F1CDB"/>
    <w:rsid w:val="001F33DB"/>
    <w:rsid w:val="001F5238"/>
    <w:rsid w:val="001F54F6"/>
    <w:rsid w:val="0020746B"/>
    <w:rsid w:val="00211086"/>
    <w:rsid w:val="00224925"/>
    <w:rsid w:val="00235C22"/>
    <w:rsid w:val="00244529"/>
    <w:rsid w:val="002463FB"/>
    <w:rsid w:val="00246F5D"/>
    <w:rsid w:val="00251F66"/>
    <w:rsid w:val="002527EB"/>
    <w:rsid w:val="0026048A"/>
    <w:rsid w:val="002748C7"/>
    <w:rsid w:val="00276007"/>
    <w:rsid w:val="00284AA8"/>
    <w:rsid w:val="0028631C"/>
    <w:rsid w:val="00287F19"/>
    <w:rsid w:val="002975C1"/>
    <w:rsid w:val="002A3374"/>
    <w:rsid w:val="002A3E50"/>
    <w:rsid w:val="002A4E3C"/>
    <w:rsid w:val="002A73E1"/>
    <w:rsid w:val="002B0CE8"/>
    <w:rsid w:val="002B0E1E"/>
    <w:rsid w:val="002B7C03"/>
    <w:rsid w:val="002C425A"/>
    <w:rsid w:val="002C49B6"/>
    <w:rsid w:val="002D434E"/>
    <w:rsid w:val="002D4671"/>
    <w:rsid w:val="002D497F"/>
    <w:rsid w:val="002F16A8"/>
    <w:rsid w:val="002F559E"/>
    <w:rsid w:val="002F63A2"/>
    <w:rsid w:val="002F7A90"/>
    <w:rsid w:val="0030254C"/>
    <w:rsid w:val="0030510B"/>
    <w:rsid w:val="0031221D"/>
    <w:rsid w:val="003149D2"/>
    <w:rsid w:val="003152BC"/>
    <w:rsid w:val="003173EB"/>
    <w:rsid w:val="00323855"/>
    <w:rsid w:val="003247F1"/>
    <w:rsid w:val="00334E82"/>
    <w:rsid w:val="003353B5"/>
    <w:rsid w:val="0034177B"/>
    <w:rsid w:val="00345A75"/>
    <w:rsid w:val="0035358A"/>
    <w:rsid w:val="00355230"/>
    <w:rsid w:val="00362333"/>
    <w:rsid w:val="003739DF"/>
    <w:rsid w:val="00376D9F"/>
    <w:rsid w:val="00384AE2"/>
    <w:rsid w:val="00384D7C"/>
    <w:rsid w:val="003858BB"/>
    <w:rsid w:val="00395A6E"/>
    <w:rsid w:val="00396013"/>
    <w:rsid w:val="003A0064"/>
    <w:rsid w:val="003A2368"/>
    <w:rsid w:val="003B1C0D"/>
    <w:rsid w:val="003B6FA3"/>
    <w:rsid w:val="003C0DED"/>
    <w:rsid w:val="003C4980"/>
    <w:rsid w:val="003D37B7"/>
    <w:rsid w:val="003E461D"/>
    <w:rsid w:val="003E624C"/>
    <w:rsid w:val="003F00E1"/>
    <w:rsid w:val="003F056F"/>
    <w:rsid w:val="003F44A5"/>
    <w:rsid w:val="0040046D"/>
    <w:rsid w:val="00401CE5"/>
    <w:rsid w:val="00402188"/>
    <w:rsid w:val="0040336A"/>
    <w:rsid w:val="004107AC"/>
    <w:rsid w:val="00412E73"/>
    <w:rsid w:val="00412E8B"/>
    <w:rsid w:val="00423299"/>
    <w:rsid w:val="00423703"/>
    <w:rsid w:val="00424373"/>
    <w:rsid w:val="00425AFC"/>
    <w:rsid w:val="00430AFA"/>
    <w:rsid w:val="0043146C"/>
    <w:rsid w:val="00435C8E"/>
    <w:rsid w:val="004366D3"/>
    <w:rsid w:val="00440657"/>
    <w:rsid w:val="004408B9"/>
    <w:rsid w:val="00440CBF"/>
    <w:rsid w:val="00443D1A"/>
    <w:rsid w:val="0044422B"/>
    <w:rsid w:val="00445B06"/>
    <w:rsid w:val="0044720E"/>
    <w:rsid w:val="00453044"/>
    <w:rsid w:val="00455319"/>
    <w:rsid w:val="00460E44"/>
    <w:rsid w:val="00462D39"/>
    <w:rsid w:val="00464114"/>
    <w:rsid w:val="004642DB"/>
    <w:rsid w:val="0047201B"/>
    <w:rsid w:val="00472E1C"/>
    <w:rsid w:val="00473FA2"/>
    <w:rsid w:val="00475702"/>
    <w:rsid w:val="00481437"/>
    <w:rsid w:val="00481889"/>
    <w:rsid w:val="00491E6C"/>
    <w:rsid w:val="004A19AF"/>
    <w:rsid w:val="004A20C6"/>
    <w:rsid w:val="004A6940"/>
    <w:rsid w:val="004A71BC"/>
    <w:rsid w:val="004B2687"/>
    <w:rsid w:val="004B4467"/>
    <w:rsid w:val="004D02C9"/>
    <w:rsid w:val="004D769B"/>
    <w:rsid w:val="004F2756"/>
    <w:rsid w:val="004F4B43"/>
    <w:rsid w:val="00501927"/>
    <w:rsid w:val="005042AF"/>
    <w:rsid w:val="00505EE2"/>
    <w:rsid w:val="005060C4"/>
    <w:rsid w:val="005119EE"/>
    <w:rsid w:val="0051537B"/>
    <w:rsid w:val="00516C29"/>
    <w:rsid w:val="00516D08"/>
    <w:rsid w:val="0051783C"/>
    <w:rsid w:val="005221F8"/>
    <w:rsid w:val="005254A6"/>
    <w:rsid w:val="005301F8"/>
    <w:rsid w:val="0053086B"/>
    <w:rsid w:val="00532A52"/>
    <w:rsid w:val="00534CD2"/>
    <w:rsid w:val="00536941"/>
    <w:rsid w:val="00541F22"/>
    <w:rsid w:val="005435A2"/>
    <w:rsid w:val="00543680"/>
    <w:rsid w:val="0054453E"/>
    <w:rsid w:val="0054586D"/>
    <w:rsid w:val="00545AB4"/>
    <w:rsid w:val="00552881"/>
    <w:rsid w:val="005535F1"/>
    <w:rsid w:val="005572D0"/>
    <w:rsid w:val="0056285B"/>
    <w:rsid w:val="00562924"/>
    <w:rsid w:val="005631AA"/>
    <w:rsid w:val="00571E43"/>
    <w:rsid w:val="00577283"/>
    <w:rsid w:val="0057775C"/>
    <w:rsid w:val="00577D97"/>
    <w:rsid w:val="00581550"/>
    <w:rsid w:val="005840B0"/>
    <w:rsid w:val="0058485C"/>
    <w:rsid w:val="00593024"/>
    <w:rsid w:val="00595691"/>
    <w:rsid w:val="00595A34"/>
    <w:rsid w:val="005B16D7"/>
    <w:rsid w:val="005B43B9"/>
    <w:rsid w:val="005B5ECD"/>
    <w:rsid w:val="005C0279"/>
    <w:rsid w:val="005C2B1C"/>
    <w:rsid w:val="005C5E5D"/>
    <w:rsid w:val="005C6CE9"/>
    <w:rsid w:val="005D4D43"/>
    <w:rsid w:val="005D6AA0"/>
    <w:rsid w:val="005E113C"/>
    <w:rsid w:val="005E7974"/>
    <w:rsid w:val="005F068F"/>
    <w:rsid w:val="005F2623"/>
    <w:rsid w:val="005F7654"/>
    <w:rsid w:val="00610C31"/>
    <w:rsid w:val="006115BC"/>
    <w:rsid w:val="0061169D"/>
    <w:rsid w:val="00613233"/>
    <w:rsid w:val="006176D8"/>
    <w:rsid w:val="006241DC"/>
    <w:rsid w:val="00633EBD"/>
    <w:rsid w:val="006361B0"/>
    <w:rsid w:val="00636903"/>
    <w:rsid w:val="006376C2"/>
    <w:rsid w:val="00641DB8"/>
    <w:rsid w:val="00643F1E"/>
    <w:rsid w:val="00645159"/>
    <w:rsid w:val="006461A2"/>
    <w:rsid w:val="0064724D"/>
    <w:rsid w:val="00647E6D"/>
    <w:rsid w:val="00651A80"/>
    <w:rsid w:val="006520A1"/>
    <w:rsid w:val="0065738D"/>
    <w:rsid w:val="00657472"/>
    <w:rsid w:val="00657C81"/>
    <w:rsid w:val="00660380"/>
    <w:rsid w:val="006604F9"/>
    <w:rsid w:val="006615A2"/>
    <w:rsid w:val="00664A78"/>
    <w:rsid w:val="00665463"/>
    <w:rsid w:val="00685155"/>
    <w:rsid w:val="00685335"/>
    <w:rsid w:val="006A3A8D"/>
    <w:rsid w:val="006A40EA"/>
    <w:rsid w:val="006A46C4"/>
    <w:rsid w:val="006A6A6D"/>
    <w:rsid w:val="006B0701"/>
    <w:rsid w:val="006B4AD6"/>
    <w:rsid w:val="006B4BC1"/>
    <w:rsid w:val="006B7372"/>
    <w:rsid w:val="006C1A00"/>
    <w:rsid w:val="006C65C7"/>
    <w:rsid w:val="006D190C"/>
    <w:rsid w:val="006D30ED"/>
    <w:rsid w:val="006E4977"/>
    <w:rsid w:val="006E51B9"/>
    <w:rsid w:val="006E68ED"/>
    <w:rsid w:val="006F6458"/>
    <w:rsid w:val="006F6E09"/>
    <w:rsid w:val="007017B2"/>
    <w:rsid w:val="00703B25"/>
    <w:rsid w:val="0070479F"/>
    <w:rsid w:val="00706DE6"/>
    <w:rsid w:val="00707C9B"/>
    <w:rsid w:val="0071162F"/>
    <w:rsid w:val="0071448F"/>
    <w:rsid w:val="00715B59"/>
    <w:rsid w:val="0072290F"/>
    <w:rsid w:val="007253F8"/>
    <w:rsid w:val="00725927"/>
    <w:rsid w:val="00725C18"/>
    <w:rsid w:val="00733669"/>
    <w:rsid w:val="0074322B"/>
    <w:rsid w:val="0075108D"/>
    <w:rsid w:val="0075620A"/>
    <w:rsid w:val="00756D10"/>
    <w:rsid w:val="00761646"/>
    <w:rsid w:val="007633B8"/>
    <w:rsid w:val="00765E1A"/>
    <w:rsid w:val="0076679B"/>
    <w:rsid w:val="00767554"/>
    <w:rsid w:val="007821E5"/>
    <w:rsid w:val="00786757"/>
    <w:rsid w:val="007905B3"/>
    <w:rsid w:val="00790FAB"/>
    <w:rsid w:val="007A71AE"/>
    <w:rsid w:val="007B40C3"/>
    <w:rsid w:val="007B68A6"/>
    <w:rsid w:val="007B7BA2"/>
    <w:rsid w:val="007C2234"/>
    <w:rsid w:val="007C317A"/>
    <w:rsid w:val="007C6465"/>
    <w:rsid w:val="007D76BF"/>
    <w:rsid w:val="007E2E27"/>
    <w:rsid w:val="007E4B5C"/>
    <w:rsid w:val="007E5CA6"/>
    <w:rsid w:val="007E685C"/>
    <w:rsid w:val="007E7CCB"/>
    <w:rsid w:val="007F0AAE"/>
    <w:rsid w:val="007F2337"/>
    <w:rsid w:val="007F34A9"/>
    <w:rsid w:val="007F4C5F"/>
    <w:rsid w:val="007F680E"/>
    <w:rsid w:val="00802756"/>
    <w:rsid w:val="008029A2"/>
    <w:rsid w:val="008030FD"/>
    <w:rsid w:val="008031EB"/>
    <w:rsid w:val="008179B0"/>
    <w:rsid w:val="00821AF8"/>
    <w:rsid w:val="00825FBC"/>
    <w:rsid w:val="008265FD"/>
    <w:rsid w:val="00833F01"/>
    <w:rsid w:val="00834825"/>
    <w:rsid w:val="008350F6"/>
    <w:rsid w:val="00840A3F"/>
    <w:rsid w:val="00843FC3"/>
    <w:rsid w:val="008456AF"/>
    <w:rsid w:val="00845876"/>
    <w:rsid w:val="008467C2"/>
    <w:rsid w:val="00847C18"/>
    <w:rsid w:val="00850F36"/>
    <w:rsid w:val="0085271A"/>
    <w:rsid w:val="008551EA"/>
    <w:rsid w:val="0086065E"/>
    <w:rsid w:val="00860C56"/>
    <w:rsid w:val="0086592A"/>
    <w:rsid w:val="00871C2C"/>
    <w:rsid w:val="00872833"/>
    <w:rsid w:val="008764FF"/>
    <w:rsid w:val="00883EF7"/>
    <w:rsid w:val="00893F3F"/>
    <w:rsid w:val="00894E56"/>
    <w:rsid w:val="008974FA"/>
    <w:rsid w:val="00897D4C"/>
    <w:rsid w:val="008A178A"/>
    <w:rsid w:val="008A66EF"/>
    <w:rsid w:val="008B2B7D"/>
    <w:rsid w:val="008C0B9D"/>
    <w:rsid w:val="008C0DE3"/>
    <w:rsid w:val="008C34F0"/>
    <w:rsid w:val="008C46C8"/>
    <w:rsid w:val="008D0E37"/>
    <w:rsid w:val="008D3161"/>
    <w:rsid w:val="008D436E"/>
    <w:rsid w:val="008E535E"/>
    <w:rsid w:val="008E64EA"/>
    <w:rsid w:val="008F131F"/>
    <w:rsid w:val="008F2C23"/>
    <w:rsid w:val="008F3A50"/>
    <w:rsid w:val="008F41EE"/>
    <w:rsid w:val="008F76D5"/>
    <w:rsid w:val="008F7ACD"/>
    <w:rsid w:val="00900F55"/>
    <w:rsid w:val="00901692"/>
    <w:rsid w:val="00901C96"/>
    <w:rsid w:val="00902686"/>
    <w:rsid w:val="00903EEA"/>
    <w:rsid w:val="00906415"/>
    <w:rsid w:val="00907CC7"/>
    <w:rsid w:val="00910F43"/>
    <w:rsid w:val="00914481"/>
    <w:rsid w:val="00914672"/>
    <w:rsid w:val="00926685"/>
    <w:rsid w:val="00930F52"/>
    <w:rsid w:val="00935A8A"/>
    <w:rsid w:val="00936C9E"/>
    <w:rsid w:val="00941D90"/>
    <w:rsid w:val="00943CDC"/>
    <w:rsid w:val="009474C3"/>
    <w:rsid w:val="00947E25"/>
    <w:rsid w:val="00951026"/>
    <w:rsid w:val="00965C34"/>
    <w:rsid w:val="00966B54"/>
    <w:rsid w:val="00973BFA"/>
    <w:rsid w:val="00986250"/>
    <w:rsid w:val="0098763C"/>
    <w:rsid w:val="0099304E"/>
    <w:rsid w:val="009A3F77"/>
    <w:rsid w:val="009A5751"/>
    <w:rsid w:val="009B5A7E"/>
    <w:rsid w:val="009B6118"/>
    <w:rsid w:val="009C2A33"/>
    <w:rsid w:val="009C38B3"/>
    <w:rsid w:val="009C5F81"/>
    <w:rsid w:val="009C76C4"/>
    <w:rsid w:val="009D470C"/>
    <w:rsid w:val="009E1562"/>
    <w:rsid w:val="009E1C5C"/>
    <w:rsid w:val="009F173B"/>
    <w:rsid w:val="009F4FF7"/>
    <w:rsid w:val="009F65F2"/>
    <w:rsid w:val="009F66BF"/>
    <w:rsid w:val="00A024F3"/>
    <w:rsid w:val="00A0268F"/>
    <w:rsid w:val="00A0640B"/>
    <w:rsid w:val="00A0650D"/>
    <w:rsid w:val="00A156E5"/>
    <w:rsid w:val="00A3005C"/>
    <w:rsid w:val="00A307D1"/>
    <w:rsid w:val="00A36EBF"/>
    <w:rsid w:val="00A411EB"/>
    <w:rsid w:val="00A47477"/>
    <w:rsid w:val="00A47DA1"/>
    <w:rsid w:val="00A50C0E"/>
    <w:rsid w:val="00A5409D"/>
    <w:rsid w:val="00A55F6E"/>
    <w:rsid w:val="00A64E5F"/>
    <w:rsid w:val="00A71C10"/>
    <w:rsid w:val="00A75A5C"/>
    <w:rsid w:val="00A80FA1"/>
    <w:rsid w:val="00A84D7F"/>
    <w:rsid w:val="00A908A5"/>
    <w:rsid w:val="00A9744B"/>
    <w:rsid w:val="00AA1DEE"/>
    <w:rsid w:val="00AA2E9F"/>
    <w:rsid w:val="00AA36EA"/>
    <w:rsid w:val="00AB08B7"/>
    <w:rsid w:val="00AB1213"/>
    <w:rsid w:val="00AC372F"/>
    <w:rsid w:val="00AC6E9C"/>
    <w:rsid w:val="00AD0A2F"/>
    <w:rsid w:val="00AD6367"/>
    <w:rsid w:val="00AD6FE0"/>
    <w:rsid w:val="00AE0BE7"/>
    <w:rsid w:val="00AE316B"/>
    <w:rsid w:val="00AF3915"/>
    <w:rsid w:val="00AF75EB"/>
    <w:rsid w:val="00B0351A"/>
    <w:rsid w:val="00B06C27"/>
    <w:rsid w:val="00B07A3D"/>
    <w:rsid w:val="00B1081D"/>
    <w:rsid w:val="00B11125"/>
    <w:rsid w:val="00B1322A"/>
    <w:rsid w:val="00B15CDA"/>
    <w:rsid w:val="00B17202"/>
    <w:rsid w:val="00B247F7"/>
    <w:rsid w:val="00B27F6F"/>
    <w:rsid w:val="00B30062"/>
    <w:rsid w:val="00B30FA3"/>
    <w:rsid w:val="00B3187F"/>
    <w:rsid w:val="00B337DA"/>
    <w:rsid w:val="00B36F98"/>
    <w:rsid w:val="00B41317"/>
    <w:rsid w:val="00B41B19"/>
    <w:rsid w:val="00B43A8C"/>
    <w:rsid w:val="00B476EF"/>
    <w:rsid w:val="00B50980"/>
    <w:rsid w:val="00B56A25"/>
    <w:rsid w:val="00B6136E"/>
    <w:rsid w:val="00B72B9F"/>
    <w:rsid w:val="00B75F9D"/>
    <w:rsid w:val="00B80566"/>
    <w:rsid w:val="00B80BBC"/>
    <w:rsid w:val="00B82A5A"/>
    <w:rsid w:val="00B82A83"/>
    <w:rsid w:val="00B87DBC"/>
    <w:rsid w:val="00B90BE3"/>
    <w:rsid w:val="00B928A2"/>
    <w:rsid w:val="00B95B22"/>
    <w:rsid w:val="00B979DD"/>
    <w:rsid w:val="00BA3F01"/>
    <w:rsid w:val="00BB017F"/>
    <w:rsid w:val="00BB24B2"/>
    <w:rsid w:val="00BB352C"/>
    <w:rsid w:val="00BC3EE7"/>
    <w:rsid w:val="00BD16A1"/>
    <w:rsid w:val="00BD3989"/>
    <w:rsid w:val="00BD5871"/>
    <w:rsid w:val="00BE013D"/>
    <w:rsid w:val="00BE01AA"/>
    <w:rsid w:val="00BE0812"/>
    <w:rsid w:val="00BE1C73"/>
    <w:rsid w:val="00BE2251"/>
    <w:rsid w:val="00BE30C8"/>
    <w:rsid w:val="00BE4CB3"/>
    <w:rsid w:val="00BE5214"/>
    <w:rsid w:val="00BE7FDC"/>
    <w:rsid w:val="00BF21F5"/>
    <w:rsid w:val="00BF4D7C"/>
    <w:rsid w:val="00BF5C6A"/>
    <w:rsid w:val="00BF660A"/>
    <w:rsid w:val="00C05C87"/>
    <w:rsid w:val="00C06C3D"/>
    <w:rsid w:val="00C06EE2"/>
    <w:rsid w:val="00C10C36"/>
    <w:rsid w:val="00C127AC"/>
    <w:rsid w:val="00C16453"/>
    <w:rsid w:val="00C23E37"/>
    <w:rsid w:val="00C3068D"/>
    <w:rsid w:val="00C3170F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6069C"/>
    <w:rsid w:val="00C63706"/>
    <w:rsid w:val="00C64F57"/>
    <w:rsid w:val="00C72966"/>
    <w:rsid w:val="00C75C07"/>
    <w:rsid w:val="00C7690B"/>
    <w:rsid w:val="00C80755"/>
    <w:rsid w:val="00C81E1A"/>
    <w:rsid w:val="00C8315F"/>
    <w:rsid w:val="00C86877"/>
    <w:rsid w:val="00C87915"/>
    <w:rsid w:val="00C93F16"/>
    <w:rsid w:val="00C9422E"/>
    <w:rsid w:val="00C94910"/>
    <w:rsid w:val="00CA7D6E"/>
    <w:rsid w:val="00CB67E6"/>
    <w:rsid w:val="00CB71BB"/>
    <w:rsid w:val="00CC4EE4"/>
    <w:rsid w:val="00CC5490"/>
    <w:rsid w:val="00CC6E4C"/>
    <w:rsid w:val="00CD22EE"/>
    <w:rsid w:val="00CD3281"/>
    <w:rsid w:val="00CE080F"/>
    <w:rsid w:val="00CE6BF5"/>
    <w:rsid w:val="00CE6C12"/>
    <w:rsid w:val="00CF1860"/>
    <w:rsid w:val="00CF6C17"/>
    <w:rsid w:val="00CF6E94"/>
    <w:rsid w:val="00D005D5"/>
    <w:rsid w:val="00D0260E"/>
    <w:rsid w:val="00D054C2"/>
    <w:rsid w:val="00D06B70"/>
    <w:rsid w:val="00D12842"/>
    <w:rsid w:val="00D168CC"/>
    <w:rsid w:val="00D266F3"/>
    <w:rsid w:val="00D32EFD"/>
    <w:rsid w:val="00D35575"/>
    <w:rsid w:val="00D372BE"/>
    <w:rsid w:val="00D42E09"/>
    <w:rsid w:val="00D502A4"/>
    <w:rsid w:val="00D504CF"/>
    <w:rsid w:val="00D50C06"/>
    <w:rsid w:val="00D5737D"/>
    <w:rsid w:val="00D64BC5"/>
    <w:rsid w:val="00D66819"/>
    <w:rsid w:val="00D6746E"/>
    <w:rsid w:val="00D67DA8"/>
    <w:rsid w:val="00D700F8"/>
    <w:rsid w:val="00D7514A"/>
    <w:rsid w:val="00D76B3B"/>
    <w:rsid w:val="00D76D71"/>
    <w:rsid w:val="00D812AE"/>
    <w:rsid w:val="00D82DA4"/>
    <w:rsid w:val="00D84615"/>
    <w:rsid w:val="00D84777"/>
    <w:rsid w:val="00D90DCC"/>
    <w:rsid w:val="00D93A68"/>
    <w:rsid w:val="00D9539F"/>
    <w:rsid w:val="00DA43DF"/>
    <w:rsid w:val="00DA6DA0"/>
    <w:rsid w:val="00DB007B"/>
    <w:rsid w:val="00DB0D53"/>
    <w:rsid w:val="00DB648B"/>
    <w:rsid w:val="00DD01E0"/>
    <w:rsid w:val="00DD265F"/>
    <w:rsid w:val="00DE1961"/>
    <w:rsid w:val="00DE6521"/>
    <w:rsid w:val="00DE7D25"/>
    <w:rsid w:val="00DF2CB7"/>
    <w:rsid w:val="00DF5E94"/>
    <w:rsid w:val="00DF7A24"/>
    <w:rsid w:val="00E01A5C"/>
    <w:rsid w:val="00E02C66"/>
    <w:rsid w:val="00E034DB"/>
    <w:rsid w:val="00E04BCD"/>
    <w:rsid w:val="00E07634"/>
    <w:rsid w:val="00E11009"/>
    <w:rsid w:val="00E124F4"/>
    <w:rsid w:val="00E12B35"/>
    <w:rsid w:val="00E15145"/>
    <w:rsid w:val="00E1788C"/>
    <w:rsid w:val="00E21B30"/>
    <w:rsid w:val="00E2508E"/>
    <w:rsid w:val="00E30B48"/>
    <w:rsid w:val="00E33D36"/>
    <w:rsid w:val="00E350CA"/>
    <w:rsid w:val="00E36CD3"/>
    <w:rsid w:val="00E3AEFA"/>
    <w:rsid w:val="00E47C00"/>
    <w:rsid w:val="00E51F2E"/>
    <w:rsid w:val="00E62A87"/>
    <w:rsid w:val="00E62C08"/>
    <w:rsid w:val="00E63A86"/>
    <w:rsid w:val="00E64084"/>
    <w:rsid w:val="00E65467"/>
    <w:rsid w:val="00E665D2"/>
    <w:rsid w:val="00E73A5B"/>
    <w:rsid w:val="00E91666"/>
    <w:rsid w:val="00E91D74"/>
    <w:rsid w:val="00E92274"/>
    <w:rsid w:val="00EA1067"/>
    <w:rsid w:val="00EA1AD8"/>
    <w:rsid w:val="00EA2146"/>
    <w:rsid w:val="00EA21DE"/>
    <w:rsid w:val="00EA4BC6"/>
    <w:rsid w:val="00EA4F44"/>
    <w:rsid w:val="00EB3377"/>
    <w:rsid w:val="00EB4A8A"/>
    <w:rsid w:val="00EB5F15"/>
    <w:rsid w:val="00EB7044"/>
    <w:rsid w:val="00EB74B3"/>
    <w:rsid w:val="00EC1504"/>
    <w:rsid w:val="00EC249A"/>
    <w:rsid w:val="00EC2BCA"/>
    <w:rsid w:val="00EC30C9"/>
    <w:rsid w:val="00EC41D6"/>
    <w:rsid w:val="00EC4E5B"/>
    <w:rsid w:val="00EC6DEE"/>
    <w:rsid w:val="00ED3015"/>
    <w:rsid w:val="00ED323B"/>
    <w:rsid w:val="00ED48FD"/>
    <w:rsid w:val="00EE27FB"/>
    <w:rsid w:val="00EE385D"/>
    <w:rsid w:val="00EE3A2A"/>
    <w:rsid w:val="00EE3E82"/>
    <w:rsid w:val="00EF02A2"/>
    <w:rsid w:val="00EF2B33"/>
    <w:rsid w:val="00F01351"/>
    <w:rsid w:val="00F01C70"/>
    <w:rsid w:val="00F07AFF"/>
    <w:rsid w:val="00F14864"/>
    <w:rsid w:val="00F15B9F"/>
    <w:rsid w:val="00F17708"/>
    <w:rsid w:val="00F229CE"/>
    <w:rsid w:val="00F3218F"/>
    <w:rsid w:val="00F35C11"/>
    <w:rsid w:val="00F3772C"/>
    <w:rsid w:val="00F430D4"/>
    <w:rsid w:val="00F43CE2"/>
    <w:rsid w:val="00F50F58"/>
    <w:rsid w:val="00F526C5"/>
    <w:rsid w:val="00F52971"/>
    <w:rsid w:val="00F53710"/>
    <w:rsid w:val="00F54FB4"/>
    <w:rsid w:val="00F60B0B"/>
    <w:rsid w:val="00F61709"/>
    <w:rsid w:val="00F61F68"/>
    <w:rsid w:val="00F6596A"/>
    <w:rsid w:val="00F66111"/>
    <w:rsid w:val="00F6639D"/>
    <w:rsid w:val="00F66F8B"/>
    <w:rsid w:val="00F71523"/>
    <w:rsid w:val="00F76407"/>
    <w:rsid w:val="00F776CA"/>
    <w:rsid w:val="00F822AA"/>
    <w:rsid w:val="00F835F6"/>
    <w:rsid w:val="00F83E45"/>
    <w:rsid w:val="00F86C50"/>
    <w:rsid w:val="00F90EDC"/>
    <w:rsid w:val="00F91BEF"/>
    <w:rsid w:val="00F92AFE"/>
    <w:rsid w:val="00F956D3"/>
    <w:rsid w:val="00FA4B61"/>
    <w:rsid w:val="00FB00CC"/>
    <w:rsid w:val="00FB508A"/>
    <w:rsid w:val="00FB6061"/>
    <w:rsid w:val="00FB6957"/>
    <w:rsid w:val="00FC23EC"/>
    <w:rsid w:val="00FC4C39"/>
    <w:rsid w:val="00FC77EF"/>
    <w:rsid w:val="00FD0FF2"/>
    <w:rsid w:val="00FE61A7"/>
    <w:rsid w:val="00FF391B"/>
    <w:rsid w:val="01B47A5A"/>
    <w:rsid w:val="02465F36"/>
    <w:rsid w:val="0246FE85"/>
    <w:rsid w:val="04D6D57F"/>
    <w:rsid w:val="0545ED22"/>
    <w:rsid w:val="0582A46C"/>
    <w:rsid w:val="05A09707"/>
    <w:rsid w:val="05BF36D3"/>
    <w:rsid w:val="07126887"/>
    <w:rsid w:val="07993A61"/>
    <w:rsid w:val="07C52223"/>
    <w:rsid w:val="0A04AD7E"/>
    <w:rsid w:val="0C12E54D"/>
    <w:rsid w:val="0D19D6F9"/>
    <w:rsid w:val="0DB9E962"/>
    <w:rsid w:val="0E86D3E9"/>
    <w:rsid w:val="0EF6BC9A"/>
    <w:rsid w:val="0F1FF6E5"/>
    <w:rsid w:val="0FF974DC"/>
    <w:rsid w:val="10B34BDD"/>
    <w:rsid w:val="10CB5CEF"/>
    <w:rsid w:val="1136DCC1"/>
    <w:rsid w:val="12566989"/>
    <w:rsid w:val="13AC565B"/>
    <w:rsid w:val="13C7F306"/>
    <w:rsid w:val="1491C42F"/>
    <w:rsid w:val="14F7C7D9"/>
    <w:rsid w:val="1516896A"/>
    <w:rsid w:val="15537B81"/>
    <w:rsid w:val="1678319A"/>
    <w:rsid w:val="1711D898"/>
    <w:rsid w:val="173EEF0A"/>
    <w:rsid w:val="17B4EA45"/>
    <w:rsid w:val="17E88216"/>
    <w:rsid w:val="17F4422C"/>
    <w:rsid w:val="197FE068"/>
    <w:rsid w:val="1987C142"/>
    <w:rsid w:val="19C2AB96"/>
    <w:rsid w:val="1A1FECF9"/>
    <w:rsid w:val="1A2FCC42"/>
    <w:rsid w:val="1A7945C7"/>
    <w:rsid w:val="1B49A144"/>
    <w:rsid w:val="1CC1205D"/>
    <w:rsid w:val="1CE39F80"/>
    <w:rsid w:val="1DACD0EF"/>
    <w:rsid w:val="1E3049BA"/>
    <w:rsid w:val="1E3F0D1F"/>
    <w:rsid w:val="1EC6CB6E"/>
    <w:rsid w:val="1F2F44BA"/>
    <w:rsid w:val="20A5ED26"/>
    <w:rsid w:val="20E3B556"/>
    <w:rsid w:val="215CBADA"/>
    <w:rsid w:val="22A2DE03"/>
    <w:rsid w:val="23C635C1"/>
    <w:rsid w:val="24B160D5"/>
    <w:rsid w:val="28D4EC9F"/>
    <w:rsid w:val="298EEA58"/>
    <w:rsid w:val="2A24CF70"/>
    <w:rsid w:val="2AE749E7"/>
    <w:rsid w:val="2CCBBB1A"/>
    <w:rsid w:val="2D6463B7"/>
    <w:rsid w:val="2DDF07E2"/>
    <w:rsid w:val="2DE46498"/>
    <w:rsid w:val="2E3DB79F"/>
    <w:rsid w:val="2F21657F"/>
    <w:rsid w:val="305123D0"/>
    <w:rsid w:val="311A046C"/>
    <w:rsid w:val="3123C2BB"/>
    <w:rsid w:val="3133C77C"/>
    <w:rsid w:val="3210FF2A"/>
    <w:rsid w:val="32D853EF"/>
    <w:rsid w:val="341B1431"/>
    <w:rsid w:val="3506A42C"/>
    <w:rsid w:val="351EFF35"/>
    <w:rsid w:val="36E95643"/>
    <w:rsid w:val="38282399"/>
    <w:rsid w:val="38523D2B"/>
    <w:rsid w:val="38D2EC8E"/>
    <w:rsid w:val="38DA93E0"/>
    <w:rsid w:val="38EBF2EF"/>
    <w:rsid w:val="38F28C0B"/>
    <w:rsid w:val="390CEC56"/>
    <w:rsid w:val="3930B919"/>
    <w:rsid w:val="3AA8CCB5"/>
    <w:rsid w:val="3B895E46"/>
    <w:rsid w:val="3BC223BC"/>
    <w:rsid w:val="3BC4CE0F"/>
    <w:rsid w:val="3BDCA43D"/>
    <w:rsid w:val="3D524981"/>
    <w:rsid w:val="3DC5B8B0"/>
    <w:rsid w:val="3DE19D10"/>
    <w:rsid w:val="3ECF69CF"/>
    <w:rsid w:val="3F2196B9"/>
    <w:rsid w:val="3F4EBEE7"/>
    <w:rsid w:val="3F4F97C9"/>
    <w:rsid w:val="40B3B81D"/>
    <w:rsid w:val="410A5F30"/>
    <w:rsid w:val="41F380F8"/>
    <w:rsid w:val="425A0FAC"/>
    <w:rsid w:val="43BDA2B6"/>
    <w:rsid w:val="44633CE6"/>
    <w:rsid w:val="44BD05FF"/>
    <w:rsid w:val="4553E0FD"/>
    <w:rsid w:val="45877F48"/>
    <w:rsid w:val="45D09AC6"/>
    <w:rsid w:val="47CE695C"/>
    <w:rsid w:val="483355BF"/>
    <w:rsid w:val="492497F1"/>
    <w:rsid w:val="49921CA4"/>
    <w:rsid w:val="4A2CB411"/>
    <w:rsid w:val="4E21A419"/>
    <w:rsid w:val="521B37FF"/>
    <w:rsid w:val="52E77019"/>
    <w:rsid w:val="52E89D29"/>
    <w:rsid w:val="53BCDAC9"/>
    <w:rsid w:val="5438D284"/>
    <w:rsid w:val="5490A154"/>
    <w:rsid w:val="54A1BECC"/>
    <w:rsid w:val="5551FDE1"/>
    <w:rsid w:val="55FFCBED"/>
    <w:rsid w:val="56338E24"/>
    <w:rsid w:val="567B6CF7"/>
    <w:rsid w:val="57628F36"/>
    <w:rsid w:val="57D33AE6"/>
    <w:rsid w:val="57DE2047"/>
    <w:rsid w:val="580C71EA"/>
    <w:rsid w:val="58C461E7"/>
    <w:rsid w:val="59906E7C"/>
    <w:rsid w:val="59A6B473"/>
    <w:rsid w:val="5A67100F"/>
    <w:rsid w:val="5AE0DBEC"/>
    <w:rsid w:val="5B974D9D"/>
    <w:rsid w:val="5C2ADDE6"/>
    <w:rsid w:val="5E65AEDF"/>
    <w:rsid w:val="5EFEC131"/>
    <w:rsid w:val="5FA0DA45"/>
    <w:rsid w:val="630CE0E8"/>
    <w:rsid w:val="63FDE828"/>
    <w:rsid w:val="6412C90D"/>
    <w:rsid w:val="64151FF6"/>
    <w:rsid w:val="65207D20"/>
    <w:rsid w:val="6554355E"/>
    <w:rsid w:val="66AFD631"/>
    <w:rsid w:val="66EDFAA1"/>
    <w:rsid w:val="67CA9D57"/>
    <w:rsid w:val="688404E7"/>
    <w:rsid w:val="6889C02E"/>
    <w:rsid w:val="6C6158FD"/>
    <w:rsid w:val="6CD09A0D"/>
    <w:rsid w:val="6CF35D0C"/>
    <w:rsid w:val="6D1CF505"/>
    <w:rsid w:val="6D31ADF8"/>
    <w:rsid w:val="6DDDA479"/>
    <w:rsid w:val="6F695C37"/>
    <w:rsid w:val="70884E0C"/>
    <w:rsid w:val="709299D7"/>
    <w:rsid w:val="7154FD09"/>
    <w:rsid w:val="71874F94"/>
    <w:rsid w:val="72810363"/>
    <w:rsid w:val="72ADD40E"/>
    <w:rsid w:val="736CC74F"/>
    <w:rsid w:val="73E34449"/>
    <w:rsid w:val="746AEB24"/>
    <w:rsid w:val="7480ECF5"/>
    <w:rsid w:val="757FCD23"/>
    <w:rsid w:val="75B437B6"/>
    <w:rsid w:val="75D18E81"/>
    <w:rsid w:val="76456CEB"/>
    <w:rsid w:val="765FD462"/>
    <w:rsid w:val="7686471D"/>
    <w:rsid w:val="7704C596"/>
    <w:rsid w:val="77A16251"/>
    <w:rsid w:val="78496ACB"/>
    <w:rsid w:val="7ACB2141"/>
    <w:rsid w:val="7C781DB7"/>
    <w:rsid w:val="7C91AA92"/>
    <w:rsid w:val="7D45BD0D"/>
    <w:rsid w:val="7DBD2535"/>
    <w:rsid w:val="7E000844"/>
    <w:rsid w:val="7E8BC514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691CBA8A-575A-404D-9354-8E0BBAD4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paragraph">
    <w:name w:val="paragraph"/>
    <w:basedOn w:val="Normal"/>
    <w:rsid w:val="009D47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9D470C"/>
  </w:style>
  <w:style w:type="character" w:customStyle="1" w:styleId="eop">
    <w:name w:val="eop"/>
    <w:basedOn w:val="Standardskriftforavsnitt"/>
    <w:rsid w:val="009D470C"/>
  </w:style>
  <w:style w:type="character" w:customStyle="1" w:styleId="scxw107706198">
    <w:name w:val="scxw107706198"/>
    <w:basedOn w:val="Standardskriftforavsnitt"/>
    <w:rsid w:val="0091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w:rsidR="00BF4D7C" w:rsidRDefault="00BF4D7C">
          <w:pPr>
            <w:pStyle w:val="3D0C3756DF5240B3A3F7A1879C83B6ED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w:rsidR="00BF4D7C" w:rsidRDefault="00BF4D7C">
          <w:pPr>
            <w:pStyle w:val="EB4E289C0E7C45D4B2ACD6D3CE6A1059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36AA1"/>
    <w:rsid w:val="00285662"/>
    <w:rsid w:val="0031221D"/>
    <w:rsid w:val="00395A6E"/>
    <w:rsid w:val="003B734F"/>
    <w:rsid w:val="00460E44"/>
    <w:rsid w:val="004A1C93"/>
    <w:rsid w:val="00552881"/>
    <w:rsid w:val="005572D0"/>
    <w:rsid w:val="00564E41"/>
    <w:rsid w:val="00595A34"/>
    <w:rsid w:val="00651A80"/>
    <w:rsid w:val="00655CF0"/>
    <w:rsid w:val="007003CA"/>
    <w:rsid w:val="00821AF8"/>
    <w:rsid w:val="00897D4C"/>
    <w:rsid w:val="008C7C17"/>
    <w:rsid w:val="008E34CC"/>
    <w:rsid w:val="00906415"/>
    <w:rsid w:val="00917162"/>
    <w:rsid w:val="00925B46"/>
    <w:rsid w:val="009C081F"/>
    <w:rsid w:val="00AD6367"/>
    <w:rsid w:val="00B022C8"/>
    <w:rsid w:val="00BF4D7C"/>
    <w:rsid w:val="00C10C36"/>
    <w:rsid w:val="00C81461"/>
    <w:rsid w:val="00C94910"/>
    <w:rsid w:val="00CC1D35"/>
    <w:rsid w:val="00CC6E4C"/>
    <w:rsid w:val="00CD22EE"/>
    <w:rsid w:val="00E410D5"/>
    <w:rsid w:val="00E64084"/>
    <w:rsid w:val="00EA2146"/>
    <w:rsid w:val="00F16151"/>
    <w:rsid w:val="00F17708"/>
    <w:rsid w:val="00F60B0B"/>
    <w:rsid w:val="00FA29A2"/>
    <w:rsid w:val="00FC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1f068f50acd38a59989c0c313aea15c3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60c01c204442d440635f09305a0fba23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3.xml><?xml version="1.0" encoding="utf-8"?>
<ds:datastoreItem xmlns:ds="http://schemas.openxmlformats.org/officeDocument/2006/customXml" ds:itemID="{18DC2118-44C4-4820-B7E5-2A523E7EA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V4 - IPR inkalling</Template>
  <TotalTime>25</TotalTime>
  <Pages>3</Pages>
  <Words>324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305</cp:revision>
  <dcterms:created xsi:type="dcterms:W3CDTF">2024-12-02T23:50:00Z</dcterms:created>
  <dcterms:modified xsi:type="dcterms:W3CDTF">2025-06-17T12:51:00Z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