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013F" w14:textId="39776159" w:rsidR="002748C7" w:rsidRDefault="009872E5" w:rsidP="002748C7">
      <w:pPr>
        <w:pStyle w:val="Overskrift1"/>
        <w:rPr>
          <w:color w:val="918F90" w:themeColor="text2"/>
        </w:rPr>
      </w:pPr>
      <w:r>
        <w:t>Referat fra</w:t>
      </w:r>
      <w:r w:rsidR="002748C7">
        <w:t xml:space="preserve"> ordførerkollegiet</w:t>
      </w:r>
      <w:r w:rsidR="002748C7">
        <w:tab/>
      </w:r>
      <w:sdt>
        <w:sdtPr>
          <w:rPr>
            <w:color w:val="918F90" w:themeColor="text2"/>
          </w:rPr>
          <w:id w:val="1673461795"/>
          <w:placeholder>
            <w:docPart w:val="3D0C3756DF5240B3A3F7A1879C83B6ED"/>
          </w:placeholder>
          <w:date w:fullDate="2025-04-02T00:00:00Z">
            <w:dateFormat w:val="dd.MM.yy"/>
            <w:lid w:val="nb-NO"/>
            <w:storeMappedDataAs w:val="dateTime"/>
            <w:calendar w:val="gregorian"/>
          </w:date>
        </w:sdtPr>
        <w:sdtContent>
          <w:r w:rsidR="00BA132D">
            <w:rPr>
              <w:color w:val="918F90" w:themeColor="text2"/>
            </w:rPr>
            <w:t>02</w:t>
          </w:r>
          <w:r w:rsidR="000110B2">
            <w:rPr>
              <w:color w:val="918F90" w:themeColor="text2"/>
            </w:rPr>
            <w:t>.0</w:t>
          </w:r>
          <w:r w:rsidR="00BA132D">
            <w:rPr>
              <w:color w:val="918F90" w:themeColor="text2"/>
            </w:rPr>
            <w:t>4</w:t>
          </w:r>
          <w:r w:rsidR="000110B2">
            <w:rPr>
              <w:color w:val="918F90" w:themeColor="text2"/>
            </w:rPr>
            <w:t>.25</w:t>
          </w:r>
        </w:sdtContent>
      </w:sdt>
    </w:p>
    <w:tbl>
      <w:tblPr>
        <w:tblStyle w:val="Custom"/>
        <w:tblW w:w="0" w:type="auto"/>
        <w:tblCellMar>
          <w:left w:w="227" w:type="dxa"/>
          <w:bottom w:w="142" w:type="dxa"/>
          <w:right w:w="227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748C7" w14:paraId="7C7954FF" w14:textId="77777777" w:rsidTr="0594A458">
        <w:tc>
          <w:tcPr>
            <w:tcW w:w="9344" w:type="dxa"/>
            <w:gridSpan w:val="2"/>
            <w:tcBorders>
              <w:bottom w:val="single" w:sz="4" w:space="0" w:color="auto"/>
            </w:tcBorders>
            <w:vAlign w:val="bottom"/>
          </w:tcPr>
          <w:p w14:paraId="79BDABEB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 w:rsidRPr="007B7BA2">
              <w:rPr>
                <w:b/>
                <w:bCs/>
              </w:rPr>
              <w:t>Tid og sted:</w:t>
            </w:r>
          </w:p>
        </w:tc>
      </w:tr>
      <w:tr w:rsidR="002748C7" w:rsidRPr="005F2623" w14:paraId="10F01D68" w14:textId="77777777" w:rsidTr="0594A458">
        <w:tc>
          <w:tcPr>
            <w:tcW w:w="9344" w:type="dxa"/>
            <w:gridSpan w:val="2"/>
            <w:tcBorders>
              <w:top w:val="single" w:sz="4" w:space="0" w:color="auto"/>
            </w:tcBorders>
          </w:tcPr>
          <w:p w14:paraId="55BEB9F0" w14:textId="34B42FC2" w:rsidR="002748C7" w:rsidRPr="00E35BDF" w:rsidRDefault="5E02E767">
            <w:pPr>
              <w:spacing w:after="0"/>
            </w:pPr>
            <w:r>
              <w:t>0900 – 1100 Thor Medical as</w:t>
            </w:r>
            <w:r w:rsidR="7C0ACE3C">
              <w:t>, Herøya Industripark</w:t>
            </w:r>
            <w:r w:rsidR="7AF16FA5">
              <w:t>, Hydrovegen 55 Herøya</w:t>
            </w:r>
          </w:p>
        </w:tc>
      </w:tr>
      <w:tr w:rsidR="002748C7" w14:paraId="5EC68141" w14:textId="77777777" w:rsidTr="0594A458">
        <w:tc>
          <w:tcPr>
            <w:tcW w:w="9344" w:type="dxa"/>
            <w:gridSpan w:val="2"/>
          </w:tcPr>
          <w:p w14:paraId="66A4E3DD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Medlemmer</w:t>
            </w:r>
          </w:p>
        </w:tc>
      </w:tr>
      <w:tr w:rsidR="002748C7" w:rsidRPr="005F2623" w14:paraId="6C62384B" w14:textId="77777777" w:rsidTr="0594A458">
        <w:tc>
          <w:tcPr>
            <w:tcW w:w="4672" w:type="dxa"/>
            <w:tcBorders>
              <w:top w:val="single" w:sz="4" w:space="0" w:color="auto"/>
            </w:tcBorders>
          </w:tcPr>
          <w:p w14:paraId="00599101" w14:textId="292812D6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Bamble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071C868B" w14:textId="13D3DA78" w:rsidR="002748C7" w:rsidRPr="007B7BA2" w:rsidRDefault="00F07EB8">
            <w:pPr>
              <w:spacing w:after="0"/>
              <w:rPr>
                <w:lang w:val="en-US"/>
              </w:rPr>
            </w:pPr>
            <w:r>
              <w:t>Jon Pieter Flølo</w:t>
            </w:r>
            <w:r w:rsidR="5A25A1E7">
              <w:t xml:space="preserve"> </w:t>
            </w:r>
          </w:p>
        </w:tc>
      </w:tr>
      <w:tr w:rsidR="002748C7" w:rsidRPr="005F2623" w14:paraId="63C3F170" w14:textId="77777777" w:rsidTr="0594A458">
        <w:tc>
          <w:tcPr>
            <w:tcW w:w="4672" w:type="dxa"/>
          </w:tcPr>
          <w:p w14:paraId="0F168D80" w14:textId="08052470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Drangedal</w:t>
            </w:r>
          </w:p>
        </w:tc>
        <w:tc>
          <w:tcPr>
            <w:tcW w:w="4672" w:type="dxa"/>
          </w:tcPr>
          <w:p w14:paraId="6F3F2038" w14:textId="0E4C4A74" w:rsidR="002748C7" w:rsidRPr="007B7BA2" w:rsidRDefault="00F07EB8">
            <w:pPr>
              <w:spacing w:after="0"/>
              <w:rPr>
                <w:lang w:val="en-US"/>
              </w:rPr>
            </w:pPr>
            <w:r>
              <w:t>Stina Sætre</w:t>
            </w:r>
            <w:r w:rsidR="192075B2">
              <w:t xml:space="preserve"> </w:t>
            </w:r>
            <w:r w:rsidR="00123720">
              <w:t>(Forfall)</w:t>
            </w:r>
          </w:p>
        </w:tc>
      </w:tr>
      <w:tr w:rsidR="002748C7" w:rsidRPr="005F2623" w14:paraId="72EECEC7" w14:textId="77777777" w:rsidTr="0594A458">
        <w:tc>
          <w:tcPr>
            <w:tcW w:w="4672" w:type="dxa"/>
          </w:tcPr>
          <w:p w14:paraId="6F124182" w14:textId="427D3183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Kragerø</w:t>
            </w:r>
          </w:p>
        </w:tc>
        <w:tc>
          <w:tcPr>
            <w:tcW w:w="4672" w:type="dxa"/>
          </w:tcPr>
          <w:p w14:paraId="2A6800AE" w14:textId="713CD2B3" w:rsidR="002748C7" w:rsidRPr="007B7BA2" w:rsidRDefault="404EE690">
            <w:pPr>
              <w:spacing w:after="0"/>
              <w:rPr>
                <w:lang w:val="en-US"/>
              </w:rPr>
            </w:pPr>
            <w:r>
              <w:t>Charlotte Therkelsen</w:t>
            </w:r>
            <w:r w:rsidR="62BF5841">
              <w:t xml:space="preserve"> </w:t>
            </w:r>
            <w:r w:rsidR="4E35AC5D">
              <w:t>(Forfall)</w:t>
            </w:r>
          </w:p>
        </w:tc>
      </w:tr>
      <w:tr w:rsidR="002748C7" w:rsidRPr="005F2623" w14:paraId="075832AE" w14:textId="77777777" w:rsidTr="0594A458">
        <w:tc>
          <w:tcPr>
            <w:tcW w:w="4672" w:type="dxa"/>
          </w:tcPr>
          <w:p w14:paraId="4E7F91A4" w14:textId="572D27B8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Porsgrunn</w:t>
            </w:r>
          </w:p>
        </w:tc>
        <w:tc>
          <w:tcPr>
            <w:tcW w:w="4672" w:type="dxa"/>
          </w:tcPr>
          <w:p w14:paraId="0F032968" w14:textId="6DF4CF96" w:rsidR="002748C7" w:rsidRPr="007B7BA2" w:rsidRDefault="00F07EB8">
            <w:pPr>
              <w:spacing w:after="0"/>
              <w:rPr>
                <w:lang w:val="en-US"/>
              </w:rPr>
            </w:pPr>
            <w:r>
              <w:t>Janicke Andreassen</w:t>
            </w:r>
          </w:p>
        </w:tc>
      </w:tr>
      <w:tr w:rsidR="002748C7" w:rsidRPr="005F2623" w14:paraId="5A062EDA" w14:textId="77777777" w:rsidTr="0594A458">
        <w:tc>
          <w:tcPr>
            <w:tcW w:w="4672" w:type="dxa"/>
          </w:tcPr>
          <w:p w14:paraId="56341161" w14:textId="77777777" w:rsidR="002748C7" w:rsidRDefault="00F07EB8">
            <w:pPr>
              <w:spacing w:after="0"/>
            </w:pPr>
            <w:r>
              <w:t>Ordfører i Siljan</w:t>
            </w:r>
          </w:p>
          <w:p w14:paraId="55C9826A" w14:textId="77777777" w:rsidR="00F07EB8" w:rsidRDefault="00F07EB8">
            <w:pPr>
              <w:spacing w:after="0"/>
              <w:rPr>
                <w:lang w:val="en-US"/>
              </w:rPr>
            </w:pPr>
          </w:p>
          <w:p w14:paraId="68854587" w14:textId="239D66BA" w:rsidR="00F07EB8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Ordfører </w:t>
            </w:r>
            <w:r w:rsidR="00881FAF">
              <w:rPr>
                <w:lang w:val="en-US"/>
              </w:rPr>
              <w:t>i</w:t>
            </w:r>
            <w:r>
              <w:rPr>
                <w:lang w:val="en-US"/>
              </w:rPr>
              <w:t xml:space="preserve"> Skien</w:t>
            </w:r>
          </w:p>
          <w:p w14:paraId="518520D4" w14:textId="77777777" w:rsidR="00F07EB8" w:rsidRDefault="00F07EB8">
            <w:pPr>
              <w:spacing w:after="0"/>
              <w:rPr>
                <w:lang w:val="en-US"/>
              </w:rPr>
            </w:pPr>
          </w:p>
          <w:p w14:paraId="5D9D0404" w14:textId="741A3B7D" w:rsidR="00F07EB8" w:rsidRPr="007B7BA2" w:rsidRDefault="404EE690">
            <w:pPr>
              <w:spacing w:after="0"/>
              <w:rPr>
                <w:lang w:val="en-US"/>
              </w:rPr>
            </w:pPr>
            <w:r w:rsidRPr="0594A458">
              <w:rPr>
                <w:lang w:val="en-US"/>
              </w:rPr>
              <w:t xml:space="preserve">Kommunedirektør </w:t>
            </w:r>
            <w:r w:rsidR="6F822038" w:rsidRPr="0594A458">
              <w:rPr>
                <w:lang w:val="en-US"/>
              </w:rPr>
              <w:t>i</w:t>
            </w:r>
            <w:r w:rsidRPr="0594A458">
              <w:rPr>
                <w:lang w:val="en-US"/>
              </w:rPr>
              <w:t xml:space="preserve"> </w:t>
            </w:r>
            <w:r w:rsidR="2E6927CD" w:rsidRPr="0594A458">
              <w:rPr>
                <w:lang w:val="en-US"/>
              </w:rPr>
              <w:t>Bamble</w:t>
            </w:r>
          </w:p>
        </w:tc>
        <w:tc>
          <w:tcPr>
            <w:tcW w:w="4672" w:type="dxa"/>
          </w:tcPr>
          <w:p w14:paraId="4BB0A14E" w14:textId="77777777" w:rsidR="002748C7" w:rsidRDefault="00F07EB8">
            <w:pPr>
              <w:spacing w:after="0"/>
            </w:pPr>
            <w:r>
              <w:t>Elisabeth Hammer</w:t>
            </w:r>
          </w:p>
          <w:p w14:paraId="358D2C45" w14:textId="77777777" w:rsidR="00F07EB8" w:rsidRDefault="00F07EB8">
            <w:pPr>
              <w:spacing w:after="0"/>
              <w:rPr>
                <w:lang w:val="en-US"/>
              </w:rPr>
            </w:pPr>
          </w:p>
          <w:p w14:paraId="374137D1" w14:textId="77777777" w:rsidR="00F07EB8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Marius Roheim Aarvold</w:t>
            </w:r>
          </w:p>
          <w:p w14:paraId="19869D74" w14:textId="77777777" w:rsidR="00F07EB8" w:rsidRDefault="00F07EB8">
            <w:pPr>
              <w:spacing w:after="0"/>
              <w:rPr>
                <w:lang w:val="en-US"/>
              </w:rPr>
            </w:pPr>
          </w:p>
          <w:p w14:paraId="6BB0003E" w14:textId="475DDE0C" w:rsidR="00F07EB8" w:rsidRPr="007B7BA2" w:rsidRDefault="04529FBB">
            <w:pPr>
              <w:spacing w:after="0"/>
              <w:rPr>
                <w:lang w:val="en-US"/>
              </w:rPr>
            </w:pPr>
            <w:r w:rsidRPr="0594A458">
              <w:rPr>
                <w:lang w:val="en-US"/>
              </w:rPr>
              <w:t>Birgit Sannes</w:t>
            </w:r>
          </w:p>
        </w:tc>
      </w:tr>
      <w:tr w:rsidR="002748C7" w14:paraId="4E678B75" w14:textId="77777777" w:rsidTr="0594A458">
        <w:tc>
          <w:tcPr>
            <w:tcW w:w="9344" w:type="dxa"/>
            <w:gridSpan w:val="2"/>
          </w:tcPr>
          <w:p w14:paraId="3A40436D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Andre</w:t>
            </w:r>
          </w:p>
        </w:tc>
      </w:tr>
      <w:tr w:rsidR="002748C7" w:rsidRPr="005F2623" w14:paraId="2A835960" w14:textId="77777777" w:rsidTr="0594A458">
        <w:tc>
          <w:tcPr>
            <w:tcW w:w="4672" w:type="dxa"/>
            <w:tcBorders>
              <w:top w:val="single" w:sz="4" w:space="0" w:color="auto"/>
            </w:tcBorders>
          </w:tcPr>
          <w:p w14:paraId="755DDFB1" w14:textId="196E2CDC" w:rsidR="002748C7" w:rsidRPr="007B7BA2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Sekretariatet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2D5B817D" w14:textId="66BF003A" w:rsidR="002748C7" w:rsidRPr="007B7BA2" w:rsidRDefault="00F07EB8">
            <w:pPr>
              <w:spacing w:after="0"/>
              <w:rPr>
                <w:lang w:val="en-US"/>
              </w:rPr>
            </w:pPr>
            <w:r>
              <w:t>Arve Høiberg</w:t>
            </w:r>
          </w:p>
        </w:tc>
      </w:tr>
      <w:tr w:rsidR="002748C7" w14:paraId="3CD12D6D" w14:textId="77777777" w:rsidTr="0594A458">
        <w:tc>
          <w:tcPr>
            <w:tcW w:w="9344" w:type="dxa"/>
            <w:gridSpan w:val="2"/>
          </w:tcPr>
          <w:p w14:paraId="0C087DDD" w14:textId="01FB7FE6" w:rsidR="002748C7" w:rsidRPr="007B7BA2" w:rsidRDefault="002748C7">
            <w:pPr>
              <w:spacing w:before="240" w:after="0"/>
            </w:pPr>
          </w:p>
        </w:tc>
      </w:tr>
      <w:tr w:rsidR="002748C7" w:rsidRPr="005F2623" w14:paraId="5BD3FD37" w14:textId="77777777" w:rsidTr="0594A458">
        <w:tc>
          <w:tcPr>
            <w:tcW w:w="4672" w:type="dxa"/>
            <w:tcBorders>
              <w:top w:val="single" w:sz="4" w:space="0" w:color="auto"/>
            </w:tcBorders>
          </w:tcPr>
          <w:p w14:paraId="08050672" w14:textId="77777777" w:rsidR="002748C7" w:rsidRPr="007B7BA2" w:rsidRDefault="002748C7">
            <w:pPr>
              <w:spacing w:after="0"/>
              <w:rPr>
                <w:lang w:val="en-US"/>
              </w:rPr>
            </w:pP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43D4F551" w14:textId="2047F88F" w:rsidR="002748C7" w:rsidRPr="007B7BA2" w:rsidRDefault="002748C7">
            <w:pPr>
              <w:spacing w:after="0"/>
              <w:rPr>
                <w:lang w:val="en-US"/>
              </w:rPr>
            </w:pPr>
          </w:p>
        </w:tc>
      </w:tr>
    </w:tbl>
    <w:p w14:paraId="6EA60A2F" w14:textId="77777777" w:rsidR="002748C7" w:rsidRDefault="002748C7" w:rsidP="002748C7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72E199CB" w14:textId="40D3AD38" w:rsidR="002748C7" w:rsidRDefault="002748C7" w:rsidP="002748C7">
      <w:pPr>
        <w:pStyle w:val="Overskrift1"/>
        <w:rPr>
          <w:color w:val="918F90" w:themeColor="text2"/>
        </w:rPr>
      </w:pPr>
      <w:r>
        <w:lastRenderedPageBreak/>
        <w:t>Saksliste for ordførerkollegiet</w:t>
      </w:r>
      <w:r>
        <w:tab/>
      </w:r>
      <w:sdt>
        <w:sdtPr>
          <w:rPr>
            <w:color w:val="918F90" w:themeColor="text2"/>
          </w:rPr>
          <w:id w:val="-797534669"/>
          <w:placeholder>
            <w:docPart w:val="EB4E289C0E7C45D4B2ACD6D3CE6A1059"/>
          </w:placeholder>
          <w:date w:fullDate="2025-04-02T00:00:00Z">
            <w:dateFormat w:val="dd.MM.yy"/>
            <w:lid w:val="nb-NO"/>
            <w:storeMappedDataAs w:val="dateTime"/>
            <w:calendar w:val="gregorian"/>
          </w:date>
        </w:sdtPr>
        <w:sdtContent>
          <w:r w:rsidR="00BA132D">
            <w:rPr>
              <w:color w:val="918F90" w:themeColor="text2"/>
            </w:rPr>
            <w:t>02</w:t>
          </w:r>
          <w:r>
            <w:rPr>
              <w:color w:val="918F90" w:themeColor="text2"/>
            </w:rPr>
            <w:t>.</w:t>
          </w:r>
          <w:r w:rsidR="000110B2">
            <w:rPr>
              <w:color w:val="918F90" w:themeColor="text2"/>
            </w:rPr>
            <w:t>0</w:t>
          </w:r>
          <w:r w:rsidR="00BA132D">
            <w:rPr>
              <w:color w:val="918F90" w:themeColor="text2"/>
            </w:rPr>
            <w:t>4</w:t>
          </w:r>
          <w:r>
            <w:rPr>
              <w:color w:val="918F90" w:themeColor="text2"/>
            </w:rPr>
            <w:t>.2</w:t>
          </w:r>
          <w:r w:rsidR="000110B2">
            <w:rPr>
              <w:color w:val="918F90" w:themeColor="text2"/>
            </w:rPr>
            <w:t>5</w:t>
          </w:r>
        </w:sdtContent>
      </w:sdt>
    </w:p>
    <w:tbl>
      <w:tblPr>
        <w:tblStyle w:val="Custom2"/>
        <w:tblW w:w="9344" w:type="dxa"/>
        <w:tblLook w:val="04A0" w:firstRow="1" w:lastRow="0" w:firstColumn="1" w:lastColumn="0" w:noHBand="0" w:noVBand="1"/>
      </w:tblPr>
      <w:tblGrid>
        <w:gridCol w:w="1425"/>
        <w:gridCol w:w="7919"/>
      </w:tblGrid>
      <w:tr w:rsidR="002748C7" w14:paraId="1E41EB08" w14:textId="77777777" w:rsidTr="0965D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25" w:type="dxa"/>
          </w:tcPr>
          <w:p w14:paraId="53D5F02A" w14:textId="77777777" w:rsidR="002748C7" w:rsidRDefault="002748C7">
            <w:r>
              <w:t>Saksnr</w:t>
            </w:r>
          </w:p>
        </w:tc>
        <w:tc>
          <w:tcPr>
            <w:tcW w:w="7919" w:type="dxa"/>
          </w:tcPr>
          <w:p w14:paraId="516B58FE" w14:textId="1E52ABA6" w:rsidR="002748C7" w:rsidRDefault="00311697">
            <w:r>
              <w:t>Ordfører</w:t>
            </w:r>
            <w:r w:rsidR="002748C7">
              <w:t>kollegiet</w:t>
            </w:r>
          </w:p>
        </w:tc>
      </w:tr>
      <w:tr w:rsidR="002748C7" w:rsidRPr="00174DB5" w14:paraId="74FBB048" w14:textId="77777777" w:rsidTr="0965D166">
        <w:tc>
          <w:tcPr>
            <w:tcW w:w="1425" w:type="dxa"/>
          </w:tcPr>
          <w:p w14:paraId="61E254D1" w14:textId="4FB3EB29" w:rsidR="002748C7" w:rsidRPr="00174DB5" w:rsidRDefault="00BA0092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2748C7" w:rsidRPr="1B7769DD">
              <w:rPr>
                <w:lang w:val="en-US"/>
              </w:rPr>
              <w:t xml:space="preserve"> / </w:t>
            </w:r>
            <w:r w:rsidR="00F07EB8">
              <w:t>2</w:t>
            </w:r>
            <w:r w:rsidR="000110B2">
              <w:t>5</w:t>
            </w:r>
          </w:p>
        </w:tc>
        <w:tc>
          <w:tcPr>
            <w:tcW w:w="7919" w:type="dxa"/>
          </w:tcPr>
          <w:p w14:paraId="5C0203B0" w14:textId="0B75119D" w:rsidR="007D0A9D" w:rsidRPr="00174DB5" w:rsidRDefault="007D0A9D" w:rsidP="28925452">
            <w:pPr>
              <w:rPr>
                <w:lang w:val="en-US"/>
              </w:rPr>
            </w:pPr>
            <w:r>
              <w:rPr>
                <w:b/>
                <w:bCs/>
              </w:rPr>
              <w:t xml:space="preserve">Referat fra ordførerkollegiet </w:t>
            </w:r>
            <w:r w:rsidR="00BA0092">
              <w:rPr>
                <w:b/>
                <w:bCs/>
              </w:rPr>
              <w:t>26</w:t>
            </w:r>
            <w:r>
              <w:rPr>
                <w:b/>
                <w:bCs/>
              </w:rPr>
              <w:t xml:space="preserve">. </w:t>
            </w:r>
            <w:r w:rsidR="00BA0092">
              <w:rPr>
                <w:b/>
                <w:bCs/>
              </w:rPr>
              <w:t>februar</w:t>
            </w:r>
            <w:r>
              <w:rPr>
                <w:b/>
                <w:bCs/>
              </w:rPr>
              <w:t xml:space="preserve"> 202</w:t>
            </w:r>
            <w:r w:rsidR="00742132">
              <w:rPr>
                <w:b/>
                <w:bCs/>
              </w:rPr>
              <w:t>5</w:t>
            </w:r>
            <w:r w:rsidR="008F57D4">
              <w:rPr>
                <w:b/>
                <w:bCs/>
              </w:rPr>
              <w:br/>
            </w:r>
            <w:r>
              <w:t>Se vedlagt forslag til referat.</w:t>
            </w:r>
          </w:p>
          <w:p w14:paraId="287D964C" w14:textId="3BE2F725" w:rsidR="007D0A9D" w:rsidRPr="00174DB5" w:rsidRDefault="00DA6BD3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="007D0A9D" w:rsidRPr="28925452">
              <w:rPr>
                <w:lang w:val="en-US"/>
              </w:rPr>
              <w:t>onklusjon: Referat vedta</w:t>
            </w:r>
            <w:r w:rsidR="00095EFA">
              <w:rPr>
                <w:lang w:val="en-US"/>
              </w:rPr>
              <w:t>tt</w:t>
            </w:r>
          </w:p>
        </w:tc>
      </w:tr>
      <w:tr w:rsidR="002748C7" w14:paraId="6CCF8C70" w14:textId="77777777" w:rsidTr="0965D1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425" w:type="dxa"/>
          </w:tcPr>
          <w:p w14:paraId="76A6AFB7" w14:textId="2B2CDA0C" w:rsidR="002748C7" w:rsidRDefault="00BA0092">
            <w:r>
              <w:rPr>
                <w:lang w:val="en-US"/>
              </w:rPr>
              <w:t>15</w:t>
            </w:r>
            <w:r w:rsidR="002748C7" w:rsidRPr="1B7769DD">
              <w:rPr>
                <w:lang w:val="en-US"/>
              </w:rPr>
              <w:t xml:space="preserve"> / </w:t>
            </w:r>
            <w:r w:rsidR="00F07EB8">
              <w:t>2</w:t>
            </w:r>
            <w:r w:rsidR="000110B2">
              <w:t>5</w:t>
            </w:r>
          </w:p>
        </w:tc>
        <w:tc>
          <w:tcPr>
            <w:tcW w:w="7919" w:type="dxa"/>
          </w:tcPr>
          <w:p w14:paraId="67991235" w14:textId="0C0797D3" w:rsidR="000C285D" w:rsidRDefault="70EC4D08" w:rsidP="2DD51CA0">
            <w:pPr>
              <w:rPr>
                <w:b/>
                <w:bCs/>
              </w:rPr>
            </w:pPr>
            <w:r w:rsidRPr="2DD51CA0">
              <w:rPr>
                <w:b/>
                <w:bCs/>
              </w:rPr>
              <w:t>Handlingsplan og budsjett 2026</w:t>
            </w:r>
          </w:p>
          <w:p w14:paraId="01AAB951" w14:textId="77777777" w:rsidR="00207109" w:rsidRDefault="000C4B1F" w:rsidP="00207109">
            <w:pPr>
              <w:rPr>
                <w:szCs w:val="22"/>
              </w:rPr>
            </w:pPr>
            <w:r>
              <w:t xml:space="preserve">Kollegiet gjennomgikk Handlingsplan for inneværende år og </w:t>
            </w:r>
            <w:r w:rsidR="002210B6">
              <w:t>2018, som eksempel. Handli</w:t>
            </w:r>
            <w:r w:rsidR="37FAE426" w:rsidRPr="60BE3713">
              <w:rPr>
                <w:szCs w:val="22"/>
              </w:rPr>
              <w:t>ngsplanen</w:t>
            </w:r>
            <w:r w:rsidR="002210B6">
              <w:rPr>
                <w:szCs w:val="22"/>
              </w:rPr>
              <w:t xml:space="preserve"> for 2026 blir tema </w:t>
            </w:r>
            <w:r w:rsidR="00207109">
              <w:rPr>
                <w:szCs w:val="22"/>
              </w:rPr>
              <w:t>på flere kommende møter.</w:t>
            </w:r>
          </w:p>
          <w:p w14:paraId="2CB5E9BD" w14:textId="77777777" w:rsidR="00B40F32" w:rsidRDefault="00095EFA" w:rsidP="001C733E">
            <w:pPr>
              <w:rPr>
                <w:szCs w:val="22"/>
              </w:rPr>
            </w:pPr>
            <w:r>
              <w:rPr>
                <w:szCs w:val="22"/>
              </w:rPr>
              <w:t>Konklusjon:</w:t>
            </w:r>
            <w:r w:rsidR="00207109">
              <w:rPr>
                <w:szCs w:val="22"/>
              </w:rPr>
              <w:t xml:space="preserve"> </w:t>
            </w:r>
            <w:r w:rsidR="00207109">
              <w:rPr>
                <w:szCs w:val="22"/>
              </w:rPr>
              <w:br/>
            </w:r>
            <w:r w:rsidR="00B57198">
              <w:rPr>
                <w:szCs w:val="22"/>
              </w:rPr>
              <w:t>Handlingsplan for 2026 skal bygge på følgende prinsipper:</w:t>
            </w:r>
            <w:r w:rsidR="001C733E">
              <w:rPr>
                <w:szCs w:val="22"/>
              </w:rPr>
              <w:br/>
            </w:r>
            <w:r w:rsidR="00B57198">
              <w:rPr>
                <w:szCs w:val="22"/>
              </w:rPr>
              <w:t xml:space="preserve">1 </w:t>
            </w:r>
            <w:r w:rsidR="00613E47">
              <w:rPr>
                <w:szCs w:val="22"/>
              </w:rPr>
              <w:t>årlig</w:t>
            </w:r>
            <w:r w:rsidR="00B57198">
              <w:rPr>
                <w:szCs w:val="22"/>
              </w:rPr>
              <w:t xml:space="preserve"> plan</w:t>
            </w:r>
            <w:r w:rsidR="00AE5A61">
              <w:rPr>
                <w:szCs w:val="22"/>
              </w:rPr>
              <w:t>, k</w:t>
            </w:r>
            <w:r w:rsidR="009D416F">
              <w:rPr>
                <w:szCs w:val="22"/>
              </w:rPr>
              <w:t xml:space="preserve">apittel om hvilke Grenlandssamarbeidet skal representere Grenlandskommunene </w:t>
            </w:r>
            <w:r w:rsidR="001C733E">
              <w:rPr>
                <w:szCs w:val="22"/>
              </w:rPr>
              <w:t>i regional sammenheng</w:t>
            </w:r>
            <w:r w:rsidR="00AE5A61">
              <w:rPr>
                <w:szCs w:val="22"/>
              </w:rPr>
              <w:t>, felles samferdselssaker, behov for kraft til industrien</w:t>
            </w:r>
            <w:r w:rsidR="00B40F32">
              <w:rPr>
                <w:szCs w:val="22"/>
              </w:rPr>
              <w:t xml:space="preserve"> og tjenesteutvikling.</w:t>
            </w:r>
          </w:p>
          <w:p w14:paraId="03E2B255" w14:textId="39E06950" w:rsidR="00B9680A" w:rsidRDefault="00B9680A" w:rsidP="001C733E">
            <w:pPr>
              <w:rPr>
                <w:szCs w:val="22"/>
              </w:rPr>
            </w:pPr>
            <w:r>
              <w:rPr>
                <w:szCs w:val="22"/>
              </w:rPr>
              <w:t>Handlingsplan og budsjett for 2026 vedtas i by/kommunestyrene i desember for påfølgende behandling i Grenlandsrådet i januar/februar.</w:t>
            </w:r>
          </w:p>
          <w:p w14:paraId="41EAEE94" w14:textId="70B76F5D" w:rsidR="00095EFA" w:rsidRPr="00095EFA" w:rsidRDefault="00B40F32" w:rsidP="001C733E">
            <w:pPr>
              <w:rPr>
                <w:szCs w:val="22"/>
              </w:rPr>
            </w:pPr>
            <w:r>
              <w:rPr>
                <w:szCs w:val="22"/>
              </w:rPr>
              <w:t xml:space="preserve">Ordførerkollegiet bestiller en sak fra kommunedirektørkollegiet </w:t>
            </w:r>
            <w:r w:rsidR="004865A2">
              <w:rPr>
                <w:szCs w:val="22"/>
              </w:rPr>
              <w:t>på prinsippsak for by/kommunestyrene om forpliktende politisk vedtak om samarbeid om tjenesteproduksjon</w:t>
            </w:r>
            <w:r w:rsidR="004241F4">
              <w:rPr>
                <w:szCs w:val="22"/>
              </w:rPr>
              <w:t>. Kostnader og gevinst av felles tjenesteproduksjon m</w:t>
            </w:r>
            <w:r w:rsidR="00B9680A">
              <w:rPr>
                <w:szCs w:val="22"/>
              </w:rPr>
              <w:t>å belyses</w:t>
            </w:r>
            <w:r w:rsidR="00614EBF">
              <w:rPr>
                <w:szCs w:val="22"/>
              </w:rPr>
              <w:t xml:space="preserve"> og mulige </w:t>
            </w:r>
            <w:r w:rsidR="009517B3">
              <w:rPr>
                <w:szCs w:val="22"/>
              </w:rPr>
              <w:t>områder for samarbeid.</w:t>
            </w:r>
            <w:r w:rsidR="00613E47">
              <w:rPr>
                <w:szCs w:val="22"/>
              </w:rPr>
              <w:br/>
            </w:r>
          </w:p>
        </w:tc>
      </w:tr>
      <w:tr w:rsidR="28925452" w14:paraId="1964255A" w14:textId="77777777" w:rsidTr="0965D166">
        <w:trPr>
          <w:trHeight w:val="300"/>
        </w:trPr>
        <w:tc>
          <w:tcPr>
            <w:tcW w:w="1425" w:type="dxa"/>
          </w:tcPr>
          <w:p w14:paraId="38A66D93" w14:textId="15518316" w:rsidR="22B64BF6" w:rsidRDefault="00BA0092" w:rsidP="28925452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60BBBB28" w:rsidRPr="1B7769DD">
              <w:rPr>
                <w:lang w:val="en-US"/>
              </w:rPr>
              <w:t xml:space="preserve"> / 25</w:t>
            </w:r>
          </w:p>
        </w:tc>
        <w:tc>
          <w:tcPr>
            <w:tcW w:w="7919" w:type="dxa"/>
          </w:tcPr>
          <w:p w14:paraId="3B85F7CB" w14:textId="77777777" w:rsidR="22B64BF6" w:rsidRDefault="5BC030C4" w:rsidP="008F57D4">
            <w:r w:rsidRPr="4BAE8A6A">
              <w:rPr>
                <w:b/>
                <w:bCs/>
              </w:rPr>
              <w:t>Studietur</w:t>
            </w:r>
            <w:r>
              <w:t xml:space="preserve"> </w:t>
            </w:r>
            <w:r>
              <w:br/>
            </w:r>
            <w:r w:rsidR="002958CE">
              <w:t>Sekretariatet orienterte om f</w:t>
            </w:r>
            <w:r w:rsidR="4AFAA288">
              <w:t xml:space="preserve">orslag til program og kostnader </w:t>
            </w:r>
            <w:r w:rsidR="002958CE">
              <w:t xml:space="preserve">for studieturen </w:t>
            </w:r>
            <w:r w:rsidR="000D44A1">
              <w:t>12 – 14. august.</w:t>
            </w:r>
          </w:p>
          <w:p w14:paraId="79CAD4F4" w14:textId="7233E713" w:rsidR="000D44A1" w:rsidRDefault="000D44A1" w:rsidP="008F57D4">
            <w:r>
              <w:lastRenderedPageBreak/>
              <w:t xml:space="preserve">Konklusjon: </w:t>
            </w:r>
            <w:r w:rsidR="00AD3BF3">
              <w:t>Sekretariatet utarbeider felle</w:t>
            </w:r>
            <w:r w:rsidR="0011314C">
              <w:t>s</w:t>
            </w:r>
            <w:r w:rsidR="00AD3BF3">
              <w:t xml:space="preserve"> sak for formannskapene med program og kostnader. Grenland næringsforening og </w:t>
            </w:r>
            <w:r w:rsidR="00C96AE7">
              <w:t>Powered by Telemark inviteres til selvkost, i tillegg til lokal</w:t>
            </w:r>
            <w:r w:rsidR="0011314C">
              <w:t>media og Skagerak energi.</w:t>
            </w:r>
          </w:p>
        </w:tc>
      </w:tr>
      <w:tr w:rsidR="60BE3713" w14:paraId="30A2B0DB" w14:textId="77777777" w:rsidTr="0965D1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425" w:type="dxa"/>
          </w:tcPr>
          <w:p w14:paraId="78563386" w14:textId="2E76605E" w:rsidR="2B76BCDF" w:rsidRDefault="2B76BCDF" w:rsidP="60BE3713">
            <w:pPr>
              <w:rPr>
                <w:lang w:val="en-US"/>
              </w:rPr>
            </w:pPr>
            <w:r w:rsidRPr="60BE3713">
              <w:rPr>
                <w:lang w:val="en-US"/>
              </w:rPr>
              <w:lastRenderedPageBreak/>
              <w:t>17 / 25</w:t>
            </w:r>
          </w:p>
        </w:tc>
        <w:tc>
          <w:tcPr>
            <w:tcW w:w="7919" w:type="dxa"/>
          </w:tcPr>
          <w:p w14:paraId="46A9F0E6" w14:textId="6CF6B3B0" w:rsidR="099DBCBE" w:rsidRDefault="099DBCBE" w:rsidP="60BE3713">
            <w:pPr>
              <w:rPr>
                <w:b/>
                <w:bCs/>
              </w:rPr>
            </w:pPr>
            <w:r w:rsidRPr="60BE3713">
              <w:rPr>
                <w:b/>
                <w:bCs/>
              </w:rPr>
              <w:t>E 134 Haukelivegen as –Interesse politisk samarbeid</w:t>
            </w:r>
          </w:p>
          <w:p w14:paraId="2A31A793" w14:textId="3D02D188" w:rsidR="100972C5" w:rsidRDefault="099DBCBE" w:rsidP="60BE3713">
            <w:r>
              <w:t>Bamble, Porsgrunn og Skien kommuner har i dag eier andeler i E 134 Haukelivegen as</w:t>
            </w:r>
            <w:r w:rsidR="00B9680A">
              <w:t xml:space="preserve"> og g</w:t>
            </w:r>
            <w:r w:rsidR="100972C5">
              <w:t>eneral forsamling er satt til 6. mai 2025</w:t>
            </w:r>
          </w:p>
          <w:p w14:paraId="194D4325" w14:textId="4C043148" w:rsidR="4F665977" w:rsidRDefault="00B9680A" w:rsidP="60BE3713">
            <w:r>
              <w:t>Konklusjon: Daglig leder av Grenlandssamarbeidet stiller på generalforsamlingen i Bergen 6. mai med fullmakt fra ordførerne</w:t>
            </w:r>
          </w:p>
        </w:tc>
      </w:tr>
      <w:tr w:rsidR="0594A458" w14:paraId="43004788" w14:textId="77777777" w:rsidTr="0965D166">
        <w:trPr>
          <w:trHeight w:val="300"/>
        </w:trPr>
        <w:tc>
          <w:tcPr>
            <w:tcW w:w="1425" w:type="dxa"/>
          </w:tcPr>
          <w:p w14:paraId="59178934" w14:textId="7F0EC1E4" w:rsidR="5A6BB62A" w:rsidRDefault="5A6BB62A" w:rsidP="0594A458">
            <w:pPr>
              <w:rPr>
                <w:lang w:val="en-US"/>
              </w:rPr>
            </w:pPr>
            <w:r w:rsidRPr="0594A458">
              <w:rPr>
                <w:lang w:val="en-US"/>
              </w:rPr>
              <w:t>18 / 25</w:t>
            </w:r>
          </w:p>
        </w:tc>
        <w:tc>
          <w:tcPr>
            <w:tcW w:w="7919" w:type="dxa"/>
          </w:tcPr>
          <w:p w14:paraId="1424C6BC" w14:textId="39D26D8D" w:rsidR="5A6BB62A" w:rsidRDefault="5A6BB62A" w:rsidP="0594A458">
            <w:pPr>
              <w:rPr>
                <w:rFonts w:eastAsiaTheme="minorEastAsia"/>
                <w:b/>
                <w:bCs/>
              </w:rPr>
            </w:pPr>
            <w:r w:rsidRPr="0594A458">
              <w:rPr>
                <w:rFonts w:eastAsiaTheme="minorEastAsia"/>
                <w:b/>
                <w:bCs/>
              </w:rPr>
              <w:t>Forslag til uttalelse om Kjernekraft</w:t>
            </w:r>
          </w:p>
          <w:p w14:paraId="32E0D798" w14:textId="6BCFDCC0" w:rsidR="5A6BB62A" w:rsidRDefault="5A6BB62A" w:rsidP="0594A458">
            <w:pPr>
              <w:spacing w:after="0"/>
              <w:rPr>
                <w:rFonts w:eastAsiaTheme="minorEastAsia"/>
                <w:szCs w:val="22"/>
              </w:rPr>
            </w:pPr>
            <w:r w:rsidRPr="0965D166">
              <w:rPr>
                <w:rFonts w:eastAsiaTheme="minorEastAsia"/>
                <w:szCs w:val="22"/>
              </w:rPr>
              <w:t>Viser til vedtak i Bamble kommune om utredning av kjernekraft, samt vedtak i øvrige Grenlandskommuner. Kommunedirektørkollegiet er av den oppfatning av kommunene hverken har kompetanse eller kapasitet til å gjennomføre et mulighetsstudium for lokalisering, bygging og drift av ett eller flere kjernekraftverk i Grenlandsregionen. Kommunedirektørkollegiet ber ordførerkollegiet om å sende henvendelse til Energidepartementet hvor det bes om at departementet initierer e</w:t>
            </w:r>
            <w:r w:rsidR="5D49BD95" w:rsidRPr="0965D166">
              <w:rPr>
                <w:rFonts w:eastAsiaTheme="minorEastAsia"/>
                <w:szCs w:val="22"/>
              </w:rPr>
              <w:t>n</w:t>
            </w:r>
            <w:r w:rsidRPr="0965D166">
              <w:rPr>
                <w:rFonts w:eastAsiaTheme="minorEastAsia"/>
                <w:szCs w:val="22"/>
              </w:rPr>
              <w:t xml:space="preserve"> mulighetsstudie.</w:t>
            </w:r>
          </w:p>
          <w:p w14:paraId="0D96C983" w14:textId="6A875EED" w:rsidR="0594A458" w:rsidRDefault="0594A458" w:rsidP="0594A458">
            <w:pPr>
              <w:spacing w:after="0"/>
              <w:rPr>
                <w:rFonts w:eastAsiaTheme="minorEastAsia"/>
                <w:szCs w:val="22"/>
              </w:rPr>
            </w:pPr>
          </w:p>
          <w:p w14:paraId="71091322" w14:textId="10036C78" w:rsidR="5A6BB62A" w:rsidRDefault="00A832FC" w:rsidP="0594A458">
            <w:pPr>
              <w:spacing w:after="0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  <w:t>K</w:t>
            </w:r>
            <w:r w:rsidR="5A6BB62A" w:rsidRPr="0594A458">
              <w:rPr>
                <w:rFonts w:eastAsiaTheme="minorEastAsia"/>
                <w:szCs w:val="22"/>
              </w:rPr>
              <w:t>onklusjon:</w:t>
            </w:r>
            <w:r w:rsidR="5A6BB62A">
              <w:br/>
            </w:r>
            <w:r w:rsidR="7A9AA887" w:rsidRPr="0594A458">
              <w:rPr>
                <w:rFonts w:eastAsiaTheme="minorEastAsia"/>
                <w:szCs w:val="22"/>
              </w:rPr>
              <w:t xml:space="preserve">Sekretariatet utarbeider et forslag til brev til energiminister </w:t>
            </w:r>
            <w:r w:rsidR="2DAACA16" w:rsidRPr="0594A458">
              <w:rPr>
                <w:rFonts w:eastAsiaTheme="minorEastAsia"/>
                <w:szCs w:val="22"/>
              </w:rPr>
              <w:t>Terje Aasland</w:t>
            </w:r>
            <w:r>
              <w:rPr>
                <w:rFonts w:eastAsiaTheme="minorEastAsia"/>
                <w:szCs w:val="22"/>
              </w:rPr>
              <w:t xml:space="preserve"> og fremmer dette som sak for Grenlandsrådet 23. mai 2025.</w:t>
            </w:r>
          </w:p>
        </w:tc>
      </w:tr>
      <w:tr w:rsidR="00B46B85" w14:paraId="7D71783F" w14:textId="77777777" w:rsidTr="0965D1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425" w:type="dxa"/>
          </w:tcPr>
          <w:p w14:paraId="466759BA" w14:textId="00D43CD4" w:rsidR="00B46B85" w:rsidRPr="60BE3713" w:rsidRDefault="005B52EF">
            <w:pPr>
              <w:rPr>
                <w:lang w:val="en-US"/>
              </w:rPr>
            </w:pPr>
            <w:r w:rsidRPr="02501D79">
              <w:rPr>
                <w:lang w:val="en-US"/>
              </w:rPr>
              <w:t>1</w:t>
            </w:r>
            <w:r w:rsidR="05AF4B0E" w:rsidRPr="02501D79">
              <w:rPr>
                <w:lang w:val="en-US"/>
              </w:rPr>
              <w:t>9</w:t>
            </w:r>
            <w:r w:rsidRPr="02501D79">
              <w:rPr>
                <w:lang w:val="en-US"/>
              </w:rPr>
              <w:t xml:space="preserve"> / 25</w:t>
            </w:r>
          </w:p>
        </w:tc>
        <w:tc>
          <w:tcPr>
            <w:tcW w:w="7919" w:type="dxa"/>
          </w:tcPr>
          <w:p w14:paraId="630C88BA" w14:textId="77777777" w:rsidR="00B46B85" w:rsidRDefault="006361AE">
            <w:pPr>
              <w:rPr>
                <w:b/>
                <w:bCs/>
              </w:rPr>
            </w:pPr>
            <w:r>
              <w:rPr>
                <w:b/>
                <w:bCs/>
              </w:rPr>
              <w:t>Grenlandsrådet 23. mai 2025</w:t>
            </w:r>
          </w:p>
          <w:p w14:paraId="014BB92D" w14:textId="77777777" w:rsidR="00ED406C" w:rsidRDefault="008D2502">
            <w:r w:rsidRPr="00E94595">
              <w:t xml:space="preserve">Agenda for </w:t>
            </w:r>
            <w:r w:rsidR="00B265C3">
              <w:t>G</w:t>
            </w:r>
            <w:r w:rsidRPr="00E94595">
              <w:t>renlandsrådet 23. mai 2026</w:t>
            </w:r>
            <w:r w:rsidR="00ED406C">
              <w:t xml:space="preserve"> ble drøftet</w:t>
            </w:r>
          </w:p>
          <w:p w14:paraId="05EA0293" w14:textId="3C2C2381" w:rsidR="006361AE" w:rsidRPr="00E94595" w:rsidRDefault="00ED406C">
            <w:r>
              <w:t xml:space="preserve">Konklusjon: Sekretariatet inviterer Telemark fylkeskommune og Statsforvalteren til å holde innlegg. </w:t>
            </w:r>
            <w:r>
              <w:br/>
              <w:t xml:space="preserve">Hovedtema blir digitalisering i </w:t>
            </w:r>
            <w:r w:rsidR="007F6E8C">
              <w:t>Grenlandskommunene</w:t>
            </w:r>
          </w:p>
        </w:tc>
      </w:tr>
      <w:tr w:rsidR="00311697" w14:paraId="6B20B9BD" w14:textId="77777777" w:rsidTr="0965D166">
        <w:tc>
          <w:tcPr>
            <w:tcW w:w="1425" w:type="dxa"/>
          </w:tcPr>
          <w:p w14:paraId="164D25F6" w14:textId="30190C5B" w:rsidR="00311697" w:rsidRDefault="7B8C4C28">
            <w:r w:rsidRPr="02501D79">
              <w:rPr>
                <w:lang w:val="en-US"/>
              </w:rPr>
              <w:lastRenderedPageBreak/>
              <w:t>20</w:t>
            </w:r>
            <w:r w:rsidR="7F1D8117" w:rsidRPr="02501D79">
              <w:rPr>
                <w:lang w:val="en-US"/>
              </w:rPr>
              <w:t xml:space="preserve"> / </w:t>
            </w:r>
            <w:r w:rsidR="7F1D8117">
              <w:t>2</w:t>
            </w:r>
            <w:r w:rsidR="000110B2">
              <w:t>5</w:t>
            </w:r>
          </w:p>
        </w:tc>
        <w:tc>
          <w:tcPr>
            <w:tcW w:w="7919" w:type="dxa"/>
          </w:tcPr>
          <w:p w14:paraId="4D990F14" w14:textId="77777777" w:rsidR="00933C40" w:rsidRDefault="000110B2">
            <w:pPr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  <w:p w14:paraId="37141DF8" w14:textId="180EA75F" w:rsidR="00124614" w:rsidRPr="00124614" w:rsidRDefault="00CB65CC" w:rsidP="00124614">
            <w:r w:rsidRPr="00124614">
              <w:t xml:space="preserve">Ordfører Marius Roheim Aarvold orienterte om felles </w:t>
            </w:r>
            <w:r w:rsidR="003F6486" w:rsidRPr="00124614">
              <w:t xml:space="preserve">orientering for Forsvarsdepartementet i forhold til mulighetsstudiet </w:t>
            </w:r>
            <w:r w:rsidR="00124614" w:rsidRPr="00124614">
              <w:t xml:space="preserve">«Veikart for økt produksjonskapasitet i forsvarsindustrien», </w:t>
            </w:r>
            <w:r w:rsidR="002F0210">
              <w:t>som</w:t>
            </w:r>
            <w:r w:rsidR="00124614" w:rsidRPr="00124614">
              <w:t xml:space="preserve"> Forsvarsdepartementet har inngått et samarbeid med sprengstoffprodusenten Chemring Nobel i Sætre for å se på muligheter for økt sprengstoffproduksjon.</w:t>
            </w:r>
          </w:p>
          <w:p w14:paraId="28B60D15" w14:textId="4E34AFE5" w:rsidR="00CB65CC" w:rsidRPr="00E47644" w:rsidRDefault="00E47644" w:rsidP="00E47644">
            <w:r w:rsidRPr="00E47644">
              <w:t>Presentasjonen ble utarbeidet i fellesskap av kommunene Bamble, Porsgrunn og Skien og presentert Forsvarsdepartementet i et møte</w:t>
            </w:r>
            <w:r w:rsidR="005369D3">
              <w:t xml:space="preserve"> 24. mars 2025.</w:t>
            </w:r>
          </w:p>
        </w:tc>
      </w:tr>
    </w:tbl>
    <w:p w14:paraId="216C1ABD" w14:textId="77777777" w:rsidR="008467C2" w:rsidRPr="005221F8" w:rsidRDefault="008467C2" w:rsidP="002748C7">
      <w:pPr>
        <w:spacing w:after="840"/>
        <w:rPr>
          <w:lang w:val="en-US"/>
        </w:rPr>
      </w:pPr>
    </w:p>
    <w:sectPr w:rsidR="008467C2" w:rsidRPr="005221F8" w:rsidSect="005F2623">
      <w:headerReference w:type="default" r:id="rId10"/>
      <w:footerReference w:type="default" r:id="rId11"/>
      <w:headerReference w:type="first" r:id="rId12"/>
      <w:pgSz w:w="11906" w:h="16838" w:code="9"/>
      <w:pgMar w:top="2863" w:right="1276" w:bottom="3827" w:left="1276" w:header="709" w:footer="1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00C1" w14:textId="77777777" w:rsidR="00EC764D" w:rsidRDefault="00EC764D" w:rsidP="0030254C">
      <w:pPr>
        <w:spacing w:after="0"/>
      </w:pPr>
      <w:r>
        <w:separator/>
      </w:r>
    </w:p>
  </w:endnote>
  <w:endnote w:type="continuationSeparator" w:id="0">
    <w:p w14:paraId="29CE3384" w14:textId="77777777" w:rsidR="00EC764D" w:rsidRDefault="00EC764D" w:rsidP="0030254C">
      <w:pPr>
        <w:spacing w:after="0"/>
      </w:pPr>
      <w:r>
        <w:continuationSeparator/>
      </w:r>
    </w:p>
  </w:endnote>
  <w:endnote w:type="continuationNotice" w:id="1">
    <w:p w14:paraId="67F4B6E0" w14:textId="77777777" w:rsidR="00EC764D" w:rsidRDefault="00EC764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DD72" w14:textId="77777777" w:rsidR="005E7974" w:rsidRPr="00425AFC" w:rsidRDefault="005E7974" w:rsidP="00425AFC">
    <w:pPr>
      <w:pStyle w:val="Bunntekst"/>
      <w:spacing w:line="216" w:lineRule="exact"/>
      <w:rPr>
        <w:sz w:val="18"/>
        <w:szCs w:val="18"/>
      </w:rPr>
    </w:pPr>
    <w:r w:rsidRPr="00425AFC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F57129" wp14:editId="52030896">
              <wp:simplePos x="0" y="0"/>
              <wp:positionH relativeFrom="column">
                <wp:posOffset>1338</wp:posOffset>
              </wp:positionH>
              <wp:positionV relativeFrom="paragraph">
                <wp:posOffset>-164375</wp:posOffset>
              </wp:positionV>
              <wp:extent cx="5957126" cy="0"/>
              <wp:effectExtent l="0" t="0" r="0" b="0"/>
              <wp:wrapNone/>
              <wp:docPr id="181787138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71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 w14:anchorId="7E11F962">
            <v:line id="Straight Connector 2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pt,-12.95pt" to="469.15pt,-12.95pt" w14:anchorId="5E26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">
              <v:stroke joinstyle="miter"/>
            </v:line>
          </w:pict>
        </mc:Fallback>
      </mc:AlternateContent>
    </w:r>
    <w:r w:rsidRPr="00425AFC">
      <w:rPr>
        <w:b/>
        <w:bCs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596D4266" wp14:editId="4F993013">
          <wp:simplePos x="0" y="0"/>
          <wp:positionH relativeFrom="margin">
            <wp:align>right</wp:align>
          </wp:positionH>
          <wp:positionV relativeFrom="page">
            <wp:posOffset>9501047</wp:posOffset>
          </wp:positionV>
          <wp:extent cx="2314575" cy="409575"/>
          <wp:effectExtent l="0" t="0" r="9525" b="9525"/>
          <wp:wrapNone/>
          <wp:docPr id="197858245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58245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AFC">
      <w:rPr>
        <w:b/>
        <w:bCs/>
        <w:sz w:val="18"/>
        <w:szCs w:val="18"/>
      </w:rPr>
      <w:t>Grenlandssamarbeidet</w:t>
    </w:r>
    <w:r w:rsidRPr="00425AFC">
      <w:rPr>
        <w:sz w:val="18"/>
        <w:szCs w:val="18"/>
      </w:rPr>
      <w:br/>
      <w:t>Rådhusplassen 2, 3724 Skien</w:t>
    </w:r>
    <w:r w:rsidRPr="00425AFC">
      <w:rPr>
        <w:sz w:val="18"/>
        <w:szCs w:val="18"/>
      </w:rPr>
      <w:br/>
      <w:t>Tlf.: 94 15 91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CC597" w14:textId="77777777" w:rsidR="00EC764D" w:rsidRDefault="00EC764D" w:rsidP="0030254C">
      <w:pPr>
        <w:spacing w:after="0"/>
      </w:pPr>
      <w:r>
        <w:separator/>
      </w:r>
    </w:p>
  </w:footnote>
  <w:footnote w:type="continuationSeparator" w:id="0">
    <w:p w14:paraId="10FCF7A6" w14:textId="77777777" w:rsidR="00EC764D" w:rsidRDefault="00EC764D" w:rsidP="0030254C">
      <w:pPr>
        <w:spacing w:after="0"/>
      </w:pPr>
      <w:r>
        <w:continuationSeparator/>
      </w:r>
    </w:p>
  </w:footnote>
  <w:footnote w:type="continuationNotice" w:id="1">
    <w:p w14:paraId="6F1D4EFF" w14:textId="77777777" w:rsidR="00EC764D" w:rsidRDefault="00EC764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5F09" w14:textId="77777777" w:rsidR="00445B06" w:rsidRDefault="001B2A8D">
    <w:pPr>
      <w:pStyle w:val="Toppteks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1F7163C" wp14:editId="6F1CB916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7380544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510A" w14:textId="77777777" w:rsidR="005221F8" w:rsidRDefault="001B2A8D">
    <w:pPr>
      <w:pStyle w:val="Toppteks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2D62DC2" wp14:editId="2DA631B0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5263936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4C">
      <w:rPr>
        <w:noProof/>
      </w:rPr>
      <w:drawing>
        <wp:anchor distT="0" distB="0" distL="114300" distR="114300" simplePos="0" relativeHeight="251658240" behindDoc="1" locked="0" layoutInCell="1" allowOverlap="1" wp14:anchorId="5BCCE7FB" wp14:editId="5EEC671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0691495"/>
          <wp:effectExtent l="0" t="0" r="3810" b="0"/>
          <wp:wrapNone/>
          <wp:docPr id="10474909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90920" name="Graphic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1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3CC90F" wp14:editId="6CFA1226">
              <wp:simplePos x="0" y="0"/>
              <wp:positionH relativeFrom="column">
                <wp:posOffset>5455935</wp:posOffset>
              </wp:positionH>
              <wp:positionV relativeFrom="paragraph">
                <wp:posOffset>288925</wp:posOffset>
              </wp:positionV>
              <wp:extent cx="713678" cy="383602"/>
              <wp:effectExtent l="0" t="0" r="0" b="0"/>
              <wp:wrapNone/>
              <wp:docPr id="19326245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678" cy="383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972381" w14:textId="77777777" w:rsidR="005221F8" w:rsidRPr="005221F8" w:rsidRDefault="005221F8" w:rsidP="005221F8">
                          <w:pPr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r w:rsidRPr="005221F8">
                            <w:rPr>
                              <w:b/>
                              <w:bCs/>
                              <w:sz w:val="26"/>
                              <w:szCs w:val="26"/>
                              <w:lang w:val="en-US"/>
                            </w:rPr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 w14:anchorId="7A64693D">
            <v:shapetype id="_x0000_t202" coordsize="21600,21600" o:spt="202" path="m,l,21600r21600,l21600,xe" w14:anchorId="2E3CC90F">
              <v:stroke joinstyle="miter"/>
              <v:path gradientshapeok="t" o:connecttype="rect"/>
            </v:shapetype>
            <v:shape id="Text Box 1" style="position:absolute;margin-left:429.6pt;margin-top:22.75pt;width:56.2pt;height:30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gFwIAACs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">
              <v:textbox>
                <w:txbxContent>
                  <w:p w:rsidRPr="005221F8" w:rsidR="005221F8" w:rsidP="005221F8" w:rsidRDefault="005221F8" w14:paraId="3C04FD3E" w14:textId="77777777">
                    <w:pPr>
                      <w:rPr>
                        <w:sz w:val="26"/>
                        <w:szCs w:val="26"/>
                        <w:lang w:val="en-US"/>
                      </w:rPr>
                    </w:pPr>
                    <w:r w:rsidRPr="005221F8">
                      <w:rPr>
                        <w:b/>
                        <w:bCs/>
                        <w:sz w:val="26"/>
                        <w:szCs w:val="26"/>
                        <w:lang w:val="en-US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13B9"/>
    <w:multiLevelType w:val="hybridMultilevel"/>
    <w:tmpl w:val="FFFFFFFF"/>
    <w:lvl w:ilvl="0" w:tplc="8B8E5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0B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62F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01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A8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D65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F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EB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C1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98C74"/>
    <w:multiLevelType w:val="hybridMultilevel"/>
    <w:tmpl w:val="FFFFFFFF"/>
    <w:lvl w:ilvl="0" w:tplc="015A3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4A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7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AA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4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F8C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E7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C3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AD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763737">
    <w:abstractNumId w:val="0"/>
  </w:num>
  <w:num w:numId="2" w16cid:durableId="132917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BD"/>
    <w:rsid w:val="000009F1"/>
    <w:rsid w:val="000110B2"/>
    <w:rsid w:val="000145F1"/>
    <w:rsid w:val="00030DD1"/>
    <w:rsid w:val="00073B18"/>
    <w:rsid w:val="0008703D"/>
    <w:rsid w:val="000954D9"/>
    <w:rsid w:val="00095EFA"/>
    <w:rsid w:val="000A5581"/>
    <w:rsid w:val="000B1C36"/>
    <w:rsid w:val="000B5176"/>
    <w:rsid w:val="000C285D"/>
    <w:rsid w:val="000C4B1F"/>
    <w:rsid w:val="000D44A1"/>
    <w:rsid w:val="00102A79"/>
    <w:rsid w:val="0011314C"/>
    <w:rsid w:val="001149C6"/>
    <w:rsid w:val="001224AF"/>
    <w:rsid w:val="00123720"/>
    <w:rsid w:val="00124614"/>
    <w:rsid w:val="00132A44"/>
    <w:rsid w:val="00134436"/>
    <w:rsid w:val="00134EFC"/>
    <w:rsid w:val="00153FE8"/>
    <w:rsid w:val="001542A7"/>
    <w:rsid w:val="00160AEF"/>
    <w:rsid w:val="00174DB5"/>
    <w:rsid w:val="00185F83"/>
    <w:rsid w:val="001B2A8D"/>
    <w:rsid w:val="001B5842"/>
    <w:rsid w:val="001C733E"/>
    <w:rsid w:val="001D5964"/>
    <w:rsid w:val="001F5238"/>
    <w:rsid w:val="00207109"/>
    <w:rsid w:val="002210B6"/>
    <w:rsid w:val="002463FB"/>
    <w:rsid w:val="00246F5D"/>
    <w:rsid w:val="002748C7"/>
    <w:rsid w:val="00284AA8"/>
    <w:rsid w:val="00284C4D"/>
    <w:rsid w:val="002958CE"/>
    <w:rsid w:val="002975C1"/>
    <w:rsid w:val="002D434E"/>
    <w:rsid w:val="002F0210"/>
    <w:rsid w:val="0030254C"/>
    <w:rsid w:val="003061AD"/>
    <w:rsid w:val="00311697"/>
    <w:rsid w:val="00323855"/>
    <w:rsid w:val="003252FC"/>
    <w:rsid w:val="0035358A"/>
    <w:rsid w:val="00362333"/>
    <w:rsid w:val="003858BB"/>
    <w:rsid w:val="00395A6E"/>
    <w:rsid w:val="003D37B7"/>
    <w:rsid w:val="003E3456"/>
    <w:rsid w:val="003E624C"/>
    <w:rsid w:val="003F6486"/>
    <w:rsid w:val="00403837"/>
    <w:rsid w:val="004069DF"/>
    <w:rsid w:val="0041386A"/>
    <w:rsid w:val="00423299"/>
    <w:rsid w:val="00423703"/>
    <w:rsid w:val="004241F4"/>
    <w:rsid w:val="00425AFC"/>
    <w:rsid w:val="00445B06"/>
    <w:rsid w:val="00472E1C"/>
    <w:rsid w:val="0047677B"/>
    <w:rsid w:val="00477840"/>
    <w:rsid w:val="00481889"/>
    <w:rsid w:val="004865A2"/>
    <w:rsid w:val="0049724D"/>
    <w:rsid w:val="004D6059"/>
    <w:rsid w:val="004E50FC"/>
    <w:rsid w:val="004F7E70"/>
    <w:rsid w:val="005013BD"/>
    <w:rsid w:val="00505222"/>
    <w:rsid w:val="00516D08"/>
    <w:rsid w:val="005221F8"/>
    <w:rsid w:val="005369D3"/>
    <w:rsid w:val="005535F1"/>
    <w:rsid w:val="005572D0"/>
    <w:rsid w:val="005B52EF"/>
    <w:rsid w:val="005B7823"/>
    <w:rsid w:val="005C2790"/>
    <w:rsid w:val="005E7974"/>
    <w:rsid w:val="005F2623"/>
    <w:rsid w:val="005F5C53"/>
    <w:rsid w:val="005F7ABC"/>
    <w:rsid w:val="00613E47"/>
    <w:rsid w:val="00614EBF"/>
    <w:rsid w:val="0061765E"/>
    <w:rsid w:val="006176D8"/>
    <w:rsid w:val="006241DC"/>
    <w:rsid w:val="00633EBD"/>
    <w:rsid w:val="006361AE"/>
    <w:rsid w:val="00636903"/>
    <w:rsid w:val="0065738D"/>
    <w:rsid w:val="006615A2"/>
    <w:rsid w:val="00665463"/>
    <w:rsid w:val="00667069"/>
    <w:rsid w:val="006B10E7"/>
    <w:rsid w:val="006B7ED7"/>
    <w:rsid w:val="006E0AFB"/>
    <w:rsid w:val="007240CD"/>
    <w:rsid w:val="007253F8"/>
    <w:rsid w:val="00742132"/>
    <w:rsid w:val="0075620A"/>
    <w:rsid w:val="0076679B"/>
    <w:rsid w:val="0078354A"/>
    <w:rsid w:val="00792113"/>
    <w:rsid w:val="007A6B40"/>
    <w:rsid w:val="007B7BA2"/>
    <w:rsid w:val="007D0A9D"/>
    <w:rsid w:val="007D327A"/>
    <w:rsid w:val="007E685C"/>
    <w:rsid w:val="007F6E8C"/>
    <w:rsid w:val="00810488"/>
    <w:rsid w:val="00834F8F"/>
    <w:rsid w:val="00839141"/>
    <w:rsid w:val="008467C2"/>
    <w:rsid w:val="00865ABE"/>
    <w:rsid w:val="0086637E"/>
    <w:rsid w:val="0086769A"/>
    <w:rsid w:val="00871C2C"/>
    <w:rsid w:val="00881FAF"/>
    <w:rsid w:val="00897D4C"/>
    <w:rsid w:val="008C0DE3"/>
    <w:rsid w:val="008D2502"/>
    <w:rsid w:val="008E51B4"/>
    <w:rsid w:val="008F57D4"/>
    <w:rsid w:val="00901C96"/>
    <w:rsid w:val="00914481"/>
    <w:rsid w:val="0091467C"/>
    <w:rsid w:val="00933265"/>
    <w:rsid w:val="00933C40"/>
    <w:rsid w:val="00943CDC"/>
    <w:rsid w:val="009517B3"/>
    <w:rsid w:val="00965C34"/>
    <w:rsid w:val="00985B33"/>
    <w:rsid w:val="00986250"/>
    <w:rsid w:val="009872E5"/>
    <w:rsid w:val="009963BC"/>
    <w:rsid w:val="00997DF2"/>
    <w:rsid w:val="009B5A7E"/>
    <w:rsid w:val="009D416F"/>
    <w:rsid w:val="009D759E"/>
    <w:rsid w:val="009E058E"/>
    <w:rsid w:val="009F173B"/>
    <w:rsid w:val="009F2F88"/>
    <w:rsid w:val="00A1568F"/>
    <w:rsid w:val="00A28491"/>
    <w:rsid w:val="00A348B9"/>
    <w:rsid w:val="00A36EBF"/>
    <w:rsid w:val="00A47477"/>
    <w:rsid w:val="00A50CAB"/>
    <w:rsid w:val="00A659DA"/>
    <w:rsid w:val="00A832FC"/>
    <w:rsid w:val="00AA5791"/>
    <w:rsid w:val="00AA5F01"/>
    <w:rsid w:val="00AD0A2F"/>
    <w:rsid w:val="00AD37F6"/>
    <w:rsid w:val="00AD3BF3"/>
    <w:rsid w:val="00AE5A61"/>
    <w:rsid w:val="00B265C3"/>
    <w:rsid w:val="00B36485"/>
    <w:rsid w:val="00B40F32"/>
    <w:rsid w:val="00B46B85"/>
    <w:rsid w:val="00B5304A"/>
    <w:rsid w:val="00B57198"/>
    <w:rsid w:val="00B9034D"/>
    <w:rsid w:val="00B905E4"/>
    <w:rsid w:val="00B93853"/>
    <w:rsid w:val="00B9680A"/>
    <w:rsid w:val="00BA0092"/>
    <w:rsid w:val="00BA132D"/>
    <w:rsid w:val="00BC0CEE"/>
    <w:rsid w:val="00BC3EE7"/>
    <w:rsid w:val="00BD3989"/>
    <w:rsid w:val="00BE4CB3"/>
    <w:rsid w:val="00BF4D7C"/>
    <w:rsid w:val="00C143A7"/>
    <w:rsid w:val="00C23559"/>
    <w:rsid w:val="00C416EA"/>
    <w:rsid w:val="00C5150A"/>
    <w:rsid w:val="00C86877"/>
    <w:rsid w:val="00C878A6"/>
    <w:rsid w:val="00C9422E"/>
    <w:rsid w:val="00C96AE7"/>
    <w:rsid w:val="00CB65CC"/>
    <w:rsid w:val="00CB71BB"/>
    <w:rsid w:val="00CC5490"/>
    <w:rsid w:val="00CD6282"/>
    <w:rsid w:val="00CF3F0F"/>
    <w:rsid w:val="00CF6C17"/>
    <w:rsid w:val="00D060E9"/>
    <w:rsid w:val="00D0747A"/>
    <w:rsid w:val="00D372BE"/>
    <w:rsid w:val="00D5737D"/>
    <w:rsid w:val="00D75DFB"/>
    <w:rsid w:val="00D812AE"/>
    <w:rsid w:val="00DA6BD3"/>
    <w:rsid w:val="00DD5ED6"/>
    <w:rsid w:val="00E1158B"/>
    <w:rsid w:val="00E35BDF"/>
    <w:rsid w:val="00E42A54"/>
    <w:rsid w:val="00E47644"/>
    <w:rsid w:val="00E72E6D"/>
    <w:rsid w:val="00E762A4"/>
    <w:rsid w:val="00E94595"/>
    <w:rsid w:val="00EC5A05"/>
    <w:rsid w:val="00EC764D"/>
    <w:rsid w:val="00ED406C"/>
    <w:rsid w:val="00F01351"/>
    <w:rsid w:val="00F01C70"/>
    <w:rsid w:val="00F07EB8"/>
    <w:rsid w:val="00F21DDD"/>
    <w:rsid w:val="00F3218F"/>
    <w:rsid w:val="00F50F58"/>
    <w:rsid w:val="00F61709"/>
    <w:rsid w:val="00F66955"/>
    <w:rsid w:val="00F66F8B"/>
    <w:rsid w:val="00F76407"/>
    <w:rsid w:val="00F83E72"/>
    <w:rsid w:val="00FC5EDC"/>
    <w:rsid w:val="00FE3AA3"/>
    <w:rsid w:val="00FF391B"/>
    <w:rsid w:val="02501D79"/>
    <w:rsid w:val="02853B77"/>
    <w:rsid w:val="04529FBB"/>
    <w:rsid w:val="04721FFB"/>
    <w:rsid w:val="04D8B1BC"/>
    <w:rsid w:val="0594A458"/>
    <w:rsid w:val="05AF4B0E"/>
    <w:rsid w:val="05C5C208"/>
    <w:rsid w:val="074DD68B"/>
    <w:rsid w:val="07F1D32C"/>
    <w:rsid w:val="08F7F30D"/>
    <w:rsid w:val="0965D166"/>
    <w:rsid w:val="099DBCBE"/>
    <w:rsid w:val="09F28E5B"/>
    <w:rsid w:val="0C2EDB84"/>
    <w:rsid w:val="0CAE33DE"/>
    <w:rsid w:val="0D8A20C3"/>
    <w:rsid w:val="0DEFFABD"/>
    <w:rsid w:val="100972C5"/>
    <w:rsid w:val="10C47DC6"/>
    <w:rsid w:val="10FA3515"/>
    <w:rsid w:val="13F4F916"/>
    <w:rsid w:val="15EBC6CF"/>
    <w:rsid w:val="174D9548"/>
    <w:rsid w:val="184DF0EF"/>
    <w:rsid w:val="192075B2"/>
    <w:rsid w:val="1B7769DD"/>
    <w:rsid w:val="1C207379"/>
    <w:rsid w:val="1C6E5AB1"/>
    <w:rsid w:val="1D75EA5E"/>
    <w:rsid w:val="1E18D043"/>
    <w:rsid w:val="1E3E866C"/>
    <w:rsid w:val="22B64BF6"/>
    <w:rsid w:val="238A443E"/>
    <w:rsid w:val="23B3DC15"/>
    <w:rsid w:val="242DDF8F"/>
    <w:rsid w:val="244A537E"/>
    <w:rsid w:val="25BBCC4D"/>
    <w:rsid w:val="26C4B014"/>
    <w:rsid w:val="2705DE44"/>
    <w:rsid w:val="27EE7EDC"/>
    <w:rsid w:val="28925452"/>
    <w:rsid w:val="2973C92C"/>
    <w:rsid w:val="29A1C16B"/>
    <w:rsid w:val="2B76BCDF"/>
    <w:rsid w:val="2B787601"/>
    <w:rsid w:val="2B95F636"/>
    <w:rsid w:val="2BC276E3"/>
    <w:rsid w:val="2C25B420"/>
    <w:rsid w:val="2C90725C"/>
    <w:rsid w:val="2DAACA16"/>
    <w:rsid w:val="2DD51CA0"/>
    <w:rsid w:val="2E604D04"/>
    <w:rsid w:val="2E6927CD"/>
    <w:rsid w:val="2F9E054D"/>
    <w:rsid w:val="308F2B23"/>
    <w:rsid w:val="33443494"/>
    <w:rsid w:val="33B7762A"/>
    <w:rsid w:val="33C75D3F"/>
    <w:rsid w:val="33D058A6"/>
    <w:rsid w:val="34552B3E"/>
    <w:rsid w:val="34981823"/>
    <w:rsid w:val="353D1CCD"/>
    <w:rsid w:val="356BBC2D"/>
    <w:rsid w:val="3637664C"/>
    <w:rsid w:val="37FAE426"/>
    <w:rsid w:val="3A10FBAC"/>
    <w:rsid w:val="3B442B81"/>
    <w:rsid w:val="3B4C9684"/>
    <w:rsid w:val="3BAE29D6"/>
    <w:rsid w:val="404EE690"/>
    <w:rsid w:val="4365593C"/>
    <w:rsid w:val="43AB2DF1"/>
    <w:rsid w:val="45C2E420"/>
    <w:rsid w:val="45FEFB29"/>
    <w:rsid w:val="4AFAA288"/>
    <w:rsid w:val="4B251AFE"/>
    <w:rsid w:val="4BAE8A6A"/>
    <w:rsid w:val="4BB02D00"/>
    <w:rsid w:val="4C26FD12"/>
    <w:rsid w:val="4D1B3FE9"/>
    <w:rsid w:val="4D244AE8"/>
    <w:rsid w:val="4D4A7F08"/>
    <w:rsid w:val="4DBDBB3B"/>
    <w:rsid w:val="4DF2B462"/>
    <w:rsid w:val="4E12F98D"/>
    <w:rsid w:val="4E35AC5D"/>
    <w:rsid w:val="4E5A281E"/>
    <w:rsid w:val="4F0CB620"/>
    <w:rsid w:val="4F2D91D6"/>
    <w:rsid w:val="4F665977"/>
    <w:rsid w:val="515ED8DF"/>
    <w:rsid w:val="51680CD0"/>
    <w:rsid w:val="51ED4F06"/>
    <w:rsid w:val="547D58F6"/>
    <w:rsid w:val="56007A75"/>
    <w:rsid w:val="56DBB285"/>
    <w:rsid w:val="56F65FDD"/>
    <w:rsid w:val="574424C2"/>
    <w:rsid w:val="58BFCE4C"/>
    <w:rsid w:val="5A25A1E7"/>
    <w:rsid w:val="5A6BB62A"/>
    <w:rsid w:val="5A80C507"/>
    <w:rsid w:val="5AD8E530"/>
    <w:rsid w:val="5BC030C4"/>
    <w:rsid w:val="5C50F647"/>
    <w:rsid w:val="5C5B357F"/>
    <w:rsid w:val="5D3E4271"/>
    <w:rsid w:val="5D49BD95"/>
    <w:rsid w:val="5E02E767"/>
    <w:rsid w:val="5E937F3F"/>
    <w:rsid w:val="5F02CE6B"/>
    <w:rsid w:val="608E53EA"/>
    <w:rsid w:val="60BBBB28"/>
    <w:rsid w:val="60BE3713"/>
    <w:rsid w:val="61C3757A"/>
    <w:rsid w:val="62BF5841"/>
    <w:rsid w:val="638B504D"/>
    <w:rsid w:val="63A59B4D"/>
    <w:rsid w:val="64645C8F"/>
    <w:rsid w:val="64D9A775"/>
    <w:rsid w:val="6693B838"/>
    <w:rsid w:val="69C75DA6"/>
    <w:rsid w:val="69DE160B"/>
    <w:rsid w:val="6AC06558"/>
    <w:rsid w:val="6BC07C9B"/>
    <w:rsid w:val="6CE56D12"/>
    <w:rsid w:val="6D56418A"/>
    <w:rsid w:val="6F822038"/>
    <w:rsid w:val="6F824A09"/>
    <w:rsid w:val="70EC4D08"/>
    <w:rsid w:val="71711969"/>
    <w:rsid w:val="71C8ED2D"/>
    <w:rsid w:val="725A9824"/>
    <w:rsid w:val="745D121F"/>
    <w:rsid w:val="74738A13"/>
    <w:rsid w:val="75631D6C"/>
    <w:rsid w:val="75898AD4"/>
    <w:rsid w:val="77371A53"/>
    <w:rsid w:val="78AA5F28"/>
    <w:rsid w:val="7A9AA887"/>
    <w:rsid w:val="7AF16FA5"/>
    <w:rsid w:val="7B2DAF35"/>
    <w:rsid w:val="7B8C4C28"/>
    <w:rsid w:val="7C0ACE3C"/>
    <w:rsid w:val="7C0E89F4"/>
    <w:rsid w:val="7C3DB2D2"/>
    <w:rsid w:val="7C74DEEF"/>
    <w:rsid w:val="7F1D8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E00AA"/>
  <w15:chartTrackingRefBased/>
  <w15:docId w15:val="{31FB8673-AEA1-4798-AB72-685DF1BD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4C"/>
    <w:pPr>
      <w:spacing w:after="240" w:line="240" w:lineRule="auto"/>
    </w:pPr>
    <w:rPr>
      <w:sz w:val="22"/>
    </w:rPr>
  </w:style>
  <w:style w:type="paragraph" w:styleId="Overskrift1">
    <w:name w:val="heading 1"/>
    <w:basedOn w:val="Overskrift2"/>
    <w:next w:val="Normal"/>
    <w:link w:val="Overskrift1Tegn"/>
    <w:uiPriority w:val="9"/>
    <w:qFormat/>
    <w:rsid w:val="00BE4CB3"/>
    <w:pPr>
      <w:tabs>
        <w:tab w:val="right" w:pos="9354"/>
      </w:tabs>
      <w:outlineLvl w:val="0"/>
    </w:pPr>
    <w:rPr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0254C"/>
    <w:pPr>
      <w:outlineLvl w:val="1"/>
    </w:pPr>
    <w:rPr>
      <w:b/>
      <w:bCs/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254C"/>
    <w:pPr>
      <w:keepNext/>
      <w:keepLines/>
      <w:spacing w:before="160" w:after="80"/>
      <w:outlineLvl w:val="2"/>
    </w:pPr>
    <w:rPr>
      <w:rFonts w:eastAsiaTheme="majorEastAsia" w:cstheme="majorBidi"/>
      <w:color w:val="512A7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2A7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254C"/>
    <w:pPr>
      <w:keepNext/>
      <w:keepLines/>
      <w:spacing w:before="80" w:after="40"/>
      <w:outlineLvl w:val="4"/>
    </w:pPr>
    <w:rPr>
      <w:rFonts w:eastAsiaTheme="majorEastAsia" w:cstheme="majorBidi"/>
      <w:color w:val="512A7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4CB3"/>
    <w:rPr>
      <w:b/>
      <w:bCs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0254C"/>
    <w:rPr>
      <w:b/>
      <w:bCs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0254C"/>
    <w:rPr>
      <w:rFonts w:eastAsiaTheme="majorEastAsia" w:cstheme="majorBidi"/>
      <w:color w:val="512A7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0254C"/>
    <w:rPr>
      <w:rFonts w:eastAsiaTheme="majorEastAsia" w:cstheme="majorBidi"/>
      <w:i/>
      <w:iCs/>
      <w:color w:val="512A7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0254C"/>
    <w:rPr>
      <w:rFonts w:eastAsiaTheme="majorEastAsia" w:cstheme="majorBidi"/>
      <w:color w:val="512A7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025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025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025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0254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21F8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21F8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0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0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0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0254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0254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0254C"/>
    <w:rPr>
      <w:i/>
      <w:iCs/>
      <w:color w:val="512A7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0254C"/>
    <w:pPr>
      <w:pBdr>
        <w:top w:val="single" w:sz="4" w:space="10" w:color="512A76" w:themeColor="accent1" w:themeShade="BF"/>
        <w:bottom w:val="single" w:sz="4" w:space="10" w:color="512A76" w:themeColor="accent1" w:themeShade="BF"/>
      </w:pBdr>
      <w:spacing w:before="360" w:after="360"/>
      <w:ind w:left="864" w:right="864"/>
      <w:jc w:val="center"/>
    </w:pPr>
    <w:rPr>
      <w:i/>
      <w:iCs/>
      <w:color w:val="512A7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0254C"/>
    <w:rPr>
      <w:i/>
      <w:iCs/>
      <w:color w:val="512A7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0254C"/>
    <w:rPr>
      <w:b/>
      <w:bCs/>
      <w:smallCaps/>
      <w:color w:val="512A7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30254C"/>
  </w:style>
  <w:style w:type="paragraph" w:styleId="Bunntekst">
    <w:name w:val="footer"/>
    <w:basedOn w:val="Normal"/>
    <w:link w:val="Bunn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30254C"/>
  </w:style>
  <w:style w:type="character" w:styleId="Plassholdertekst">
    <w:name w:val="Placeholder Text"/>
    <w:basedOn w:val="Standardskriftforavsnitt"/>
    <w:uiPriority w:val="99"/>
    <w:semiHidden/>
    <w:rsid w:val="009F173B"/>
    <w:rPr>
      <w:color w:val="666666"/>
    </w:rPr>
  </w:style>
  <w:style w:type="table" w:styleId="Tabellrutenett">
    <w:name w:val="Table Grid"/>
    <w:basedOn w:val="Vanligtabell"/>
    <w:uiPriority w:val="39"/>
    <w:rsid w:val="007B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stom">
    <w:name w:val="Custom"/>
    <w:basedOn w:val="Vanligtabell"/>
    <w:uiPriority w:val="99"/>
    <w:rsid w:val="007B7BA2"/>
    <w:pPr>
      <w:spacing w:after="0" w:line="240" w:lineRule="auto"/>
    </w:pPr>
    <w:tblPr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4F4F4" w:themeFill="background2"/>
    </w:tcPr>
  </w:style>
  <w:style w:type="table" w:customStyle="1" w:styleId="Custom2">
    <w:name w:val="Custom 2"/>
    <w:basedOn w:val="Vanligtabell"/>
    <w:uiPriority w:val="99"/>
    <w:rsid w:val="001F5238"/>
    <w:pPr>
      <w:spacing w:after="0" w:line="240" w:lineRule="auto"/>
    </w:pPr>
    <w:tblPr>
      <w:tblStyleRowBandSize w:val="1"/>
      <w:tblCellMar>
        <w:top w:w="57" w:type="dxa"/>
        <w:bottom w:w="57" w:type="dxa"/>
      </w:tblCellMar>
    </w:tblPr>
    <w:tcPr>
      <w:shd w:val="clear" w:color="auto" w:fill="F4F4F4" w:themeFill="background2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Ingenmellomrom">
    <w:name w:val="No Spacing"/>
    <w:link w:val="IngenmellomromTegn"/>
    <w:uiPriority w:val="1"/>
    <w:qFormat/>
    <w:rsid w:val="003E62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E624C"/>
    <w:rPr>
      <w:rFonts w:eastAsiaTheme="minorEastAsia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2461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6314\AppData\Local\Temp\2ad95c0d-7649-4ed6-8813-e752234043c8_Filemail.com%20-%20Filer%20fra%20ETN%20Grafisk%20(4).zip.3c8\V4\V4%20-%20IPR%20inkall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0C3756DF5240B3A3F7A1879C83B6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16CD20-C97D-4E10-9932-22559BBBD6A0}"/>
      </w:docPartPr>
      <w:docPartBody>
        <w:p w:rsidR="00BF4D7C" w:rsidRDefault="00BF4D7C">
          <w:pPr>
            <w:pStyle w:val="3D0C3756DF5240B3A3F7A1879C83B6ED"/>
          </w:pPr>
          <w:r w:rsidRPr="00DE7644">
            <w:rPr>
              <w:rStyle w:val="Plassholdertekst"/>
            </w:rPr>
            <w:t>Click or tap to enter a date.</w:t>
          </w:r>
        </w:p>
      </w:docPartBody>
    </w:docPart>
    <w:docPart>
      <w:docPartPr>
        <w:name w:val="EB4E289C0E7C45D4B2ACD6D3CE6A10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F135DF-A91B-40D2-9DCA-2925F267E905}"/>
      </w:docPartPr>
      <w:docPartBody>
        <w:p w:rsidR="00BF4D7C" w:rsidRDefault="00BF4D7C">
          <w:pPr>
            <w:pStyle w:val="EB4E289C0E7C45D4B2ACD6D3CE6A1059"/>
          </w:pPr>
          <w:r w:rsidRPr="00DE7644">
            <w:rPr>
              <w:rStyle w:val="Plassholderteks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C"/>
    <w:rsid w:val="00167F0E"/>
    <w:rsid w:val="002A486E"/>
    <w:rsid w:val="00395A6E"/>
    <w:rsid w:val="005013BD"/>
    <w:rsid w:val="005572D0"/>
    <w:rsid w:val="0059238B"/>
    <w:rsid w:val="00745CBF"/>
    <w:rsid w:val="0075620A"/>
    <w:rsid w:val="00786401"/>
    <w:rsid w:val="00810488"/>
    <w:rsid w:val="0086769A"/>
    <w:rsid w:val="00897D4C"/>
    <w:rsid w:val="009D759E"/>
    <w:rsid w:val="009F2F88"/>
    <w:rsid w:val="00AA5F01"/>
    <w:rsid w:val="00BF4D7C"/>
    <w:rsid w:val="00C143A7"/>
    <w:rsid w:val="00C5150A"/>
    <w:rsid w:val="00CF2A9B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666666"/>
    </w:rPr>
  </w:style>
  <w:style w:type="paragraph" w:customStyle="1" w:styleId="3D0C3756DF5240B3A3F7A1879C83B6ED">
    <w:name w:val="3D0C3756DF5240B3A3F7A1879C83B6ED"/>
  </w:style>
  <w:style w:type="paragraph" w:customStyle="1" w:styleId="EB4E289C0E7C45D4B2ACD6D3CE6A1059">
    <w:name w:val="EB4E289C0E7C45D4B2ACD6D3CE6A1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R">
      <a:dk1>
        <a:sysClr val="windowText" lastClr="000000"/>
      </a:dk1>
      <a:lt1>
        <a:sysClr val="window" lastClr="FFFFFF"/>
      </a:lt1>
      <a:dk2>
        <a:srgbClr val="918F90"/>
      </a:dk2>
      <a:lt2>
        <a:srgbClr val="F4F4F4"/>
      </a:lt2>
      <a:accent1>
        <a:srgbClr val="6D399F"/>
      </a:accent1>
      <a:accent2>
        <a:srgbClr val="9165B9"/>
      </a:accent2>
      <a:accent3>
        <a:srgbClr val="AD8ACC"/>
      </a:accent3>
      <a:accent4>
        <a:srgbClr val="DCCCEA"/>
      </a:accent4>
      <a:accent5>
        <a:srgbClr val="6D399F"/>
      </a:accent5>
      <a:accent6>
        <a:srgbClr val="9165B9"/>
      </a:accent6>
      <a:hlink>
        <a:srgbClr val="467886"/>
      </a:hlink>
      <a:folHlink>
        <a:srgbClr val="96607D"/>
      </a:folHlink>
    </a:clrScheme>
    <a:fontScheme name="DM san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5A8E1DF44C44693B20BC48E5551AD" ma:contentTypeVersion="10" ma:contentTypeDescription="Create a new document." ma:contentTypeScope="" ma:versionID="01fc9853e4f364849c670f08f2f70e14">
  <xsd:schema xmlns:xsd="http://www.w3.org/2001/XMLSchema" xmlns:xs="http://www.w3.org/2001/XMLSchema" xmlns:p="http://schemas.microsoft.com/office/2006/metadata/properties" xmlns:ns2="bd047a09-62c0-4f16-9cf0-0b95c997279d" targetNamespace="http://schemas.microsoft.com/office/2006/metadata/properties" ma:root="true" ma:fieldsID="efcf0fde61f0a5e03b9df60e9a87c0bb" ns2:_="">
    <xsd:import namespace="bd047a09-62c0-4f16-9cf0-0b95c9972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47a09-62c0-4f16-9cf0-0b95c9972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990e8d-c88e-490a-9728-f579b7abc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47a09-62c0-4f16-9cf0-0b95c99727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68669-2C67-42F0-8F9C-ADF29942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47a09-62c0-4f16-9cf0-0b95c9972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14A43-8F01-432C-BB43-EB7600098978}">
  <ds:schemaRefs>
    <ds:schemaRef ds:uri="http://schemas.microsoft.com/office/2006/metadata/properties"/>
    <ds:schemaRef ds:uri="http://schemas.microsoft.com/office/infopath/2007/PartnerControls"/>
    <ds:schemaRef ds:uri="bd047a09-62c0-4f16-9cf0-0b95c997279d"/>
  </ds:schemaRefs>
</ds:datastoreItem>
</file>

<file path=customXml/itemProps3.xml><?xml version="1.0" encoding="utf-8"?>
<ds:datastoreItem xmlns:ds="http://schemas.openxmlformats.org/officeDocument/2006/customXml" ds:itemID="{72887C74-3D18-471C-9C26-6EFFAE6080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V4 - IPR inkalling</Template>
  <TotalTime>74</TotalTime>
  <Pages>4</Pages>
  <Words>564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Andersen</dc:creator>
  <cp:keywords/>
  <dc:description/>
  <cp:lastModifiedBy>Arve Høiberg</cp:lastModifiedBy>
  <cp:revision>80</cp:revision>
  <dcterms:created xsi:type="dcterms:W3CDTF">2025-01-27T17:07:00Z</dcterms:created>
  <dcterms:modified xsi:type="dcterms:W3CDTF">2025-04-15T10:35:00Z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0x01010075A5A8E1DF44C44693B20BC48E5551AD</vt:lpwstr>
  </property>
  <property fmtid="{D5CDD505-2E9C-101B-9397-08002B2CF9AE}" pid="3" name="MediaServiceImageTags">
    <vt:lpwstr/>
  </property>
</Properties>
</file>