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2748C7" w:rsidP="002748C7" w:rsidRDefault="000D524B" w14:paraId="4E75013F" w14:textId="74FC3FE5">
      <w:pPr>
        <w:pStyle w:val="Heading1"/>
        <w:rPr>
          <w:color w:val="918F90" w:themeColor="text2"/>
        </w:rPr>
      </w:pPr>
      <w:r>
        <w:t xml:space="preserve">Referat fra </w:t>
      </w:r>
      <w:r w:rsidR="001B43AE">
        <w:t>Kommunedirektør</w:t>
      </w:r>
      <w:r w:rsidR="002748C7">
        <w:t>kollegiet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3D0C3756DF5240B3A3F7A1879C83B6ED"/>
          </w:placeholder>
          <w:date w:fullDate="2025-03-25T00:00:00Z">
            <w:dateFormat w:val="dd.MM.yy"/>
            <w:lid w:val="nb-NO"/>
            <w:storeMappedDataAs w:val="dateTime"/>
            <w:calendar w:val="gregorian"/>
          </w:date>
        </w:sdtPr>
        <w:sdtContent>
          <w:r w:rsidR="001E2B12">
            <w:rPr>
              <w:color w:val="918F90" w:themeColor="text2"/>
            </w:rPr>
            <w:t>25</w:t>
          </w:r>
          <w:r w:rsidRPr="009F173B" w:rsidR="002748C7">
            <w:rPr>
              <w:color w:val="918F90" w:themeColor="text2"/>
            </w:rPr>
            <w:t>.</w:t>
          </w:r>
          <w:r w:rsidR="00534CD2">
            <w:rPr>
              <w:color w:val="918F90" w:themeColor="text2"/>
            </w:rPr>
            <w:t>0</w:t>
          </w:r>
          <w:r w:rsidR="001E2B12">
            <w:rPr>
              <w:color w:val="918F90" w:themeColor="text2"/>
            </w:rPr>
            <w:t>3</w:t>
          </w:r>
          <w:r w:rsidRPr="009F173B" w:rsidR="002748C7"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:rsidTr="276A7C0D" w14:paraId="7C7954FF" w14:textId="77777777">
        <w:tc>
          <w:tcPr>
            <w:tcW w:w="9344" w:type="dxa"/>
            <w:gridSpan w:val="2"/>
            <w:tcBorders>
              <w:bottom w:val="single" w:color="auto" w:sz="4" w:space="0"/>
            </w:tcBorders>
            <w:vAlign w:val="bottom"/>
          </w:tcPr>
          <w:p w:rsidRPr="007B7BA2" w:rsidR="002748C7" w:rsidP="003149D2" w:rsidRDefault="002748C7" w14:paraId="79BDABEB" w14:textId="77777777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Pr="005F2623" w:rsidR="002748C7" w:rsidTr="276A7C0D" w14:paraId="10F01D68" w14:textId="77777777">
        <w:tc>
          <w:tcPr>
            <w:tcW w:w="9344" w:type="dxa"/>
            <w:gridSpan w:val="2"/>
            <w:tcBorders>
              <w:top w:val="single" w:color="auto" w:sz="4" w:space="0"/>
            </w:tcBorders>
          </w:tcPr>
          <w:p w:rsidRPr="005221F8" w:rsidR="002748C7" w:rsidP="003149D2" w:rsidRDefault="007B68A6" w14:paraId="55BEB9F0" w14:textId="0A827880">
            <w:pPr>
              <w:spacing w:after="0"/>
              <w:rPr>
                <w:lang w:val="en-US"/>
              </w:rPr>
            </w:pPr>
            <w:r>
              <w:t>Tirs</w:t>
            </w:r>
            <w:r w:rsidR="001B43AE">
              <w:t xml:space="preserve">dag </w:t>
            </w:r>
            <w:r w:rsidR="008D436E">
              <w:t>25</w:t>
            </w:r>
            <w:r w:rsidR="001B43AE">
              <w:t xml:space="preserve">. </w:t>
            </w:r>
            <w:r w:rsidR="008D436E">
              <w:t>mars</w:t>
            </w:r>
            <w:r w:rsidR="00CF1860">
              <w:t xml:space="preserve">. Rådhusstua Skien Rådhus kl. </w:t>
            </w:r>
            <w:r>
              <w:t>08</w:t>
            </w:r>
            <w:r w:rsidR="001B43AE">
              <w:t>30</w:t>
            </w:r>
          </w:p>
        </w:tc>
      </w:tr>
      <w:tr w:rsidR="002748C7" w:rsidTr="276A7C0D" w14:paraId="5EC68141" w14:textId="77777777">
        <w:tc>
          <w:tcPr>
            <w:tcW w:w="9344" w:type="dxa"/>
            <w:gridSpan w:val="2"/>
          </w:tcPr>
          <w:p w:rsidRPr="007B7BA2" w:rsidR="002748C7" w:rsidP="003149D2" w:rsidRDefault="002748C7" w14:paraId="66A4E3DD" w14:textId="7777777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</w:p>
        </w:tc>
      </w:tr>
      <w:tr w:rsidRPr="005F2623" w:rsidR="002748C7" w:rsidTr="276A7C0D" w14:paraId="6C62384B" w14:textId="77777777">
        <w:tc>
          <w:tcPr>
            <w:tcW w:w="4672" w:type="dxa"/>
            <w:tcBorders>
              <w:top w:val="single" w:color="auto" w:sz="4" w:space="0"/>
            </w:tcBorders>
          </w:tcPr>
          <w:p w:rsidRPr="007B7BA2" w:rsidR="002748C7" w:rsidP="003149D2" w:rsidRDefault="001B43AE" w14:paraId="00599101" w14:textId="2DE39C86">
            <w:pPr>
              <w:spacing w:after="0"/>
              <w:rPr>
                <w:lang w:val="en-US"/>
              </w:rPr>
            </w:pPr>
            <w:r>
              <w:t>Konst. kommunedirektør i Bamble</w:t>
            </w:r>
          </w:p>
        </w:tc>
        <w:tc>
          <w:tcPr>
            <w:tcW w:w="4672" w:type="dxa"/>
            <w:tcBorders>
              <w:top w:val="single" w:color="auto" w:sz="4" w:space="0"/>
            </w:tcBorders>
          </w:tcPr>
          <w:p w:rsidRPr="007B7BA2" w:rsidR="002748C7" w:rsidP="003149D2" w:rsidRDefault="001B43AE" w14:paraId="071C868B" w14:textId="62A910C8">
            <w:pPr>
              <w:spacing w:after="0"/>
              <w:rPr>
                <w:lang w:val="en-US"/>
              </w:rPr>
            </w:pPr>
            <w:r>
              <w:t>Birgit Sannes</w:t>
            </w:r>
          </w:p>
        </w:tc>
      </w:tr>
      <w:tr w:rsidRPr="005F2623" w:rsidR="002748C7" w:rsidTr="276A7C0D" w14:paraId="63C3F170" w14:textId="77777777">
        <w:tc>
          <w:tcPr>
            <w:tcW w:w="4672" w:type="dxa"/>
          </w:tcPr>
          <w:p w:rsidRPr="007B7BA2" w:rsidR="002748C7" w:rsidP="003149D2" w:rsidRDefault="001B43AE" w14:paraId="0F168D80" w14:textId="3922A7F4">
            <w:pPr>
              <w:spacing w:after="0"/>
              <w:rPr>
                <w:lang w:val="en-US"/>
              </w:rPr>
            </w:pPr>
            <w:r>
              <w:t>Kommunedirektør i Drangedal</w:t>
            </w:r>
          </w:p>
        </w:tc>
        <w:tc>
          <w:tcPr>
            <w:tcW w:w="4672" w:type="dxa"/>
          </w:tcPr>
          <w:p w:rsidRPr="007B7BA2" w:rsidR="002748C7" w:rsidP="003149D2" w:rsidRDefault="001B43AE" w14:paraId="6F3F2038" w14:textId="1FA1B5FD">
            <w:pPr>
              <w:spacing w:after="0"/>
              <w:rPr>
                <w:lang w:val="en-US"/>
              </w:rPr>
            </w:pPr>
            <w:r>
              <w:t>Hans Bakke</w:t>
            </w:r>
          </w:p>
        </w:tc>
      </w:tr>
      <w:tr w:rsidRPr="005F2623" w:rsidR="002748C7" w:rsidTr="276A7C0D" w14:paraId="72EECEC7" w14:textId="77777777">
        <w:tc>
          <w:tcPr>
            <w:tcW w:w="4672" w:type="dxa"/>
          </w:tcPr>
          <w:p w:rsidRPr="007B7BA2" w:rsidR="002748C7" w:rsidP="003149D2" w:rsidRDefault="001B43AE" w14:paraId="6F124182" w14:textId="5E48A3F5">
            <w:pPr>
              <w:spacing w:after="0"/>
              <w:rPr>
                <w:lang w:val="en-US"/>
              </w:rPr>
            </w:pPr>
            <w:r>
              <w:t>Konst. kommunedirektør i Kragerø</w:t>
            </w:r>
          </w:p>
        </w:tc>
        <w:tc>
          <w:tcPr>
            <w:tcW w:w="4672" w:type="dxa"/>
          </w:tcPr>
          <w:p w:rsidRPr="007B7BA2" w:rsidR="002748C7" w:rsidP="003149D2" w:rsidRDefault="001B43AE" w14:paraId="2A6800AE" w14:textId="7ADB9DB2">
            <w:pPr>
              <w:spacing w:after="0"/>
              <w:rPr>
                <w:lang w:val="en-US"/>
              </w:rPr>
            </w:pPr>
            <w:r w:rsidRPr="001B43AE">
              <w:t>Marianne S. Gurrick</w:t>
            </w:r>
            <w:r w:rsidR="000D524B">
              <w:t xml:space="preserve"> (Forfall)</w:t>
            </w:r>
          </w:p>
        </w:tc>
      </w:tr>
      <w:tr w:rsidRPr="005F2623" w:rsidR="002748C7" w:rsidTr="276A7C0D" w14:paraId="075832AE" w14:textId="77777777">
        <w:tc>
          <w:tcPr>
            <w:tcW w:w="4672" w:type="dxa"/>
          </w:tcPr>
          <w:p w:rsidRPr="007B7BA2" w:rsidR="002748C7" w:rsidP="003149D2" w:rsidRDefault="00CF1860" w14:paraId="4E7F91A4" w14:textId="2BE52CA2">
            <w:pPr>
              <w:spacing w:after="0"/>
              <w:rPr>
                <w:lang w:val="en-US"/>
              </w:rPr>
            </w:pPr>
            <w:r>
              <w:t>K</w:t>
            </w:r>
            <w:r w:rsidR="001B43AE">
              <w:t>ommunedirektør i Porsgrunn</w:t>
            </w:r>
          </w:p>
        </w:tc>
        <w:tc>
          <w:tcPr>
            <w:tcW w:w="4672" w:type="dxa"/>
          </w:tcPr>
          <w:p w:rsidRPr="007B7BA2" w:rsidR="002748C7" w:rsidP="003149D2" w:rsidRDefault="00CF1860" w14:paraId="0F032968" w14:textId="18451013">
            <w:pPr>
              <w:spacing w:after="0"/>
              <w:rPr>
                <w:lang w:val="en-US"/>
              </w:rPr>
            </w:pPr>
            <w:r>
              <w:t>Inger Anne Speilberg</w:t>
            </w:r>
          </w:p>
        </w:tc>
      </w:tr>
      <w:tr w:rsidRPr="005F2623" w:rsidR="002748C7" w:rsidTr="276A7C0D" w14:paraId="5A062EDA" w14:textId="77777777">
        <w:tc>
          <w:tcPr>
            <w:tcW w:w="4672" w:type="dxa"/>
          </w:tcPr>
          <w:p w:rsidR="002748C7" w:rsidP="003149D2" w:rsidRDefault="001B43AE" w14:paraId="620BA9DA" w14:textId="77777777">
            <w:pPr>
              <w:spacing w:after="0"/>
            </w:pPr>
            <w:r>
              <w:t>Kommunedirektør i Siljan</w:t>
            </w:r>
          </w:p>
          <w:p w:rsidR="001B43AE" w:rsidP="003149D2" w:rsidRDefault="001B43AE" w14:paraId="4303C4A1" w14:textId="77777777">
            <w:pPr>
              <w:spacing w:after="0"/>
            </w:pPr>
          </w:p>
          <w:p w:rsidRPr="007B7BA2" w:rsidR="001B43AE" w:rsidP="003149D2" w:rsidRDefault="001B43AE" w14:paraId="5D9D0404" w14:textId="7CC15908">
            <w:pPr>
              <w:spacing w:after="0"/>
              <w:rPr>
                <w:lang w:val="en-US"/>
              </w:rPr>
            </w:pPr>
            <w:r>
              <w:t>Kommunedirektør i Skien</w:t>
            </w:r>
          </w:p>
        </w:tc>
        <w:tc>
          <w:tcPr>
            <w:tcW w:w="4672" w:type="dxa"/>
          </w:tcPr>
          <w:p w:rsidR="002748C7" w:rsidP="003149D2" w:rsidRDefault="001B43AE" w14:paraId="5DDFFD14" w14:textId="77777777">
            <w:pPr>
              <w:spacing w:after="0"/>
            </w:pPr>
            <w:r>
              <w:t>Jan Sæthre</w:t>
            </w:r>
          </w:p>
          <w:p w:rsidR="001B43AE" w:rsidP="003149D2" w:rsidRDefault="001B43AE" w14:paraId="219DC13D" w14:textId="77777777">
            <w:pPr>
              <w:spacing w:after="0"/>
              <w:rPr>
                <w:lang w:val="en-US"/>
              </w:rPr>
            </w:pPr>
          </w:p>
          <w:p w:rsidRPr="007B7BA2" w:rsidR="001B43AE" w:rsidP="003149D2" w:rsidRDefault="001B43AE" w14:paraId="6BB0003E" w14:textId="043251D7">
            <w:pPr>
              <w:spacing w:after="0"/>
              <w:rPr>
                <w:lang w:val="en-US"/>
              </w:rPr>
            </w:pPr>
            <w:r>
              <w:rPr>
                <w:lang w:val="en-US"/>
              </w:rPr>
              <w:t>Karin G. Finnerud</w:t>
            </w:r>
          </w:p>
        </w:tc>
      </w:tr>
      <w:tr w:rsidR="002748C7" w:rsidTr="276A7C0D" w14:paraId="4E678B75" w14:textId="77777777">
        <w:tc>
          <w:tcPr>
            <w:tcW w:w="9344" w:type="dxa"/>
            <w:gridSpan w:val="2"/>
          </w:tcPr>
          <w:p w:rsidRPr="007B7BA2" w:rsidR="002748C7" w:rsidP="003149D2" w:rsidRDefault="002748C7" w14:paraId="3A40436D" w14:textId="7777777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</w:p>
        </w:tc>
      </w:tr>
      <w:tr w:rsidRPr="005F2623" w:rsidR="002748C7" w:rsidTr="276A7C0D" w14:paraId="2A835960" w14:textId="77777777">
        <w:tc>
          <w:tcPr>
            <w:tcW w:w="4672" w:type="dxa"/>
            <w:tcBorders>
              <w:top w:val="single" w:color="auto" w:sz="4" w:space="0"/>
            </w:tcBorders>
          </w:tcPr>
          <w:p w:rsidRPr="007B7BA2" w:rsidR="002748C7" w:rsidP="003149D2" w:rsidRDefault="001B43AE" w14:paraId="755DDFB1" w14:textId="21D4CB76">
            <w:pPr>
              <w:spacing w:after="0"/>
              <w:rPr>
                <w:lang w:val="en-US"/>
              </w:rPr>
            </w:pPr>
            <w:r>
              <w:t>Arve Høiberg</w:t>
            </w:r>
            <w:r w:rsidR="00EC30C9">
              <w:br/>
            </w:r>
            <w:r w:rsidR="00EC30C9">
              <w:rPr>
                <w:lang w:val="en-US"/>
              </w:rPr>
              <w:t>Anette Gerner</w:t>
            </w:r>
          </w:p>
        </w:tc>
        <w:tc>
          <w:tcPr>
            <w:tcW w:w="4672" w:type="dxa"/>
            <w:tcBorders>
              <w:top w:val="single" w:color="auto" w:sz="4" w:space="0"/>
            </w:tcBorders>
          </w:tcPr>
          <w:p w:rsidRPr="007B7BA2" w:rsidR="002748C7" w:rsidP="003149D2" w:rsidRDefault="001B43AE" w14:paraId="2D5B817D" w14:textId="4DACC012">
            <w:pPr>
              <w:spacing w:after="0"/>
              <w:rPr>
                <w:lang w:val="en-US"/>
              </w:rPr>
            </w:pPr>
            <w:r>
              <w:t>Sekretariatet</w:t>
            </w:r>
            <w:r w:rsidR="00EC30C9">
              <w:br/>
            </w:r>
            <w:r w:rsidR="00EC30C9">
              <w:rPr>
                <w:lang w:val="en-US"/>
              </w:rPr>
              <w:t>GKI</w:t>
            </w:r>
          </w:p>
        </w:tc>
      </w:tr>
      <w:tr w:rsidR="002748C7" w:rsidTr="276A7C0D" w14:paraId="3CD12D6D" w14:textId="77777777">
        <w:tc>
          <w:tcPr>
            <w:tcW w:w="9344" w:type="dxa"/>
            <w:gridSpan w:val="2"/>
          </w:tcPr>
          <w:p w:rsidRPr="007B7BA2" w:rsidR="002748C7" w:rsidP="003149D2" w:rsidRDefault="002748C7" w14:paraId="0C087DDD" w14:textId="77777777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Orientering</w:t>
            </w:r>
            <w:r w:rsidRPr="007B7BA2">
              <w:rPr>
                <w:b/>
                <w:bCs/>
              </w:rPr>
              <w:t>:</w:t>
            </w:r>
          </w:p>
        </w:tc>
      </w:tr>
      <w:tr w:rsidRPr="005F2623" w:rsidR="002748C7" w:rsidTr="276A7C0D" w14:paraId="5BD3FD37" w14:textId="77777777">
        <w:tc>
          <w:tcPr>
            <w:tcW w:w="4672" w:type="dxa"/>
            <w:tcBorders>
              <w:top w:val="single" w:color="auto" w:sz="4" w:space="0"/>
            </w:tcBorders>
          </w:tcPr>
          <w:p w:rsidR="0FF974DC" w:rsidP="0EF6BC9A" w:rsidRDefault="0FF974DC" w14:paraId="42B6350F" w14:textId="5CBDB848">
            <w:pPr>
              <w:spacing w:after="0"/>
              <w:rPr>
                <w:lang w:val="en-US"/>
              </w:rPr>
            </w:pPr>
            <w:proofErr w:type="spellStart"/>
            <w:r w:rsidRPr="0EF6BC9A">
              <w:rPr>
                <w:lang w:val="en-US"/>
              </w:rPr>
              <w:t>Personvernombudet</w:t>
            </w:r>
            <w:proofErr w:type="spellEnd"/>
            <w:r w:rsidRPr="0EF6BC9A">
              <w:rPr>
                <w:lang w:val="en-US"/>
              </w:rPr>
              <w:t xml:space="preserve"> for </w:t>
            </w:r>
            <w:proofErr w:type="spellStart"/>
            <w:r w:rsidRPr="0EF6BC9A">
              <w:rPr>
                <w:lang w:val="en-US"/>
              </w:rPr>
              <w:t>Grenland</w:t>
            </w:r>
            <w:proofErr w:type="spellEnd"/>
          </w:p>
          <w:p w:rsidRPr="007B7BA2" w:rsidR="006D30ED" w:rsidP="003149D2" w:rsidRDefault="2C3A6A20" w14:paraId="08050672" w14:textId="0CF7745B">
            <w:pPr>
              <w:spacing w:after="0"/>
              <w:rPr>
                <w:lang w:val="en-US"/>
              </w:rPr>
            </w:pPr>
            <w:proofErr w:type="spellStart"/>
            <w:r w:rsidRPr="276A7C0D">
              <w:rPr>
                <w:lang w:val="en-US"/>
              </w:rPr>
              <w:t>Presentasjonen</w:t>
            </w:r>
            <w:proofErr w:type="spellEnd"/>
            <w:r w:rsidRPr="276A7C0D">
              <w:rPr>
                <w:lang w:val="en-US"/>
              </w:rPr>
              <w:t xml:space="preserve"> er </w:t>
            </w:r>
            <w:proofErr w:type="spellStart"/>
            <w:r w:rsidRPr="276A7C0D">
              <w:rPr>
                <w:lang w:val="en-US"/>
              </w:rPr>
              <w:t>vedlagt</w:t>
            </w:r>
            <w:proofErr w:type="spellEnd"/>
            <w:r w:rsidRPr="276A7C0D">
              <w:rPr>
                <w:lang w:val="en-US"/>
              </w:rPr>
              <w:t xml:space="preserve"> </w:t>
            </w:r>
            <w:proofErr w:type="spellStart"/>
            <w:r w:rsidRPr="276A7C0D">
              <w:rPr>
                <w:lang w:val="en-US"/>
              </w:rPr>
              <w:t>referatet</w:t>
            </w:r>
            <w:proofErr w:type="spellEnd"/>
          </w:p>
        </w:tc>
        <w:tc>
          <w:tcPr>
            <w:tcW w:w="4672" w:type="dxa"/>
            <w:tcBorders>
              <w:top w:val="single" w:color="auto" w:sz="4" w:space="0"/>
            </w:tcBorders>
          </w:tcPr>
          <w:p w:rsidR="002748C7" w:rsidP="003149D2" w:rsidRDefault="24B160D5" w14:paraId="456C1F33" w14:textId="77777777">
            <w:pPr>
              <w:spacing w:after="0"/>
              <w:rPr>
                <w:lang w:val="en-US"/>
              </w:rPr>
            </w:pPr>
            <w:r w:rsidRPr="0EF6BC9A">
              <w:rPr>
                <w:lang w:val="en-US"/>
              </w:rPr>
              <w:t>Bjørn Idar Næss</w:t>
            </w:r>
          </w:p>
          <w:p w:rsidRPr="007B7BA2" w:rsidR="00054E3E" w:rsidP="003149D2" w:rsidRDefault="00054E3E" w14:paraId="43D4F551" w14:textId="34752DFC">
            <w:pPr>
              <w:spacing w:after="0"/>
              <w:rPr>
                <w:lang w:val="en-US"/>
              </w:rPr>
            </w:pPr>
          </w:p>
        </w:tc>
      </w:tr>
    </w:tbl>
    <w:p w:rsidR="002748C7" w:rsidP="002748C7" w:rsidRDefault="002748C7" w14:paraId="6EA60A2F" w14:textId="77777777">
      <w:pPr>
        <w:spacing w:after="160" w:line="278" w:lineRule="auto"/>
        <w:rPr>
          <w:lang w:val="en-US"/>
        </w:rPr>
      </w:pPr>
      <w:r>
        <w:rPr>
          <w:lang w:val="en-US"/>
        </w:rPr>
        <w:br w:type="page"/>
      </w:r>
    </w:p>
    <w:p w:rsidR="002748C7" w:rsidP="002748C7" w:rsidRDefault="002748C7" w14:paraId="72E199CB" w14:textId="52E1B509">
      <w:pPr>
        <w:pStyle w:val="Heading1"/>
        <w:rPr>
          <w:color w:val="918F90" w:themeColor="text2"/>
        </w:rPr>
      </w:pPr>
      <w:r>
        <w:t>Saksliste for</w:t>
      </w:r>
      <w:r w:rsidR="001B43AE">
        <w:t xml:space="preserve"> kommunedirektør</w:t>
      </w:r>
      <w:r>
        <w:t>kollegiet</w:t>
      </w:r>
      <w:r>
        <w:tab/>
      </w:r>
      <w:sdt>
        <w:sdtPr>
          <w:rPr>
            <w:color w:val="918F90" w:themeColor="text2"/>
          </w:rPr>
          <w:id w:val="-797534669"/>
          <w:placeholder>
            <w:docPart w:val="EB4E289C0E7C45D4B2ACD6D3CE6A1059"/>
          </w:placeholder>
          <w:date w:fullDate="2025-03-25T00:00:00Z">
            <w:dateFormat w:val="dd.MM.yy"/>
            <w:lid w:val="nb-NO"/>
            <w:storeMappedDataAs w:val="dateTime"/>
            <w:calendar w:val="gregorian"/>
          </w:date>
        </w:sdtPr>
        <w:sdtContent>
          <w:r w:rsidR="001E2B12">
            <w:rPr>
              <w:color w:val="918F90" w:themeColor="text2"/>
            </w:rPr>
            <w:t>25</w:t>
          </w:r>
          <w:r>
            <w:rPr>
              <w:color w:val="918F90" w:themeColor="text2"/>
            </w:rPr>
            <w:t>.</w:t>
          </w:r>
          <w:r w:rsidR="00534CD2">
            <w:rPr>
              <w:color w:val="918F90" w:themeColor="text2"/>
            </w:rPr>
            <w:t>0</w:t>
          </w:r>
          <w:r w:rsidR="001E2B12">
            <w:rPr>
              <w:color w:val="918F90" w:themeColor="text2"/>
            </w:rPr>
            <w:t>3</w:t>
          </w:r>
          <w:r>
            <w:rPr>
              <w:color w:val="918F90" w:themeColor="text2"/>
            </w:rPr>
            <w:t>.2</w:t>
          </w:r>
          <w:r w:rsidR="00534CD2">
            <w:rPr>
              <w:color w:val="918F90" w:themeColor="text2"/>
            </w:rPr>
            <w:t>5</w:t>
          </w:r>
        </w:sdtContent>
      </w:sdt>
    </w:p>
    <w:tbl>
      <w:tblPr>
        <w:tblStyle w:val="Custom2"/>
        <w:tblW w:w="9765" w:type="dxa"/>
        <w:tblLayout w:type="fixed"/>
        <w:tblLook w:val="04A0" w:firstRow="1" w:lastRow="0" w:firstColumn="1" w:lastColumn="0" w:noHBand="0" w:noVBand="1"/>
      </w:tblPr>
      <w:tblGrid>
        <w:gridCol w:w="993"/>
        <w:gridCol w:w="4062"/>
        <w:gridCol w:w="4710"/>
      </w:tblGrid>
      <w:tr w:rsidR="00682346" w:rsidTr="6CDC9CB6" w14:paraId="1E41EB0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055" w:type="dxa"/>
            <w:gridSpan w:val="2"/>
            <w:tcMar/>
          </w:tcPr>
          <w:p w:rsidR="00682346" w:rsidP="003149D2" w:rsidRDefault="00682346" w14:paraId="53D5F02A" w14:textId="77777777">
            <w:proofErr w:type="spellStart"/>
            <w:r>
              <w:t>Saksnr</w:t>
            </w:r>
            <w:proofErr w:type="spellEnd"/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710" w:type="dxa"/>
            <w:tcMar/>
          </w:tcPr>
          <w:p w:rsidR="00682346" w:rsidP="003149D2" w:rsidRDefault="00682346" w14:paraId="516B58FE" w14:textId="77777777">
            <w:r>
              <w:t>Kommunedirektørkollegiet</w:t>
            </w:r>
          </w:p>
        </w:tc>
      </w:tr>
      <w:tr w:rsidR="00682346" w:rsidTr="6CDC9CB6" w14:paraId="2A175CA5" w14:textId="7777777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</w:tcPr>
          <w:p w:rsidR="00682346" w:rsidP="276A7C0D" w:rsidRDefault="00682346" w14:paraId="4B759C10" w14:textId="289C4A3C">
            <w:r>
              <w:t>GKI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72" w:type="dxa"/>
            <w:gridSpan w:val="2"/>
            <w:tcMar/>
          </w:tcPr>
          <w:p w:rsidRPr="00643F1E" w:rsidR="00682346" w:rsidP="003149D2" w:rsidRDefault="00682346" w14:paraId="79F0E894" w14:textId="6003D159">
            <w:pPr>
              <w:rPr>
                <w:b/>
                <w:bCs/>
              </w:rPr>
            </w:pPr>
            <w:r w:rsidRPr="008D436E">
              <w:rPr>
                <w:b/>
                <w:bCs/>
              </w:rPr>
              <w:t>Styremøte</w:t>
            </w:r>
            <w:r>
              <w:br/>
            </w:r>
            <w:r w:rsidRPr="008D436E">
              <w:t>Se egen utsend</w:t>
            </w:r>
            <w:r>
              <w:t>t protokoll</w:t>
            </w:r>
          </w:p>
        </w:tc>
      </w:tr>
      <w:tr w:rsidRPr="00174DB5" w:rsidR="00682346" w:rsidTr="6CDC9CB6" w14:paraId="74FBB04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</w:tcPr>
          <w:p w:rsidRPr="00174DB5" w:rsidR="00682346" w:rsidP="003149D2" w:rsidRDefault="00682346" w14:paraId="61E254D1" w14:textId="06B80586">
            <w:pPr>
              <w:rPr>
                <w:lang w:val="en-US"/>
              </w:rPr>
            </w:pPr>
            <w:r>
              <w:t xml:space="preserve">13 </w:t>
            </w:r>
            <w:r w:rsidRPr="2D6463B7">
              <w:rPr>
                <w:lang w:val="en-US"/>
              </w:rPr>
              <w:t xml:space="preserve">/ </w:t>
            </w:r>
            <w:r>
              <w:t>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72" w:type="dxa"/>
            <w:gridSpan w:val="2"/>
            <w:tcMar/>
          </w:tcPr>
          <w:p w:rsidRPr="00174DB5" w:rsidR="00682346" w:rsidP="003149D2" w:rsidRDefault="00682346" w14:paraId="42DCB7A2" w14:textId="239BE9A3">
            <w:pPr>
              <w:rPr>
                <w:b/>
                <w:bCs/>
                <w:lang w:val="en-US"/>
              </w:rPr>
            </w:pPr>
            <w:r w:rsidRPr="2D6463B7">
              <w:rPr>
                <w:b/>
                <w:bCs/>
              </w:rPr>
              <w:t xml:space="preserve">Referat fra møte i kommunedirektørkollegiet </w:t>
            </w:r>
            <w:r>
              <w:rPr>
                <w:b/>
                <w:bCs/>
              </w:rPr>
              <w:t>24. februar</w:t>
            </w:r>
            <w:r w:rsidRPr="2D6463B7">
              <w:rPr>
                <w:b/>
                <w:bCs/>
              </w:rPr>
              <w:t xml:space="preserve"> 202</w:t>
            </w:r>
            <w:r>
              <w:rPr>
                <w:b/>
                <w:bCs/>
              </w:rPr>
              <w:t>5</w:t>
            </w:r>
          </w:p>
          <w:p w:rsidR="00682346" w:rsidP="003149D2" w:rsidRDefault="00682346" w14:paraId="20E13D5D" w14:textId="7558EC12">
            <w:r>
              <w:t>Se utsendt forslag til referater</w:t>
            </w:r>
          </w:p>
          <w:p w:rsidRPr="00174DB5" w:rsidR="00682346" w:rsidP="003149D2" w:rsidRDefault="00682346" w14:paraId="287D964C" w14:textId="2F52A3F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Konklusjon</w:t>
            </w:r>
            <w:proofErr w:type="spellEnd"/>
            <w:r>
              <w:rPr>
                <w:lang w:val="en-US"/>
              </w:rPr>
              <w:t xml:space="preserve">: </w:t>
            </w:r>
            <w:proofErr w:type="spellStart"/>
            <w:r w:rsidRPr="6D1CF505">
              <w:rPr>
                <w:lang w:val="en-US"/>
              </w:rPr>
              <w:t>Referat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vedtatt</w:t>
            </w:r>
            <w:proofErr w:type="spellEnd"/>
          </w:p>
        </w:tc>
      </w:tr>
      <w:tr w:rsidR="00682346" w:rsidTr="6CDC9CB6" w14:paraId="1ABE8F9D" w14:textId="7777777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</w:tcPr>
          <w:p w:rsidR="00682346" w:rsidP="12566989" w:rsidRDefault="00682346" w14:paraId="474F9B2E" w14:textId="635BE024">
            <w:r>
              <w:t>14 / 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72" w:type="dxa"/>
            <w:gridSpan w:val="2"/>
            <w:tcMar/>
          </w:tcPr>
          <w:p w:rsidR="00682346" w:rsidP="12566989" w:rsidRDefault="00682346" w14:paraId="36F3A41B" w14:textId="644E03AC">
            <w:pPr>
              <w:rPr>
                <w:b/>
                <w:bCs/>
              </w:rPr>
            </w:pPr>
            <w:r w:rsidRPr="12566989">
              <w:rPr>
                <w:b/>
                <w:bCs/>
              </w:rPr>
              <w:t>Rolle beskrivelse for Personvern ombud</w:t>
            </w:r>
          </w:p>
          <w:p w:rsidR="00682346" w:rsidP="12566989" w:rsidRDefault="00682346" w14:paraId="4FD96148" w14:textId="1D56C1F8">
            <w:r>
              <w:t>Ny tilsatt Personvern ombud, Bjørn Idar Næss</w:t>
            </w:r>
            <w:r w:rsidR="1CB33B45">
              <w:t>,</w:t>
            </w:r>
            <w:r>
              <w:t xml:space="preserve"> orienter</w:t>
            </w:r>
            <w:r w:rsidR="7A37194B">
              <w:t xml:space="preserve">te </w:t>
            </w:r>
            <w:r w:rsidR="006A7F0F">
              <w:t xml:space="preserve">om </w:t>
            </w:r>
            <w:r w:rsidR="009A09C6">
              <w:t xml:space="preserve">forslag til rollebeskrivelse, </w:t>
            </w:r>
            <w:proofErr w:type="spellStart"/>
            <w:r w:rsidR="009A09C6">
              <w:t>årshjul</w:t>
            </w:r>
            <w:proofErr w:type="spellEnd"/>
            <w:r w:rsidR="009A09C6">
              <w:t xml:space="preserve"> og mulig </w:t>
            </w:r>
            <w:r w:rsidR="007B2058">
              <w:t xml:space="preserve">fremtidig </w:t>
            </w:r>
            <w:r w:rsidR="009A09C6">
              <w:t>struktur</w:t>
            </w:r>
            <w:r w:rsidR="007B2058">
              <w:t xml:space="preserve"> med utvidelse med Nome og Midt </w:t>
            </w:r>
            <w:r w:rsidR="00EC3E21">
              <w:t>T</w:t>
            </w:r>
            <w:r w:rsidR="007B2058">
              <w:t xml:space="preserve">elemark kommuner, i tillegg til grenlandskommunene, 2 </w:t>
            </w:r>
            <w:proofErr w:type="spellStart"/>
            <w:r w:rsidR="00EC3E21">
              <w:t>IKS</w:t>
            </w:r>
            <w:r w:rsidR="007B2058">
              <w:t>’er</w:t>
            </w:r>
            <w:proofErr w:type="spellEnd"/>
            <w:r w:rsidR="007B2058">
              <w:t xml:space="preserve"> og Skien pensj</w:t>
            </w:r>
            <w:r w:rsidR="00D55BBC">
              <w:t>onskasse</w:t>
            </w:r>
            <w:r w:rsidR="009A09C6">
              <w:t>.</w:t>
            </w:r>
            <w:r w:rsidR="00EC3E21">
              <w:t>.</w:t>
            </w:r>
          </w:p>
          <w:p w:rsidR="00682346" w:rsidP="00EC3E21" w:rsidRDefault="00EC3E21" w14:paraId="2F40AF29" w14:textId="142C6494">
            <w:r w:rsidR="00EC3E21">
              <w:rPr/>
              <w:t xml:space="preserve">Konklusjon: </w:t>
            </w:r>
            <w:r w:rsidR="00682346">
              <w:rPr/>
              <w:t xml:space="preserve">Forslag til rollebeskrivelse </w:t>
            </w:r>
            <w:r w:rsidR="00EC3E21">
              <w:rPr/>
              <w:t xml:space="preserve">ble </w:t>
            </w:r>
            <w:r w:rsidR="685B3AD6">
              <w:rPr/>
              <w:t>presentert</w:t>
            </w:r>
            <w:r w:rsidR="00E4283B">
              <w:rPr/>
              <w:t xml:space="preserve">. </w:t>
            </w:r>
            <w:r w:rsidR="00E44039">
              <w:rPr/>
              <w:t xml:space="preserve">Rolleavklaring for den kommunale Personvernkontakten må </w:t>
            </w:r>
            <w:r w:rsidR="00C36A3E">
              <w:rPr/>
              <w:t>avklares</w:t>
            </w:r>
            <w:r w:rsidR="00FA1501">
              <w:rPr/>
              <w:t xml:space="preserve"> og </w:t>
            </w:r>
            <w:r w:rsidR="00514631">
              <w:rPr/>
              <w:t>Personver</w:t>
            </w:r>
            <w:r w:rsidR="006B6499">
              <w:rPr/>
              <w:t>n ombudet inviteres på ny til KDK når vurdering foreligger</w:t>
            </w:r>
            <w:r w:rsidR="00FA1501">
              <w:rPr/>
              <w:t xml:space="preserve"> og kan drøftes</w:t>
            </w:r>
          </w:p>
        </w:tc>
      </w:tr>
      <w:tr w:rsidR="00682346" w:rsidTr="6CDC9CB6" w14:paraId="6CCF8C7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</w:tcPr>
          <w:p w:rsidR="00682346" w:rsidP="003149D2" w:rsidRDefault="00682346" w14:paraId="76A6AFB7" w14:textId="325AA041">
            <w:r w:rsidRPr="12566989">
              <w:rPr>
                <w:lang w:val="en-US"/>
              </w:rPr>
              <w:t>15 / 2</w:t>
            </w:r>
            <w:r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72" w:type="dxa"/>
            <w:gridSpan w:val="2"/>
            <w:tcMar/>
          </w:tcPr>
          <w:p w:rsidRPr="00174DB5" w:rsidR="00682346" w:rsidP="003149D2" w:rsidRDefault="00682346" w14:paraId="73AFFF88" w14:textId="6BE76DC1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Felles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eierskapsstrategi</w:t>
            </w:r>
            <w:proofErr w:type="spellEnd"/>
          </w:p>
          <w:p w:rsidR="007342B8" w:rsidP="003149D2" w:rsidRDefault="00811CA7" w14:paraId="4B5E6A2E" w14:textId="77777777">
            <w:r>
              <w:t>Det ble o</w:t>
            </w:r>
            <w:r w:rsidR="00682346">
              <w:t xml:space="preserve">rientering om </w:t>
            </w:r>
            <w:r w:rsidR="004E403C">
              <w:t xml:space="preserve">drøftelsene gjort i Ordførerkollegiet </w:t>
            </w:r>
            <w:r w:rsidR="009E451F">
              <w:t>26. februar</w:t>
            </w:r>
            <w:r w:rsidR="00983060">
              <w:t>. Der ble det besluttet å sende represen</w:t>
            </w:r>
            <w:r w:rsidR="00B81CDB">
              <w:t>tantskapsmedlemmene</w:t>
            </w:r>
            <w:r w:rsidR="00A70D94">
              <w:t xml:space="preserve"> informasjon om pågående arbeid i arbeidsgruppen Administrativ eierskapsforum </w:t>
            </w:r>
            <w:r w:rsidR="007342B8">
              <w:t>og kontakten med selskapene.</w:t>
            </w:r>
          </w:p>
          <w:p w:rsidR="00B712FF" w:rsidP="003149D2" w:rsidRDefault="735E7C9B" w14:paraId="2FB9C4E4" w14:textId="355A1865">
            <w:r>
              <w:t>A</w:t>
            </w:r>
            <w:r w:rsidR="00682346">
              <w:t xml:space="preserve">rbeidsgruppen </w:t>
            </w:r>
            <w:r w:rsidR="00557A62">
              <w:t xml:space="preserve">meldte </w:t>
            </w:r>
            <w:r w:rsidR="00992FDE">
              <w:t xml:space="preserve">at Grenland brann og redning IKS </w:t>
            </w:r>
            <w:r w:rsidR="002861A8">
              <w:t>s</w:t>
            </w:r>
            <w:r w:rsidR="00ED0465">
              <w:t xml:space="preserve">kal etter fristen svare </w:t>
            </w:r>
            <w:r w:rsidR="00132F7F">
              <w:t xml:space="preserve">onsdag </w:t>
            </w:r>
            <w:r w:rsidR="005E680A">
              <w:t>26.. mars</w:t>
            </w:r>
            <w:r w:rsidR="0016798E">
              <w:t xml:space="preserve">. Det er laget utkast </w:t>
            </w:r>
            <w:r w:rsidR="4FB0FB10">
              <w:t>ti</w:t>
            </w:r>
            <w:r w:rsidR="29D208F8">
              <w:t>l</w:t>
            </w:r>
            <w:r w:rsidR="0016798E">
              <w:t xml:space="preserve"> sak om mal eierstrategi</w:t>
            </w:r>
            <w:r w:rsidR="003F16E5">
              <w:t xml:space="preserve"> og sak eierstrategi for Grenland havn, Grep</w:t>
            </w:r>
            <w:r w:rsidR="00073E1B">
              <w:t>, RIP og GBR</w:t>
            </w:r>
          </w:p>
          <w:p w:rsidR="00682346" w:rsidP="003149D2" w:rsidRDefault="00B712FF" w14:paraId="48AC3576" w14:textId="77777777">
            <w:r>
              <w:t xml:space="preserve">Sakene blir sendt kommunedirektørene til høring i uke </w:t>
            </w:r>
            <w:r w:rsidR="00B14747">
              <w:t>14</w:t>
            </w:r>
            <w:r w:rsidR="004A69C3">
              <w:t xml:space="preserve">, med sikte på </w:t>
            </w:r>
            <w:r w:rsidR="00A5552E">
              <w:t>utsendelse før påske</w:t>
            </w:r>
            <w:r w:rsidR="004730FD">
              <w:t>.</w:t>
            </w:r>
            <w:r w:rsidR="00682346">
              <w:t xml:space="preserve"> </w:t>
            </w:r>
          </w:p>
          <w:p w:rsidR="004A69C3" w:rsidP="003149D2" w:rsidRDefault="004A69C3" w14:paraId="41EAEE94" w14:textId="56AD8774">
            <w:r>
              <w:t>Konklusjon: saken ble tatt til orientering</w:t>
            </w:r>
          </w:p>
        </w:tc>
      </w:tr>
      <w:tr w:rsidR="00682346" w:rsidTr="6CDC9CB6" w14:paraId="00C5FBCB" w14:textId="7777777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</w:tcPr>
          <w:p w:rsidR="00682346" w:rsidP="2D6463B7" w:rsidRDefault="00682346" w14:paraId="7D654647" w14:textId="3FC87711">
            <w:pPr>
              <w:rPr>
                <w:lang w:val="en-US"/>
              </w:rPr>
            </w:pPr>
            <w:r w:rsidRPr="12566989">
              <w:rPr>
                <w:lang w:val="en-US"/>
              </w:rPr>
              <w:t>16 / 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72" w:type="dxa"/>
            <w:gridSpan w:val="2"/>
            <w:tcMar/>
          </w:tcPr>
          <w:p w:rsidR="00682346" w:rsidP="2D6463B7" w:rsidRDefault="00682346" w14:paraId="25F3D216" w14:textId="2B1CCE08">
            <w:pPr>
              <w:rPr>
                <w:b/>
                <w:bCs/>
                <w:lang w:val="en-US"/>
              </w:rPr>
            </w:pPr>
            <w:proofErr w:type="spellStart"/>
            <w:r w:rsidRPr="75D18E81">
              <w:rPr>
                <w:b/>
                <w:bCs/>
                <w:lang w:val="en-US"/>
              </w:rPr>
              <w:t>Felles</w:t>
            </w:r>
            <w:proofErr w:type="spellEnd"/>
            <w:r w:rsidRPr="75D18E81">
              <w:rPr>
                <w:b/>
                <w:bCs/>
                <w:lang w:val="en-US"/>
              </w:rPr>
              <w:t xml:space="preserve"> </w:t>
            </w:r>
            <w:proofErr w:type="spellStart"/>
            <w:r w:rsidRPr="75D18E81">
              <w:rPr>
                <w:b/>
                <w:bCs/>
                <w:lang w:val="en-US"/>
              </w:rPr>
              <w:t>næringsmidler</w:t>
            </w:r>
            <w:proofErr w:type="spellEnd"/>
            <w:r w:rsidRPr="75D18E81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 xml:space="preserve">2026 </w:t>
            </w:r>
            <w:proofErr w:type="spellStart"/>
            <w:r w:rsidRPr="75D18E81">
              <w:rPr>
                <w:b/>
                <w:bCs/>
                <w:lang w:val="en-US"/>
              </w:rPr>
              <w:t>og</w:t>
            </w:r>
            <w:proofErr w:type="spellEnd"/>
            <w:r w:rsidRPr="75D18E81">
              <w:rPr>
                <w:b/>
                <w:bCs/>
                <w:lang w:val="en-US"/>
              </w:rPr>
              <w:t xml:space="preserve"> </w:t>
            </w:r>
            <w:proofErr w:type="spellStart"/>
            <w:r w:rsidRPr="75D18E81">
              <w:rPr>
                <w:b/>
                <w:bCs/>
                <w:lang w:val="en-US"/>
              </w:rPr>
              <w:t>budsjett</w:t>
            </w:r>
            <w:proofErr w:type="spellEnd"/>
            <w:r w:rsidRPr="75D18E81">
              <w:rPr>
                <w:b/>
                <w:bCs/>
                <w:lang w:val="en-US"/>
              </w:rPr>
              <w:t xml:space="preserve"> Grenlandssamarbeidet IPR 2026</w:t>
            </w:r>
          </w:p>
          <w:p w:rsidRPr="002F63A2" w:rsidR="00682346" w:rsidP="2D6463B7" w:rsidRDefault="00951737" w14:paraId="6D648960" w14:textId="39986C7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Utsendt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</w:t>
            </w:r>
            <w:r w:rsidRPr="75B437B6" w:rsidR="00682346">
              <w:rPr>
                <w:lang w:val="en-US"/>
              </w:rPr>
              <w:t>orslag</w:t>
            </w:r>
            <w:proofErr w:type="spellEnd"/>
            <w:r w:rsidRPr="75B437B6" w:rsidR="00682346">
              <w:rPr>
                <w:lang w:val="en-US"/>
              </w:rPr>
              <w:t xml:space="preserve"> </w:t>
            </w:r>
            <w:proofErr w:type="spellStart"/>
            <w:r w:rsidRPr="75B437B6" w:rsidR="00682346">
              <w:rPr>
                <w:lang w:val="en-US"/>
              </w:rPr>
              <w:t>til</w:t>
            </w:r>
            <w:proofErr w:type="spellEnd"/>
            <w:r w:rsidRPr="75B437B6" w:rsidR="00682346">
              <w:rPr>
                <w:lang w:val="en-US"/>
              </w:rPr>
              <w:t xml:space="preserve"> </w:t>
            </w:r>
            <w:proofErr w:type="spellStart"/>
            <w:r w:rsidRPr="75B437B6" w:rsidR="00682346">
              <w:rPr>
                <w:lang w:val="en-US"/>
              </w:rPr>
              <w:t>budsjett</w:t>
            </w:r>
            <w:proofErr w:type="spellEnd"/>
            <w:r w:rsidRPr="75B437B6" w:rsidR="00682346">
              <w:rPr>
                <w:lang w:val="en-US"/>
              </w:rPr>
              <w:t xml:space="preserve"> for 2026 </w:t>
            </w:r>
            <w:proofErr w:type="spellStart"/>
            <w:r w:rsidRPr="75B437B6" w:rsidR="00682346">
              <w:rPr>
                <w:lang w:val="en-US"/>
              </w:rPr>
              <w:t>og</w:t>
            </w:r>
            <w:proofErr w:type="spellEnd"/>
            <w:r w:rsidRPr="75B437B6" w:rsidR="00682346">
              <w:rPr>
                <w:lang w:val="en-US"/>
              </w:rPr>
              <w:t xml:space="preserve"> </w:t>
            </w:r>
            <w:proofErr w:type="spellStart"/>
            <w:r w:rsidRPr="75B437B6" w:rsidR="00682346">
              <w:rPr>
                <w:lang w:val="en-US"/>
              </w:rPr>
              <w:t>vedlegg</w:t>
            </w:r>
            <w:proofErr w:type="spellEnd"/>
            <w:r w:rsidRPr="75B437B6" w:rsidR="00682346">
              <w:rPr>
                <w:lang w:val="en-US"/>
              </w:rPr>
              <w:t xml:space="preserve"> med </w:t>
            </w:r>
            <w:proofErr w:type="spellStart"/>
            <w:r w:rsidRPr="75B437B6" w:rsidR="00682346">
              <w:rPr>
                <w:lang w:val="en-US"/>
              </w:rPr>
              <w:t>fordelingsnøkkel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ble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drøftet</w:t>
            </w:r>
            <w:proofErr w:type="spellEnd"/>
            <w:r w:rsidRPr="75B437B6" w:rsidR="00682346">
              <w:rPr>
                <w:lang w:val="en-US"/>
              </w:rPr>
              <w:t>.</w:t>
            </w:r>
            <w:r w:rsidR="00703355">
              <w:rPr>
                <w:lang w:val="en-US"/>
              </w:rPr>
              <w:br/>
            </w:r>
            <w:proofErr w:type="spellStart"/>
            <w:r w:rsidR="00703355">
              <w:rPr>
                <w:lang w:val="en-US"/>
              </w:rPr>
              <w:t>Handlingsplan</w:t>
            </w:r>
            <w:proofErr w:type="spellEnd"/>
            <w:r w:rsidR="00703355">
              <w:rPr>
                <w:lang w:val="en-US"/>
              </w:rPr>
              <w:t xml:space="preserve"> </w:t>
            </w:r>
            <w:proofErr w:type="spellStart"/>
            <w:r w:rsidR="00703355">
              <w:rPr>
                <w:lang w:val="en-US"/>
              </w:rPr>
              <w:t>og</w:t>
            </w:r>
            <w:proofErr w:type="spellEnd"/>
            <w:r w:rsidR="00703355">
              <w:rPr>
                <w:lang w:val="en-US"/>
              </w:rPr>
              <w:t xml:space="preserve"> </w:t>
            </w:r>
            <w:proofErr w:type="spellStart"/>
            <w:r w:rsidR="00703355">
              <w:rPr>
                <w:lang w:val="en-US"/>
              </w:rPr>
              <w:t>budsjett</w:t>
            </w:r>
            <w:proofErr w:type="spellEnd"/>
            <w:r w:rsidR="00703355">
              <w:rPr>
                <w:lang w:val="en-US"/>
              </w:rPr>
              <w:t xml:space="preserve"> </w:t>
            </w:r>
            <w:proofErr w:type="spellStart"/>
            <w:r w:rsidR="00703355">
              <w:rPr>
                <w:lang w:val="en-US"/>
              </w:rPr>
              <w:t>skal</w:t>
            </w:r>
            <w:proofErr w:type="spellEnd"/>
            <w:r w:rsidR="00703355">
              <w:rPr>
                <w:lang w:val="en-US"/>
              </w:rPr>
              <w:t xml:space="preserve"> </w:t>
            </w:r>
            <w:proofErr w:type="spellStart"/>
            <w:r w:rsidR="00703355">
              <w:rPr>
                <w:lang w:val="en-US"/>
              </w:rPr>
              <w:t>behandles</w:t>
            </w:r>
            <w:proofErr w:type="spellEnd"/>
            <w:r w:rsidR="00703355">
              <w:rPr>
                <w:lang w:val="en-US"/>
              </w:rPr>
              <w:t xml:space="preserve"> </w:t>
            </w:r>
            <w:proofErr w:type="spellStart"/>
            <w:r w:rsidR="00703355">
              <w:rPr>
                <w:lang w:val="en-US"/>
              </w:rPr>
              <w:t>i</w:t>
            </w:r>
            <w:proofErr w:type="spellEnd"/>
            <w:r w:rsidR="00703355">
              <w:rPr>
                <w:lang w:val="en-US"/>
              </w:rPr>
              <w:t xml:space="preserve"> </w:t>
            </w:r>
            <w:proofErr w:type="spellStart"/>
            <w:r w:rsidR="00703355">
              <w:rPr>
                <w:lang w:val="en-US"/>
              </w:rPr>
              <w:t>Ordførerkollegiet</w:t>
            </w:r>
            <w:proofErr w:type="spellEnd"/>
            <w:r w:rsidR="00703355">
              <w:rPr>
                <w:lang w:val="en-US"/>
              </w:rPr>
              <w:t xml:space="preserve"> 2. </w:t>
            </w:r>
            <w:proofErr w:type="spellStart"/>
            <w:r w:rsidR="00703355">
              <w:rPr>
                <w:lang w:val="en-US"/>
              </w:rPr>
              <w:t>april</w:t>
            </w:r>
            <w:proofErr w:type="spellEnd"/>
            <w:r w:rsidR="00087F56">
              <w:rPr>
                <w:lang w:val="en-US"/>
              </w:rPr>
              <w:br/>
            </w:r>
          </w:p>
          <w:p w:rsidR="00682346" w:rsidP="75B437B6" w:rsidRDefault="00951737" w14:paraId="3232390A" w14:textId="0221662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Konklusjon</w:t>
            </w:r>
            <w:proofErr w:type="spellEnd"/>
            <w:r>
              <w:rPr>
                <w:lang w:val="en-US"/>
              </w:rPr>
              <w:t xml:space="preserve">: </w:t>
            </w:r>
            <w:r w:rsidR="00087F56">
              <w:rPr>
                <w:lang w:val="en-US"/>
              </w:rPr>
              <w:t xml:space="preserve">Saken </w:t>
            </w:r>
            <w:proofErr w:type="spellStart"/>
            <w:r w:rsidR="00087F56">
              <w:rPr>
                <w:lang w:val="en-US"/>
              </w:rPr>
              <w:t>ble</w:t>
            </w:r>
            <w:proofErr w:type="spellEnd"/>
            <w:r w:rsidR="00087F56">
              <w:rPr>
                <w:lang w:val="en-US"/>
              </w:rPr>
              <w:t xml:space="preserve"> tatt </w:t>
            </w:r>
            <w:proofErr w:type="spellStart"/>
            <w:r w:rsidR="00087F56">
              <w:rPr>
                <w:lang w:val="en-US"/>
              </w:rPr>
              <w:t>til</w:t>
            </w:r>
            <w:proofErr w:type="spellEnd"/>
            <w:r w:rsidR="00087F56">
              <w:rPr>
                <w:lang w:val="en-US"/>
              </w:rPr>
              <w:t xml:space="preserve"> </w:t>
            </w:r>
            <w:proofErr w:type="spellStart"/>
            <w:r w:rsidR="007C03FD">
              <w:rPr>
                <w:lang w:val="en-US"/>
              </w:rPr>
              <w:t>orientering</w:t>
            </w:r>
            <w:proofErr w:type="spellEnd"/>
            <w:r w:rsidR="007C03FD">
              <w:rPr>
                <w:lang w:val="en-US"/>
              </w:rPr>
              <w:t xml:space="preserve">. </w:t>
            </w:r>
            <w:proofErr w:type="spellStart"/>
            <w:r w:rsidR="00AE0067">
              <w:rPr>
                <w:lang w:val="en-US"/>
              </w:rPr>
              <w:t>Kommunestyrene</w:t>
            </w:r>
            <w:proofErr w:type="spellEnd"/>
            <w:r w:rsidR="00AE0067">
              <w:rPr>
                <w:lang w:val="en-US"/>
              </w:rPr>
              <w:t xml:space="preserve"> </w:t>
            </w:r>
            <w:proofErr w:type="spellStart"/>
            <w:r w:rsidR="00AE0067">
              <w:rPr>
                <w:lang w:val="en-US"/>
              </w:rPr>
              <w:t>behandler</w:t>
            </w:r>
            <w:proofErr w:type="spellEnd"/>
            <w:r w:rsidR="00AE0067">
              <w:rPr>
                <w:lang w:val="en-US"/>
              </w:rPr>
              <w:t xml:space="preserve"> </w:t>
            </w:r>
            <w:proofErr w:type="spellStart"/>
            <w:r w:rsidR="00AE0067">
              <w:rPr>
                <w:lang w:val="en-US"/>
              </w:rPr>
              <w:t>Handlingsplan</w:t>
            </w:r>
            <w:proofErr w:type="spellEnd"/>
            <w:r w:rsidR="00AE0067">
              <w:rPr>
                <w:lang w:val="en-US"/>
              </w:rPr>
              <w:t xml:space="preserve"> </w:t>
            </w:r>
            <w:proofErr w:type="spellStart"/>
            <w:r w:rsidR="00AE0067">
              <w:rPr>
                <w:lang w:val="en-US"/>
              </w:rPr>
              <w:t>og</w:t>
            </w:r>
            <w:proofErr w:type="spellEnd"/>
            <w:r w:rsidR="00AE0067">
              <w:rPr>
                <w:lang w:val="en-US"/>
              </w:rPr>
              <w:t xml:space="preserve"> </w:t>
            </w:r>
            <w:proofErr w:type="spellStart"/>
            <w:r w:rsidR="00AE0067">
              <w:rPr>
                <w:lang w:val="en-US"/>
              </w:rPr>
              <w:t>budsjett</w:t>
            </w:r>
            <w:proofErr w:type="spellEnd"/>
            <w:r w:rsidR="00AE0067">
              <w:rPr>
                <w:lang w:val="en-US"/>
              </w:rPr>
              <w:t xml:space="preserve"> </w:t>
            </w:r>
            <w:proofErr w:type="spellStart"/>
            <w:r w:rsidR="00703355">
              <w:rPr>
                <w:lang w:val="en-US"/>
              </w:rPr>
              <w:t>i</w:t>
            </w:r>
            <w:proofErr w:type="spellEnd"/>
            <w:r w:rsidR="00AE0067">
              <w:rPr>
                <w:lang w:val="en-US"/>
              </w:rPr>
              <w:t xml:space="preserve"> sine </w:t>
            </w:r>
            <w:proofErr w:type="spellStart"/>
            <w:r w:rsidR="00334884">
              <w:rPr>
                <w:lang w:val="en-US"/>
              </w:rPr>
              <w:t>budsjettmøter</w:t>
            </w:r>
            <w:proofErr w:type="spellEnd"/>
            <w:r w:rsidR="00334884">
              <w:rPr>
                <w:lang w:val="en-US"/>
              </w:rPr>
              <w:t xml:space="preserve"> </w:t>
            </w:r>
            <w:proofErr w:type="spellStart"/>
            <w:r w:rsidR="00703355">
              <w:rPr>
                <w:lang w:val="en-US"/>
              </w:rPr>
              <w:t>i</w:t>
            </w:r>
            <w:proofErr w:type="spellEnd"/>
            <w:r w:rsidR="00334884">
              <w:rPr>
                <w:lang w:val="en-US"/>
              </w:rPr>
              <w:t xml:space="preserve"> </w:t>
            </w:r>
            <w:proofErr w:type="spellStart"/>
            <w:r w:rsidR="00334884">
              <w:rPr>
                <w:lang w:val="en-US"/>
              </w:rPr>
              <w:t>desember</w:t>
            </w:r>
            <w:proofErr w:type="spellEnd"/>
            <w:r w:rsidR="00334884">
              <w:rPr>
                <w:lang w:val="en-US"/>
              </w:rPr>
              <w:t xml:space="preserve"> med </w:t>
            </w:r>
            <w:proofErr w:type="spellStart"/>
            <w:r w:rsidR="00334884">
              <w:rPr>
                <w:lang w:val="en-US"/>
              </w:rPr>
              <w:t>behandling</w:t>
            </w:r>
            <w:proofErr w:type="spellEnd"/>
            <w:r w:rsidR="00334884">
              <w:rPr>
                <w:lang w:val="en-US"/>
              </w:rPr>
              <w:t xml:space="preserve"> </w:t>
            </w:r>
            <w:proofErr w:type="spellStart"/>
            <w:r w:rsidR="00334884">
              <w:rPr>
                <w:lang w:val="en-US"/>
              </w:rPr>
              <w:t>i</w:t>
            </w:r>
            <w:proofErr w:type="spellEnd"/>
            <w:r w:rsidR="00334884">
              <w:rPr>
                <w:lang w:val="en-US"/>
              </w:rPr>
              <w:t xml:space="preserve"> </w:t>
            </w:r>
            <w:proofErr w:type="spellStart"/>
            <w:r w:rsidR="00334884">
              <w:rPr>
                <w:lang w:val="en-US"/>
              </w:rPr>
              <w:t>Grenlandsrådet</w:t>
            </w:r>
            <w:proofErr w:type="spellEnd"/>
            <w:r w:rsidR="00334884">
              <w:rPr>
                <w:lang w:val="en-US"/>
              </w:rPr>
              <w:t xml:space="preserve"> </w:t>
            </w:r>
            <w:proofErr w:type="spellStart"/>
            <w:r w:rsidR="00334884">
              <w:rPr>
                <w:lang w:val="en-US"/>
              </w:rPr>
              <w:t>på</w:t>
            </w:r>
            <w:proofErr w:type="spellEnd"/>
            <w:r w:rsidR="00334884">
              <w:rPr>
                <w:lang w:val="en-US"/>
              </w:rPr>
              <w:t xml:space="preserve"> </w:t>
            </w:r>
            <w:proofErr w:type="spellStart"/>
            <w:r w:rsidR="00334884">
              <w:rPr>
                <w:lang w:val="en-US"/>
              </w:rPr>
              <w:t>følgende</w:t>
            </w:r>
            <w:proofErr w:type="spellEnd"/>
            <w:r w:rsidR="00334884">
              <w:rPr>
                <w:lang w:val="en-US"/>
              </w:rPr>
              <w:t xml:space="preserve"> </w:t>
            </w:r>
            <w:proofErr w:type="spellStart"/>
            <w:r w:rsidR="00334884">
              <w:rPr>
                <w:lang w:val="en-US"/>
              </w:rPr>
              <w:t>januar</w:t>
            </w:r>
            <w:proofErr w:type="spellEnd"/>
            <w:r w:rsidR="00334884">
              <w:rPr>
                <w:lang w:val="en-US"/>
              </w:rPr>
              <w:t>/</w:t>
            </w:r>
            <w:proofErr w:type="spellStart"/>
            <w:r w:rsidR="00334884">
              <w:rPr>
                <w:lang w:val="en-US"/>
              </w:rPr>
              <w:t>februar</w:t>
            </w:r>
            <w:proofErr w:type="spellEnd"/>
          </w:p>
        </w:tc>
      </w:tr>
      <w:tr w:rsidR="00682346" w:rsidTr="6CDC9CB6" w14:paraId="77B900F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</w:tcPr>
          <w:p w:rsidR="00682346" w:rsidP="66AFD631" w:rsidRDefault="00682346" w14:paraId="01963B38" w14:textId="6FD3422C">
            <w:pPr>
              <w:rPr>
                <w:lang w:val="en-US"/>
              </w:rPr>
            </w:pPr>
            <w:r w:rsidRPr="66AFD631">
              <w:rPr>
                <w:lang w:val="en-US"/>
              </w:rPr>
              <w:t>17 / 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72" w:type="dxa"/>
            <w:gridSpan w:val="2"/>
            <w:tcMar/>
          </w:tcPr>
          <w:p w:rsidR="00682346" w:rsidP="66AFD631" w:rsidRDefault="00682346" w14:paraId="49AC564B" w14:textId="77777777">
            <w:pPr>
              <w:rPr>
                <w:b/>
                <w:bCs/>
              </w:rPr>
            </w:pPr>
            <w:r w:rsidRPr="66AFD631">
              <w:rPr>
                <w:b/>
                <w:bCs/>
              </w:rPr>
              <w:t>Grenland næringsfond -søknad fra næringssjefskollegiet til styret</w:t>
            </w:r>
          </w:p>
          <w:p w:rsidR="00682346" w:rsidRDefault="00D86DC0" w14:paraId="24A6949C" w14:textId="35324D4E">
            <w:r>
              <w:t>U</w:t>
            </w:r>
            <w:r w:rsidR="00682346">
              <w:t>tsendt s</w:t>
            </w:r>
            <w:r>
              <w:t>øknad og tilrådning fra Næringssjefskollegiet ble behandlet</w:t>
            </w:r>
          </w:p>
          <w:p w:rsidRPr="00D11942" w:rsidR="00D86DC0" w:rsidP="00466E16" w:rsidRDefault="00D86DC0" w14:paraId="45A41E13" w14:textId="5416922E">
            <w:r>
              <w:t>K</w:t>
            </w:r>
            <w:r w:rsidR="00682346">
              <w:t>onklusjon:</w:t>
            </w:r>
            <w:r w:rsidR="00682346">
              <w:br/>
            </w:r>
            <w:r w:rsidR="00682346">
              <w:t>Kommunedirektørkollegiet, som styre i Grenland næringsfond, bevilger en ramme inntil kr. 950 000 til prosjektene Omdømme Grenland ved Grenland næringsforening og teknologitriangelet ved Universitetet i Sørøst Norge.</w:t>
            </w:r>
            <w:r w:rsidR="00466E16">
              <w:br/>
            </w:r>
            <w:r w:rsidRPr="00D11942" w:rsidR="007D0B35">
              <w:t xml:space="preserve">Innvilgelsen forutsetter tilsvarende bidrag og engasjement fra </w:t>
            </w:r>
            <w:r w:rsidRPr="00D11942" w:rsidR="00D11942">
              <w:t>næringsliv</w:t>
            </w:r>
            <w:r w:rsidR="00822192">
              <w:t xml:space="preserve"> og andre aktører.</w:t>
            </w:r>
            <w:r w:rsidR="0056176A">
              <w:t xml:space="preserve"> Handlingsplan og budsjett </w:t>
            </w:r>
            <w:r w:rsidR="001F545F">
              <w:t>for prosjektene</w:t>
            </w:r>
            <w:r w:rsidR="00822192">
              <w:t xml:space="preserve"> tilsendes næringssjefskollegiet.</w:t>
            </w:r>
            <w:r w:rsidR="001F545F">
              <w:t xml:space="preserve"> </w:t>
            </w:r>
            <w:r w:rsidRPr="00D11942" w:rsidR="0040059A">
              <w:t xml:space="preserve"> </w:t>
            </w:r>
          </w:p>
        </w:tc>
      </w:tr>
      <w:tr w:rsidR="00682346" w:rsidTr="6CDC9CB6" w14:paraId="4C52A4F2" w14:textId="7777777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</w:tcPr>
          <w:p w:rsidR="00682346" w:rsidP="003149D2" w:rsidRDefault="00682346" w14:paraId="5A817170" w14:textId="4F3FE462">
            <w:pPr>
              <w:rPr>
                <w:lang w:val="en-US"/>
              </w:rPr>
            </w:pPr>
            <w:r w:rsidRPr="66AFD631">
              <w:rPr>
                <w:lang w:val="en-US"/>
              </w:rPr>
              <w:t>18</w:t>
            </w:r>
            <w:r w:rsidRPr="12566989">
              <w:rPr>
                <w:lang w:val="en-US"/>
              </w:rPr>
              <w:t xml:space="preserve"> / 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72" w:type="dxa"/>
            <w:gridSpan w:val="2"/>
            <w:tcMar/>
          </w:tcPr>
          <w:p w:rsidR="00D00DA9" w:rsidP="001C5283" w:rsidRDefault="00682346" w14:paraId="746ED9AC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Telemark Helsefellesskap</w:t>
            </w:r>
            <w:r w:rsidRPr="05A09707">
              <w:rPr>
                <w:b/>
                <w:bCs/>
              </w:rPr>
              <w:t xml:space="preserve"> </w:t>
            </w:r>
            <w:r w:rsidRPr="05BF36D3">
              <w:rPr>
                <w:b/>
                <w:bCs/>
              </w:rPr>
              <w:t>-</w:t>
            </w:r>
            <w:r w:rsidRPr="0F1FF6E5">
              <w:rPr>
                <w:b/>
                <w:bCs/>
              </w:rPr>
              <w:t xml:space="preserve">oppfølging </w:t>
            </w:r>
            <w:r w:rsidRPr="3123C2BB">
              <w:rPr>
                <w:b/>
                <w:bCs/>
              </w:rPr>
              <w:t xml:space="preserve">av </w:t>
            </w:r>
            <w:r w:rsidRPr="0545ED22">
              <w:rPr>
                <w:b/>
                <w:bCs/>
              </w:rPr>
              <w:t>partnerskapsmøtet</w:t>
            </w:r>
            <w:r w:rsidRPr="6D31ADF8">
              <w:rPr>
                <w:b/>
                <w:bCs/>
              </w:rPr>
              <w:t xml:space="preserve"> </w:t>
            </w:r>
            <w:r w:rsidRPr="14F7C7D9">
              <w:rPr>
                <w:b/>
                <w:bCs/>
              </w:rPr>
              <w:t>7</w:t>
            </w:r>
            <w:r w:rsidRPr="49921CA4">
              <w:rPr>
                <w:b/>
                <w:bCs/>
              </w:rPr>
              <w:t xml:space="preserve">. mars </w:t>
            </w:r>
            <w:r w:rsidRPr="3BC4CE0F">
              <w:rPr>
                <w:b/>
                <w:bCs/>
              </w:rPr>
              <w:t>2025</w:t>
            </w:r>
          </w:p>
          <w:p w:rsidR="004B13EF" w:rsidP="001C5283" w:rsidRDefault="008E1E2A" w14:paraId="102C3E82" w14:textId="41A533CF">
            <w:r>
              <w:t>Protokoll fra partnerskaps</w:t>
            </w:r>
            <w:r w:rsidR="00611C0A">
              <w:t xml:space="preserve">møtet 7. mars </w:t>
            </w:r>
            <w:r>
              <w:t>ble</w:t>
            </w:r>
            <w:r w:rsidR="00682346">
              <w:t xml:space="preserve"> drøfte</w:t>
            </w:r>
            <w:r w:rsidR="00611C0A">
              <w:t>t</w:t>
            </w:r>
            <w:r w:rsidR="004B13EF">
              <w:t xml:space="preserve">. </w:t>
            </w:r>
            <w:r w:rsidR="000F0D55">
              <w:t xml:space="preserve">I </w:t>
            </w:r>
            <w:r w:rsidR="00FE4B46">
              <w:t>s</w:t>
            </w:r>
            <w:r w:rsidR="000F0D55">
              <w:t xml:space="preserve">ak om </w:t>
            </w:r>
            <w:r w:rsidR="00124848">
              <w:t>eventuelt</w:t>
            </w:r>
            <w:r w:rsidR="001D3C77">
              <w:t xml:space="preserve"> i partnerskapsmøtet</w:t>
            </w:r>
            <w:r w:rsidR="000F0D55">
              <w:t xml:space="preserve"> ble det </w:t>
            </w:r>
            <w:r w:rsidR="00D00DA9">
              <w:t xml:space="preserve">orientert om vedtak i </w:t>
            </w:r>
            <w:r w:rsidR="00124848">
              <w:t>Bamble kommune</w:t>
            </w:r>
            <w:r w:rsidR="00D00DA9">
              <w:t xml:space="preserve"> kommunestyre</w:t>
            </w:r>
            <w:r w:rsidR="00124848">
              <w:t>:</w:t>
            </w:r>
            <w:r w:rsidR="00124848">
              <w:br/>
            </w:r>
            <w:r w:rsidR="00124848">
              <w:rPr>
                <w:noProof/>
              </w:rPr>
              <w:drawing>
                <wp:inline distT="0" distB="0" distL="0" distR="0" wp14:anchorId="439B6B63" wp14:editId="3C739925">
                  <wp:extent cx="5076825" cy="1533525"/>
                  <wp:effectExtent l="0" t="0" r="9525" b="9525"/>
                  <wp:docPr id="707554303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55430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68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82346" w:rsidP="001C5283" w:rsidRDefault="005539BE" w14:paraId="1801D5A1" w14:textId="14A57ED5">
            <w:r>
              <w:t xml:space="preserve">Videre ble </w:t>
            </w:r>
            <w:r w:rsidR="008D19AF">
              <w:t>v</w:t>
            </w:r>
            <w:r w:rsidR="001F21B8">
              <w:t>edtak i</w:t>
            </w:r>
            <w:r w:rsidR="008D19AF">
              <w:t xml:space="preserve"> sak 6/25 i</w:t>
            </w:r>
            <w:r w:rsidR="001F21B8">
              <w:t xml:space="preserve"> partnerskapsmøtet </w:t>
            </w:r>
            <w:r w:rsidR="008D19AF">
              <w:t>drøftet:</w:t>
            </w:r>
            <w:r w:rsidR="008D19AF">
              <w:br/>
            </w:r>
            <w:r w:rsidR="00124343">
              <w:t xml:space="preserve"> </w:t>
            </w:r>
            <w:r w:rsidR="008D19AF">
              <w:rPr>
                <w:noProof/>
              </w:rPr>
              <w:drawing>
                <wp:inline distT="0" distB="0" distL="0" distR="0" wp14:anchorId="0B377613" wp14:editId="69B95FBC">
                  <wp:extent cx="4695825" cy="962025"/>
                  <wp:effectExtent l="0" t="0" r="9525" b="9525"/>
                  <wp:docPr id="144239531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39531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58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19AF">
              <w:br/>
            </w:r>
            <w:r w:rsidR="009C33E1">
              <w:rPr>
                <w:noProof/>
              </w:rPr>
              <w:drawing>
                <wp:inline distT="0" distB="0" distL="0" distR="0" wp14:anchorId="2BFF7AE3" wp14:editId="031A1136">
                  <wp:extent cx="4562475" cy="1076325"/>
                  <wp:effectExtent l="0" t="0" r="9525" b="9525"/>
                  <wp:docPr id="393402513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40251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247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33E1" w:rsidP="001C5283" w:rsidRDefault="007D7FF7" w14:paraId="32E9BF0A" w14:textId="7AA8E4D1">
            <w:r>
              <w:t>Konklusjon:</w:t>
            </w:r>
            <w:r>
              <w:br/>
            </w:r>
            <w:r>
              <w:t xml:space="preserve">sekretariatet </w:t>
            </w:r>
            <w:r w:rsidR="000A5362">
              <w:t>fremmer</w:t>
            </w:r>
            <w:r>
              <w:t xml:space="preserve"> forslag til eventuelle strukturelle endringer </w:t>
            </w:r>
            <w:r w:rsidR="000A5362">
              <w:t xml:space="preserve">i </w:t>
            </w:r>
            <w:r w:rsidR="1461400B">
              <w:t xml:space="preserve">struktur for </w:t>
            </w:r>
            <w:r w:rsidR="000A5362">
              <w:t xml:space="preserve">partnerskapet </w:t>
            </w:r>
            <w:r>
              <w:t xml:space="preserve">og innspill til </w:t>
            </w:r>
            <w:r w:rsidR="0019710F">
              <w:t>evalueringen av rolle</w:t>
            </w:r>
            <w:r w:rsidR="00A1514B">
              <w:t xml:space="preserve">r, organisering og myndighet </w:t>
            </w:r>
            <w:r w:rsidR="00806B29">
              <w:t>av samhandlingskoordinatorene</w:t>
            </w:r>
            <w:r w:rsidR="348A7CD0">
              <w:t>,</w:t>
            </w:r>
            <w:r w:rsidR="00806B29">
              <w:t xml:space="preserve"> </w:t>
            </w:r>
            <w:r w:rsidR="00A1514B">
              <w:t>i samarbeid med Helsesjefskollegiet.</w:t>
            </w:r>
          </w:p>
        </w:tc>
      </w:tr>
      <w:tr w:rsidR="00682346" w:rsidTr="6CDC9CB6" w14:paraId="11F62EB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</w:tcPr>
          <w:p w:rsidR="00682346" w:rsidP="10CB5CEF" w:rsidRDefault="00682346" w14:paraId="0C4A2514" w14:textId="6EB6A5C5">
            <w:pPr>
              <w:rPr>
                <w:lang w:val="en-US"/>
              </w:rPr>
            </w:pPr>
            <w:r w:rsidRPr="66AFD631">
              <w:rPr>
                <w:lang w:val="en-US"/>
              </w:rPr>
              <w:t>19</w:t>
            </w:r>
            <w:r w:rsidRPr="12566989">
              <w:rPr>
                <w:lang w:val="en-US"/>
              </w:rPr>
              <w:t xml:space="preserve"> / 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72" w:type="dxa"/>
            <w:gridSpan w:val="2"/>
            <w:tcMar/>
          </w:tcPr>
          <w:p w:rsidR="00682346" w:rsidP="10CB5CEF" w:rsidRDefault="00682346" w14:paraId="2BE54D4A" w14:textId="4086C38E">
            <w:r w:rsidRPr="66AFD631">
              <w:rPr>
                <w:b/>
                <w:bCs/>
              </w:rPr>
              <w:t>Veterinærtjenesten</w:t>
            </w:r>
            <w:r>
              <w:br/>
            </w:r>
            <w:r>
              <w:t>Kommunedirektør Karin Finnerud orienter</w:t>
            </w:r>
            <w:r w:rsidR="00466E16">
              <w:t>te</w:t>
            </w:r>
            <w:r>
              <w:t xml:space="preserve"> om veterinærvakt avtalen i Grenland</w:t>
            </w:r>
            <w:r>
              <w:br/>
            </w:r>
            <w:r>
              <w:t xml:space="preserve">Det </w:t>
            </w:r>
            <w:r w:rsidR="00466E16">
              <w:t xml:space="preserve">ble også henvist </w:t>
            </w:r>
            <w:r>
              <w:t>til referat fra kommunedirektørkollegiet 31. Mai 2024.</w:t>
            </w:r>
          </w:p>
          <w:tbl>
            <w:tblPr>
              <w:tblW w:w="8255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7"/>
              <w:gridCol w:w="6908"/>
            </w:tblGrid>
            <w:tr w:rsidRPr="00914672" w:rsidR="00682346" w:rsidTr="00F7327C" w14:paraId="4937443D" w14:textId="77777777">
              <w:trPr>
                <w:trHeight w:val="300"/>
              </w:trPr>
              <w:tc>
                <w:tcPr>
                  <w:tcW w:w="1347" w:type="dxa"/>
                  <w:tcBorders>
                    <w:top w:val="single" w:color="8EAADB" w:sz="6" w:space="0"/>
                    <w:left w:val="single" w:color="8EAADB" w:sz="6" w:space="0"/>
                    <w:bottom w:val="single" w:color="8EAADB" w:sz="6" w:space="0"/>
                    <w:right w:val="single" w:color="8EAADB" w:sz="6" w:space="0"/>
                  </w:tcBorders>
                  <w:shd w:val="clear" w:color="auto" w:fill="auto"/>
                  <w:hideMark/>
                </w:tcPr>
                <w:p w:rsidRPr="00914672" w:rsidR="00682346" w:rsidP="00914672" w:rsidRDefault="00682346" w14:paraId="595299D4" w14:textId="77777777">
                  <w:pPr>
                    <w:spacing w:after="0"/>
                    <w:textAlignment w:val="baseline"/>
                    <w:rPr>
                      <w:rFonts w:ascii="Segoe UI" w:hAnsi="Segoe UI" w:eastAsia="Times New Roman" w:cs="Segoe UI"/>
                      <w:b/>
                      <w:bCs/>
                      <w:kern w:val="0"/>
                      <w:sz w:val="18"/>
                      <w:szCs w:val="18"/>
                      <w:lang w:eastAsia="nb-NO"/>
                      <w14:ligatures w14:val="none"/>
                    </w:rPr>
                  </w:pPr>
                  <w:r w:rsidRPr="00914672">
                    <w:rPr>
                      <w:rFonts w:ascii="Calibri" w:hAnsi="Calibri" w:eastAsia="Times New Roman" w:cs="Calibri"/>
                      <w:b/>
                      <w:bCs/>
                      <w:kern w:val="0"/>
                      <w:szCs w:val="22"/>
                      <w:lang w:eastAsia="nb-NO"/>
                      <w14:ligatures w14:val="none"/>
                    </w:rPr>
                    <w:t>42/24 </w:t>
                  </w:r>
                </w:p>
              </w:tc>
              <w:tc>
                <w:tcPr>
                  <w:tcW w:w="6908" w:type="dxa"/>
                  <w:tcBorders>
                    <w:top w:val="single" w:color="8EAADB" w:sz="6" w:space="0"/>
                    <w:left w:val="single" w:color="8EAADB" w:sz="6" w:space="0"/>
                    <w:bottom w:val="single" w:color="8EAADB" w:sz="6" w:space="0"/>
                    <w:right w:val="single" w:color="8EAADB" w:sz="6" w:space="0"/>
                  </w:tcBorders>
                  <w:shd w:val="clear" w:color="auto" w:fill="auto"/>
                  <w:hideMark/>
                </w:tcPr>
                <w:p w:rsidRPr="00914672" w:rsidR="00682346" w:rsidP="00914672" w:rsidRDefault="00682346" w14:paraId="50E4477C" w14:textId="77777777">
                  <w:pPr>
                    <w:spacing w:after="0"/>
                    <w:textAlignment w:val="baseline"/>
                    <w:rPr>
                      <w:rFonts w:ascii="Segoe UI" w:hAnsi="Segoe UI" w:eastAsia="Times New Roman" w:cs="Segoe UI"/>
                      <w:kern w:val="0"/>
                      <w:sz w:val="18"/>
                      <w:szCs w:val="18"/>
                      <w:lang w:eastAsia="nb-NO"/>
                      <w14:ligatures w14:val="none"/>
                    </w:rPr>
                  </w:pPr>
                  <w:r w:rsidRPr="00914672">
                    <w:rPr>
                      <w:rFonts w:ascii="Calibri" w:hAnsi="Calibri" w:eastAsia="Times New Roman" w:cs="Calibri"/>
                      <w:b/>
                      <w:bCs/>
                      <w:kern w:val="0"/>
                      <w:szCs w:val="22"/>
                      <w:lang w:eastAsia="nb-NO"/>
                      <w14:ligatures w14:val="none"/>
                    </w:rPr>
                    <w:t>Eventuelt</w:t>
                  </w:r>
                  <w:r w:rsidRPr="00914672">
                    <w:rPr>
                      <w:rFonts w:ascii="Calibri" w:hAnsi="Calibri" w:eastAsia="Times New Roman" w:cs="Calibri"/>
                      <w:kern w:val="0"/>
                      <w:szCs w:val="22"/>
                      <w:lang w:eastAsia="nb-NO"/>
                      <w14:ligatures w14:val="none"/>
                    </w:rPr>
                    <w:t> </w:t>
                  </w:r>
                </w:p>
                <w:p w:rsidRPr="00914672" w:rsidR="00682346" w:rsidP="00914672" w:rsidRDefault="00682346" w14:paraId="60974858" w14:textId="77777777">
                  <w:pPr>
                    <w:spacing w:after="0"/>
                    <w:textAlignment w:val="baseline"/>
                    <w:rPr>
                      <w:rFonts w:ascii="Segoe UI" w:hAnsi="Segoe UI" w:eastAsia="Times New Roman" w:cs="Segoe UI"/>
                      <w:kern w:val="0"/>
                      <w:sz w:val="18"/>
                      <w:szCs w:val="18"/>
                      <w:lang w:eastAsia="nb-NO"/>
                      <w14:ligatures w14:val="none"/>
                    </w:rPr>
                  </w:pPr>
                  <w:r w:rsidRPr="00914672">
                    <w:rPr>
                      <w:rFonts w:ascii="Calibri" w:hAnsi="Calibri" w:eastAsia="Times New Roman" w:cs="Calibri"/>
                      <w:kern w:val="0"/>
                      <w:szCs w:val="22"/>
                      <w:lang w:eastAsia="nb-NO"/>
                      <w14:ligatures w14:val="none"/>
                    </w:rPr>
                    <w:t>Kommunal veterinærvakt, -rekruttering av veterinærer </w:t>
                  </w:r>
                  <w:r w:rsidRPr="00914672">
                    <w:rPr>
                      <w:rFonts w:ascii="Calibri" w:hAnsi="Calibri" w:eastAsia="Times New Roman" w:cs="Calibri"/>
                      <w:kern w:val="0"/>
                      <w:szCs w:val="22"/>
                      <w:lang w:eastAsia="nb-NO"/>
                      <w14:ligatures w14:val="none"/>
                    </w:rPr>
                    <w:br/>
                  </w:r>
                  <w:r w:rsidRPr="00914672">
                    <w:rPr>
                      <w:rFonts w:ascii="Calibri" w:hAnsi="Calibri" w:eastAsia="Times New Roman" w:cs="Calibri"/>
                      <w:kern w:val="0"/>
                      <w:szCs w:val="22"/>
                      <w:lang w:eastAsia="nb-NO"/>
                      <w14:ligatures w14:val="none"/>
                    </w:rPr>
                    <w:t>det ble gitt en orientering over de utfordringer Drangedal kommune har i dag med å rekruttere veterinærer til vaktordningen. Sekretariatet orienterte om ordningen generelt og om de drøftelser som skjer i forhold til samme utfordringer i Grenland og Larvik/Sandefjord. </w:t>
                  </w:r>
                </w:p>
                <w:p w:rsidRPr="00914672" w:rsidR="00682346" w:rsidP="00733669" w:rsidRDefault="00682346" w14:paraId="34FC2C2B" w14:textId="1BE322A6">
                  <w:pPr>
                    <w:spacing w:after="0"/>
                    <w:ind w:left="705" w:hanging="705"/>
                    <w:textAlignment w:val="baseline"/>
                    <w:rPr>
                      <w:rFonts w:ascii="Segoe UI" w:hAnsi="Segoe UI" w:eastAsia="Times New Roman" w:cs="Segoe UI"/>
                      <w:kern w:val="0"/>
                      <w:sz w:val="18"/>
                      <w:szCs w:val="18"/>
                      <w:lang w:eastAsia="nb-NO"/>
                      <w14:ligatures w14:val="none"/>
                    </w:rPr>
                  </w:pPr>
                  <w:r w:rsidRPr="00914672">
                    <w:rPr>
                      <w:rFonts w:ascii="Calibri" w:hAnsi="Calibri" w:eastAsia="Times New Roman" w:cs="Calibri"/>
                      <w:kern w:val="0"/>
                      <w:szCs w:val="22"/>
                      <w:lang w:eastAsia="nb-NO"/>
                      <w14:ligatures w14:val="none"/>
                    </w:rPr>
                    <w:t>Konklusjon: Det anbefales for Grenlandsrådet</w:t>
                  </w:r>
                  <w:r>
                    <w:rPr>
                      <w:rFonts w:ascii="Calibri" w:hAnsi="Calibri" w:eastAsia="Times New Roman" w:cs="Calibri"/>
                      <w:kern w:val="0"/>
                      <w:szCs w:val="22"/>
                      <w:lang w:eastAsia="nb-NO"/>
                      <w14:ligatures w14:val="none"/>
                    </w:rPr>
                    <w:t>s</w:t>
                  </w:r>
                  <w:r w:rsidRPr="00914672">
                    <w:rPr>
                      <w:rFonts w:ascii="Calibri" w:hAnsi="Calibri" w:eastAsia="Times New Roman" w:cs="Calibri"/>
                      <w:kern w:val="0"/>
                      <w:szCs w:val="22"/>
                      <w:lang w:eastAsia="nb-NO"/>
                      <w14:ligatures w14:val="none"/>
                    </w:rPr>
                    <w:t xml:space="preserve"> leder å fremme utfordringene</w:t>
                  </w:r>
                  <w:r>
                    <w:rPr>
                      <w:rFonts w:ascii="Calibri" w:hAnsi="Calibri" w:eastAsia="Times New Roman" w:cs="Calibri"/>
                      <w:kern w:val="0"/>
                      <w:szCs w:val="22"/>
                      <w:lang w:eastAsia="nb-NO"/>
                      <w14:ligatures w14:val="none"/>
                    </w:rPr>
                    <w:t xml:space="preserve"> </w:t>
                  </w:r>
                  <w:r w:rsidRPr="00914672">
                    <w:rPr>
                      <w:rFonts w:ascii="Calibri" w:hAnsi="Calibri" w:eastAsia="Times New Roman" w:cs="Calibri"/>
                      <w:kern w:val="0"/>
                      <w:szCs w:val="22"/>
                      <w:lang w:eastAsia="nb-NO"/>
                      <w14:ligatures w14:val="none"/>
                    </w:rPr>
                    <w:t>med kommunal veterinærvakt med politisk utspill ovenfor departementet og regjering.  </w:t>
                  </w:r>
                </w:p>
              </w:tc>
            </w:tr>
          </w:tbl>
          <w:p w:rsidR="00682346" w:rsidP="10CB5CEF" w:rsidRDefault="00682346" w14:paraId="0EB32BA0" w14:textId="77777777"/>
          <w:p w:rsidR="00746C51" w:rsidP="10CB5CEF" w:rsidRDefault="00320BAA" w14:paraId="5E54D775" w14:textId="75FB2EA6">
            <w:r>
              <w:t>Konklusjon:</w:t>
            </w:r>
            <w:r w:rsidR="00726E41">
              <w:t xml:space="preserve"> Saken tas til</w:t>
            </w:r>
            <w:r w:rsidR="0030662B">
              <w:t xml:space="preserve"> orientering</w:t>
            </w:r>
          </w:p>
        </w:tc>
      </w:tr>
      <w:tr w:rsidR="00682346" w:rsidTr="6CDC9CB6" w14:paraId="267C7C8C" w14:textId="7777777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</w:tcPr>
          <w:p w:rsidR="00682346" w:rsidP="66AFD631" w:rsidRDefault="00682346" w14:paraId="6A4F6DA2" w14:textId="41C03F8B">
            <w:pPr>
              <w:rPr>
                <w:lang w:val="en-US"/>
              </w:rPr>
            </w:pPr>
            <w:r w:rsidRPr="66AFD631">
              <w:rPr>
                <w:lang w:val="en-US"/>
              </w:rPr>
              <w:t>20/ 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72" w:type="dxa"/>
            <w:gridSpan w:val="2"/>
            <w:tcMar/>
          </w:tcPr>
          <w:p w:rsidR="00682346" w:rsidP="66AFD631" w:rsidRDefault="00682346" w14:paraId="1D957FE8" w14:textId="4B5B5C77">
            <w:pPr>
              <w:rPr>
                <w:b/>
                <w:bCs/>
              </w:rPr>
            </w:pPr>
            <w:r w:rsidRPr="66AFD631">
              <w:rPr>
                <w:b/>
                <w:bCs/>
              </w:rPr>
              <w:t>Samarbeid med Nome og Midt Telemark kommuner</w:t>
            </w:r>
          </w:p>
          <w:p w:rsidR="00B621E0" w:rsidP="66AFD631" w:rsidRDefault="00682346" w14:paraId="48CF1509" w14:textId="2F8124EA">
            <w:r w:rsidRPr="00475702">
              <w:t>Kommunedirektør Jan Sæthre orienter</w:t>
            </w:r>
            <w:r w:rsidR="0030662B">
              <w:t>te</w:t>
            </w:r>
            <w:r w:rsidRPr="00475702">
              <w:t xml:space="preserve"> om henvendelse</w:t>
            </w:r>
            <w:r w:rsidR="0030662B">
              <w:t xml:space="preserve"> fra kommunedirektøren</w:t>
            </w:r>
            <w:r w:rsidR="00314D56">
              <w:t xml:space="preserve"> i Nome om hvordan Grenlandskommunene eventuelt vil forholde seg til en søknad fra Nome og Midt Telemark kommuner om deltakelse</w:t>
            </w:r>
            <w:r w:rsidR="006D70D7">
              <w:t>.</w:t>
            </w:r>
          </w:p>
          <w:p w:rsidRPr="00475702" w:rsidR="006D70D7" w:rsidP="66AFD631" w:rsidRDefault="006D70D7" w14:paraId="350E4E33" w14:textId="00C7F5E8">
            <w:r>
              <w:t xml:space="preserve">Konklusjon: </w:t>
            </w:r>
            <w:r w:rsidR="0035089A">
              <w:br/>
            </w:r>
            <w:r w:rsidR="00502D56">
              <w:t xml:space="preserve">Kollegiet er avventende sett i forhold til kommende prosess om egne ambisjoner for </w:t>
            </w:r>
            <w:r w:rsidR="0035089A">
              <w:t xml:space="preserve">administrativ tjenesteutvikling og samarbeid. </w:t>
            </w:r>
          </w:p>
        </w:tc>
      </w:tr>
      <w:tr w:rsidR="00682346" w:rsidTr="6CDC9CB6" w14:paraId="18A7427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</w:tcPr>
          <w:p w:rsidR="00682346" w:rsidP="75B437B6" w:rsidRDefault="00682346" w14:paraId="4461BADA" w14:textId="47E0964C">
            <w:pPr>
              <w:rPr>
                <w:lang w:val="en-US"/>
              </w:rPr>
            </w:pPr>
            <w:r w:rsidRPr="66AFD631">
              <w:rPr>
                <w:lang w:val="en-US"/>
              </w:rPr>
              <w:t>21</w:t>
            </w:r>
            <w:r w:rsidRPr="12566989">
              <w:rPr>
                <w:lang w:val="en-US"/>
              </w:rPr>
              <w:t xml:space="preserve"> / 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72" w:type="dxa"/>
            <w:gridSpan w:val="2"/>
            <w:tcMar/>
          </w:tcPr>
          <w:p w:rsidR="00682346" w:rsidP="75B437B6" w:rsidRDefault="00682346" w14:paraId="62F88D80" w14:textId="77777777">
            <w:pPr>
              <w:rPr>
                <w:b/>
                <w:bCs/>
              </w:rPr>
            </w:pPr>
            <w:proofErr w:type="spellStart"/>
            <w:r w:rsidRPr="00E12B35">
              <w:rPr>
                <w:b/>
                <w:bCs/>
                <w:lang w:val="en-US"/>
              </w:rPr>
              <w:t>Grenlandsregionens</w:t>
            </w:r>
            <w:proofErr w:type="spellEnd"/>
            <w:r w:rsidRPr="00E12B35">
              <w:rPr>
                <w:b/>
                <w:bCs/>
                <w:lang w:val="en-US"/>
              </w:rPr>
              <w:t xml:space="preserve"> </w:t>
            </w:r>
            <w:proofErr w:type="spellStart"/>
            <w:r w:rsidRPr="00E12B35">
              <w:rPr>
                <w:b/>
                <w:bCs/>
                <w:lang w:val="en-US"/>
              </w:rPr>
              <w:t>fremtidige</w:t>
            </w:r>
            <w:proofErr w:type="spellEnd"/>
            <w:r w:rsidRPr="00E12B35">
              <w:rPr>
                <w:b/>
                <w:bCs/>
                <w:lang w:val="en-US"/>
              </w:rPr>
              <w:t xml:space="preserve"> </w:t>
            </w:r>
            <w:proofErr w:type="spellStart"/>
            <w:proofErr w:type="gramStart"/>
            <w:r w:rsidRPr="00E12B35">
              <w:rPr>
                <w:b/>
                <w:bCs/>
                <w:lang w:val="en-US"/>
              </w:rPr>
              <w:t>energistrategi</w:t>
            </w:r>
            <w:proofErr w:type="spellEnd"/>
            <w:r w:rsidRPr="00E12B35">
              <w:rPr>
                <w:b/>
                <w:bCs/>
              </w:rPr>
              <w:t> </w:t>
            </w:r>
            <w:r>
              <w:rPr>
                <w:b/>
                <w:bCs/>
              </w:rPr>
              <w:t xml:space="preserve"> -</w:t>
            </w:r>
            <w:proofErr w:type="gramEnd"/>
            <w:r>
              <w:rPr>
                <w:b/>
                <w:bCs/>
              </w:rPr>
              <w:t>oppfølging av kommunale vedtak om kjernekraft</w:t>
            </w:r>
          </w:p>
          <w:p w:rsidR="009636FD" w:rsidRDefault="00D621CC" w14:paraId="447F831A" w14:textId="321795B4">
            <w:r>
              <w:t xml:space="preserve">Sekretariatet orienterte om Ordførerkollegiets drøftelse </w:t>
            </w:r>
            <w:r w:rsidR="004A5A70">
              <w:t xml:space="preserve">i møte 26. februar </w:t>
            </w:r>
            <w:r w:rsidR="008A41F6">
              <w:t>om</w:t>
            </w:r>
            <w:r>
              <w:t xml:space="preserve"> </w:t>
            </w:r>
            <w:r w:rsidR="005A1DE0">
              <w:t xml:space="preserve">oppfølgingen av felles </w:t>
            </w:r>
            <w:r w:rsidR="004A5A70">
              <w:t>formannskapsmøte</w:t>
            </w:r>
            <w:r w:rsidR="005A1DE0">
              <w:t xml:space="preserve"> 7. februar og tema om Grenlandsregio</w:t>
            </w:r>
            <w:r w:rsidR="004A5A70">
              <w:t>n</w:t>
            </w:r>
            <w:r w:rsidR="005A1DE0">
              <w:t xml:space="preserve">ens fremtidige energistrategi. </w:t>
            </w:r>
            <w:r w:rsidR="008A41F6">
              <w:t xml:space="preserve">Ordførerkollegiet besluttet å </w:t>
            </w:r>
            <w:r w:rsidR="003C1598">
              <w:t>fremskaffe mer kunnskap om kjernekraft:</w:t>
            </w:r>
          </w:p>
          <w:p w:rsidR="009636FD" w:rsidRDefault="00F86F62" w14:paraId="1F1A61D0" w14:textId="4650DC0D">
            <w:r>
              <w:rPr>
                <w:noProof/>
              </w:rPr>
              <w:drawing>
                <wp:inline distT="0" distB="0" distL="0" distR="0" wp14:anchorId="3ECA6D20" wp14:editId="76C94654">
                  <wp:extent cx="5838825" cy="2514600"/>
                  <wp:effectExtent l="0" t="0" r="9525" b="0"/>
                  <wp:docPr id="1592808429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2808429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8825" cy="251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6E41" w:rsidP="00726E41" w:rsidRDefault="00726E41" w14:paraId="6272E688" w14:textId="568546B1">
            <w:r>
              <w:t xml:space="preserve">Studietur finner sted </w:t>
            </w:r>
            <w:r w:rsidR="00F7327C">
              <w:t>12 – 14.</w:t>
            </w:r>
            <w:r>
              <w:t xml:space="preserve"> august</w:t>
            </w:r>
            <w:r w:rsidR="007B799F">
              <w:t xml:space="preserve"> 2025. Ordførerkollegiet har studietur som sak 2. april og sak til formannskapene sendes ut før påske</w:t>
            </w:r>
          </w:p>
          <w:p w:rsidR="00682346" w:rsidP="00726E41" w:rsidRDefault="00726E41" w14:paraId="2631142B" w14:textId="2595BE96">
            <w:r>
              <w:t>Konklusjon: Til orientering</w:t>
            </w:r>
          </w:p>
        </w:tc>
      </w:tr>
      <w:tr w:rsidR="00682346" w:rsidTr="6CDC9CB6" w14:paraId="01AD932D" w14:textId="7777777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</w:tcPr>
          <w:p w:rsidR="00682346" w:rsidP="66AFD631" w:rsidRDefault="00682346" w14:paraId="7D76C41F" w14:textId="302C69EF">
            <w:pPr>
              <w:rPr>
                <w:lang w:val="en-US"/>
              </w:rPr>
            </w:pPr>
            <w:r w:rsidRPr="66AFD631">
              <w:rPr>
                <w:lang w:val="en-US"/>
              </w:rPr>
              <w:t>22 /</w:t>
            </w:r>
            <w:r>
              <w:rPr>
                <w:lang w:val="en-US"/>
              </w:rPr>
              <w:t>2</w:t>
            </w:r>
            <w:r w:rsidRPr="66AFD631">
              <w:rPr>
                <w:lang w:val="en-US"/>
              </w:rPr>
              <w:t>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72" w:type="dxa"/>
            <w:gridSpan w:val="2"/>
            <w:tcMar/>
          </w:tcPr>
          <w:p w:rsidRPr="00C87915" w:rsidR="00682346" w:rsidP="00440CBF" w:rsidRDefault="00682346" w14:paraId="346B1AE4" w14:textId="0274C236">
            <w:pPr>
              <w:rPr>
                <w:rFonts w:ascii="DM Sans" w:hAnsi="DM Sans" w:eastAsia="DM Sans" w:cs="DM Sans"/>
                <w:b/>
                <w:bCs/>
                <w:color w:val="000000" w:themeColor="text1"/>
                <w:szCs w:val="22"/>
                <w:lang w:val="nn-NO"/>
              </w:rPr>
            </w:pPr>
            <w:r w:rsidRPr="00C87915">
              <w:rPr>
                <w:rFonts w:ascii="DM Sans" w:hAnsi="DM Sans" w:eastAsia="DM Sans" w:cs="DM Sans"/>
                <w:b/>
                <w:bCs/>
                <w:color w:val="000000" w:themeColor="text1"/>
                <w:szCs w:val="22"/>
                <w:lang w:val="nn-NO"/>
              </w:rPr>
              <w:t xml:space="preserve">Utredning av samarbeid om administrative </w:t>
            </w:r>
            <w:proofErr w:type="spellStart"/>
            <w:r w:rsidRPr="00C87915">
              <w:rPr>
                <w:rFonts w:ascii="DM Sans" w:hAnsi="DM Sans" w:eastAsia="DM Sans" w:cs="DM Sans"/>
                <w:b/>
                <w:bCs/>
                <w:color w:val="000000" w:themeColor="text1"/>
                <w:szCs w:val="22"/>
                <w:lang w:val="nn-NO"/>
              </w:rPr>
              <w:t>oppgaver</w:t>
            </w:r>
            <w:proofErr w:type="spellEnd"/>
            <w:r w:rsidRPr="00C87915">
              <w:rPr>
                <w:rFonts w:ascii="DM Sans" w:hAnsi="DM Sans" w:eastAsia="DM Sans" w:cs="DM Sans"/>
                <w:b/>
                <w:bCs/>
                <w:color w:val="000000" w:themeColor="text1"/>
                <w:szCs w:val="22"/>
                <w:lang w:val="nn-NO"/>
              </w:rPr>
              <w:t xml:space="preserve"> </w:t>
            </w:r>
          </w:p>
          <w:p w:rsidR="00682346" w:rsidP="3DE19D10" w:rsidRDefault="00682346" w14:paraId="40A629F8" w14:textId="77777777">
            <w:pP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</w:pPr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O</w:t>
            </w:r>
            <w:r w:rsidRPr="00440CBF"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ppfølgingssak </w:t>
            </w:r>
            <w:proofErr w:type="spellStart"/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fra</w:t>
            </w:r>
            <w:proofErr w:type="spellEnd"/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 sak 07/25 i KDK 14. januar 2025 </w:t>
            </w:r>
            <w:r w:rsidRPr="00440CBF"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 </w:t>
            </w:r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der </w:t>
            </w:r>
            <w:proofErr w:type="spellStart"/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kommunedirektørene</w:t>
            </w:r>
            <w:proofErr w:type="spellEnd"/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 ville undersøke med sine leder grupper </w:t>
            </w:r>
            <w:r w:rsidRPr="00440CBF"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om </w:t>
            </w:r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det er </w:t>
            </w:r>
            <w:proofErr w:type="spellStart"/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ønskelig</w:t>
            </w:r>
            <w:proofErr w:type="spellEnd"/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 </w:t>
            </w:r>
            <w:r w:rsidRPr="00440CBF"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å </w:t>
            </w:r>
            <w:proofErr w:type="spellStart"/>
            <w:r w:rsidRPr="00440CBF"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utrede</w:t>
            </w:r>
            <w:proofErr w:type="spellEnd"/>
            <w:r w:rsidRPr="00440CBF"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 samarbeid innan administrative (</w:t>
            </w:r>
            <w:proofErr w:type="spellStart"/>
            <w:r w:rsidRPr="00440CBF"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ikke</w:t>
            </w:r>
            <w:proofErr w:type="spellEnd"/>
            <w:r w:rsidRPr="00440CBF"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 </w:t>
            </w:r>
            <w:proofErr w:type="spellStart"/>
            <w:r w:rsidRPr="00440CBF"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innbygg</w:t>
            </w:r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e</w:t>
            </w:r>
            <w:r w:rsidRPr="00440CBF"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rrett</w:t>
            </w:r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ede</w:t>
            </w:r>
            <w:proofErr w:type="spellEnd"/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)</w:t>
            </w:r>
            <w:r w:rsidRPr="00440CBF"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 </w:t>
            </w:r>
            <w:proofErr w:type="spellStart"/>
            <w:r w:rsidRPr="00440CBF"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t</w:t>
            </w:r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j</w:t>
            </w:r>
            <w:r w:rsidRPr="00440CBF"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enester</w:t>
            </w:r>
            <w:proofErr w:type="spellEnd"/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, som </w:t>
            </w:r>
            <w:proofErr w:type="spellStart"/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f.eks</w:t>
            </w:r>
            <w:proofErr w:type="spellEnd"/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 lønn og arkiv.</w:t>
            </w:r>
          </w:p>
          <w:p w:rsidRPr="006B0701" w:rsidR="00E14F71" w:rsidP="3DE19D10" w:rsidRDefault="00E14F71" w14:paraId="5A779B5C" w14:textId="59884BD2">
            <w:pP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</w:pPr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Konklusjon:</w:t>
            </w:r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br/>
            </w:r>
            <w:r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 xml:space="preserve">Saken blir tema for lunsj til lunsj samling for kommunedirektørkollegiet </w:t>
            </w:r>
            <w:r w:rsidR="007C2F8C">
              <w:rPr>
                <w:rFonts w:ascii="DM Sans" w:hAnsi="DM Sans" w:eastAsia="DM Sans" w:cs="DM Sans"/>
                <w:color w:val="000000" w:themeColor="text1"/>
                <w:szCs w:val="22"/>
                <w:lang w:val="nn-NO"/>
              </w:rPr>
              <w:t>i september</w:t>
            </w:r>
          </w:p>
        </w:tc>
      </w:tr>
      <w:tr w:rsidR="00682346" w:rsidTr="6CDC9CB6" w14:paraId="7D3C431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</w:tcPr>
          <w:p w:rsidRPr="66AFD631" w:rsidR="00682346" w:rsidP="66AFD631" w:rsidRDefault="00682346" w14:paraId="4E65DC91" w14:textId="79D224D8">
            <w:pPr>
              <w:rPr>
                <w:lang w:val="en-US"/>
              </w:rPr>
            </w:pPr>
            <w:r>
              <w:rPr>
                <w:lang w:val="en-US"/>
              </w:rPr>
              <w:t>23 /25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72" w:type="dxa"/>
            <w:gridSpan w:val="2"/>
            <w:tcMar/>
          </w:tcPr>
          <w:p w:rsidR="00682346" w:rsidP="66AFD631" w:rsidRDefault="00682346" w14:paraId="735F7B1E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66AFD631">
              <w:rPr>
                <w:b/>
                <w:bCs/>
              </w:rPr>
              <w:t>amling for kommun</w:t>
            </w:r>
            <w:r>
              <w:rPr>
                <w:b/>
                <w:bCs/>
              </w:rPr>
              <w:t>e</w:t>
            </w:r>
            <w:r w:rsidRPr="66AFD631">
              <w:rPr>
                <w:b/>
                <w:bCs/>
              </w:rPr>
              <w:t>direktørene</w:t>
            </w:r>
          </w:p>
          <w:p w:rsidRPr="002814C5" w:rsidR="007C2F8C" w:rsidP="66AFD631" w:rsidRDefault="007C2F8C" w14:paraId="34CB7B0C" w14:textId="6A8CDACF">
            <w:r w:rsidRPr="002814C5">
              <w:t>Kollegiet drøftet behov for å drøfte strategi for samarbeidet</w:t>
            </w:r>
            <w:r w:rsidRPr="002814C5">
              <w:br/>
            </w:r>
            <w:r w:rsidRPr="002814C5" w:rsidR="00BA3A5F">
              <w:t xml:space="preserve">Samling planlegges 11. – 12- september 2025 med besøk til et regionalt </w:t>
            </w:r>
            <w:r w:rsidRPr="002814C5" w:rsidR="002814C5">
              <w:t xml:space="preserve">samarbeid </w:t>
            </w:r>
            <w:r w:rsidR="001A0D88">
              <w:t xml:space="preserve">i Agder </w:t>
            </w:r>
            <w:r w:rsidRPr="002814C5" w:rsidR="002814C5">
              <w:t>og fremtidig strategisk samarbeid i Grenland, som tema</w:t>
            </w:r>
            <w:r w:rsidR="001A0D88">
              <w:t>.</w:t>
            </w:r>
            <w:r w:rsidRPr="002814C5" w:rsidR="002814C5">
              <w:br/>
            </w:r>
            <w:r w:rsidRPr="002814C5" w:rsidR="002814C5">
              <w:t>Sekretariatet har oppgave å utarbeide forslag til program til neste KDK 22. april 2025</w:t>
            </w:r>
          </w:p>
        </w:tc>
      </w:tr>
      <w:tr w:rsidR="00682346" w:rsidTr="6CDC9CB6" w14:paraId="1A8CAA40" w14:textId="77777777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93" w:type="dxa"/>
            <w:tcMar/>
          </w:tcPr>
          <w:p w:rsidR="00682346" w:rsidP="003149D2" w:rsidRDefault="00682346" w14:paraId="714B9B5F" w14:textId="20050B5D">
            <w:r w:rsidRPr="12566989">
              <w:rPr>
                <w:lang w:val="en-US"/>
              </w:rPr>
              <w:t>2</w:t>
            </w:r>
            <w:r>
              <w:rPr>
                <w:lang w:val="en-US"/>
              </w:rPr>
              <w:t>4</w:t>
            </w:r>
            <w:r w:rsidRPr="12566989">
              <w:rPr>
                <w:lang w:val="en-US"/>
              </w:rPr>
              <w:t xml:space="preserve"> /</w:t>
            </w:r>
            <w:r>
              <w:t>25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72" w:type="dxa"/>
            <w:gridSpan w:val="2"/>
            <w:tcMar/>
          </w:tcPr>
          <w:p w:rsidRPr="00F925E2" w:rsidR="00682346" w:rsidP="003149D2" w:rsidRDefault="00682346" w14:paraId="08F5B1DE" w14:textId="77777777">
            <w:r w:rsidRPr="00F925E2">
              <w:t>Eventuelt</w:t>
            </w:r>
          </w:p>
          <w:p w:rsidRPr="00F925E2" w:rsidR="00F925E2" w:rsidP="00F925E2" w:rsidRDefault="22AA25C1" w14:paraId="343BAB0C" w14:textId="269BD868">
            <w:r w:rsidRPr="00F925E2">
              <w:t xml:space="preserve">Konst. Kommunedirektør Birgit Sannes </w:t>
            </w:r>
            <w:r w:rsidRPr="00F925E2" w:rsidR="004548C3">
              <w:t>viste til vedtak i Bamble kommunestyre</w:t>
            </w:r>
            <w:r w:rsidRPr="00F925E2" w:rsidR="00F925E2">
              <w:t xml:space="preserve"> i sitt møte 6. februar 2025: </w:t>
            </w:r>
          </w:p>
          <w:p w:rsidRPr="00F925E2" w:rsidR="00F925E2" w:rsidP="00F925E2" w:rsidRDefault="00F925E2" w14:paraId="701DB29D" w14:textId="77777777">
            <w:r w:rsidRPr="00F925E2">
              <w:t>KST - 07/25 vedtak </w:t>
            </w:r>
          </w:p>
          <w:p w:rsidRPr="00F925E2" w:rsidR="00F925E2" w:rsidP="00F925E2" w:rsidRDefault="00F925E2" w14:paraId="3E5A2746" w14:textId="77777777">
            <w:r w:rsidRPr="00F925E2">
              <w:t>1. Bamble kommune melder seg inn i Norske kjernekraftkommuner (NKK).  </w:t>
            </w:r>
            <w:r w:rsidRPr="00F925E2">
              <w:br/>
            </w:r>
            <w:r w:rsidRPr="00F925E2">
              <w:t>2. Medlemskontingenten belastes ordførers budsjett i 2025. Kontingenten for årene fremover innarbeides i budsjett og økonomiplan.  </w:t>
            </w:r>
            <w:r w:rsidRPr="00F925E2">
              <w:br/>
            </w:r>
            <w:r w:rsidRPr="00F925E2">
              <w:t>3. Kommunen sender en henstilling til staten der vi ber om at konsekvensutredning av kjernekraft settes i gang i statlig regi. </w:t>
            </w:r>
          </w:p>
          <w:p w:rsidRPr="00F925E2" w:rsidR="00F925E2" w:rsidP="00F925E2" w:rsidRDefault="00F925E2" w14:paraId="23A1742F" w14:textId="77777777">
            <w:r w:rsidRPr="00F925E2">
              <w:t>I forbindelse med behandling av Bambles høringssvar på strømprisutvalget «Balansekunst» fra desember 2023, ble det lagt til 3 punkter i vedtaket som omhandler kjernekraft.  </w:t>
            </w:r>
          </w:p>
          <w:p w:rsidRPr="00F925E2" w:rsidR="00F925E2" w:rsidP="00F925E2" w:rsidRDefault="00F925E2" w14:paraId="03F2FB0E" w14:textId="77777777">
            <w:r w:rsidRPr="00F925E2">
              <w:t>Vedtaket lyder: </w:t>
            </w:r>
          </w:p>
          <w:p w:rsidRPr="00F925E2" w:rsidR="00F925E2" w:rsidP="00F925E2" w:rsidRDefault="00F925E2" w14:paraId="1B96029C" w14:textId="77777777">
            <w:pPr>
              <w:numPr>
                <w:ilvl w:val="0"/>
                <w:numId w:val="13"/>
              </w:numPr>
            </w:pPr>
            <w:r w:rsidRPr="00F925E2">
              <w:rPr>
                <w:i/>
                <w:iCs/>
              </w:rPr>
              <w:t>Bamble kommune mener at kjernekraft i fremtiden vil være en del av løsningen for å møte behovene for kraft i fremtiden, og anbefaler derfor at dette arbeidet styrkes og intensiveres for å sikre nok kraft i fremtiden.</w:t>
            </w:r>
            <w:r w:rsidRPr="00F925E2">
              <w:t> </w:t>
            </w:r>
          </w:p>
          <w:p w:rsidRPr="00F925E2" w:rsidR="00F925E2" w:rsidP="00F925E2" w:rsidRDefault="00F925E2" w14:paraId="64EEC8D3" w14:textId="77777777">
            <w:pPr>
              <w:numPr>
                <w:ilvl w:val="0"/>
                <w:numId w:val="14"/>
              </w:numPr>
            </w:pPr>
            <w:r w:rsidRPr="00F925E2">
              <w:rPr>
                <w:i/>
                <w:iCs/>
              </w:rPr>
              <w:t>Bamble kommune vil også peke på såkalte små modulære reaktorer (SMR), som er mindre enn konvensjonelle atomreaktorer, og som kan bygges på ett sted, for deretter å kunne settes i drift og drives i nærheten av områder med stort kraftbehov slik vi blant annet har hos industrien i Grenland.</w:t>
            </w:r>
            <w:r w:rsidRPr="00F925E2">
              <w:t> </w:t>
            </w:r>
          </w:p>
          <w:p w:rsidRPr="00F925E2" w:rsidR="00F925E2" w:rsidP="00F925E2" w:rsidRDefault="00F925E2" w14:paraId="379B42A9" w14:textId="77777777">
            <w:pPr>
              <w:numPr>
                <w:ilvl w:val="0"/>
                <w:numId w:val="15"/>
              </w:numPr>
            </w:pPr>
            <w:r w:rsidRPr="00F925E2">
              <w:rPr>
                <w:i/>
                <w:iCs/>
              </w:rPr>
              <w:t>I tillegg ber kommunestyret om å få en sak på gjennomføring av et mulighetsstudium som omfatter lokalisering, bygging og drift av ett eller flere kjernekraftverk i Grenlandsregionen, for å produsere kortreist og stabil kraft industrien og husstander.</w:t>
            </w:r>
            <w:r w:rsidRPr="00F925E2">
              <w:t> </w:t>
            </w:r>
          </w:p>
          <w:p w:rsidRPr="00F925E2" w:rsidR="22AA25C1" w:rsidP="3BF51C9B" w:rsidRDefault="22AA25C1" w14:paraId="1576F2AA" w14:textId="5A591879"/>
          <w:p w:rsidR="00F925E2" w:rsidP="003149D2" w:rsidRDefault="00A57562" w14:paraId="3E3B5530" w14:textId="38FCE764">
            <w:r>
              <w:t xml:space="preserve">Sannes foreslo </w:t>
            </w:r>
            <w:r w:rsidR="00A62C2C">
              <w:t xml:space="preserve">at </w:t>
            </w:r>
            <w:r w:rsidR="00F96D2C">
              <w:t>følgend</w:t>
            </w:r>
            <w:r w:rsidR="00162324">
              <w:t xml:space="preserve">e tekst blir sendt </w:t>
            </w:r>
            <w:proofErr w:type="spellStart"/>
            <w:r w:rsidR="00162324">
              <w:t>Orførerkollegiet</w:t>
            </w:r>
            <w:proofErr w:type="spellEnd"/>
            <w:r w:rsidR="00162324">
              <w:t xml:space="preserve"> 2. april:</w:t>
            </w:r>
          </w:p>
          <w:p w:rsidR="002814C5" w:rsidP="003149D2" w:rsidRDefault="7E69885F" w14:paraId="2F1DBC16" w14:textId="0409D05A">
            <w:pPr>
              <w:rPr>
                <w:i/>
                <w:iCs/>
              </w:rPr>
            </w:pPr>
            <w:r w:rsidRPr="00162324">
              <w:rPr>
                <w:i/>
                <w:iCs/>
              </w:rPr>
              <w:t xml:space="preserve">Viser til vedtak i Bamble kommune om utredning av kjernekraft, samt vedtak i øvrige Grenlandskommuner. Kommunedirektørkollegiet er av den oppfatning av kommunene hverken har kompetanse eller kapasitet til å gjennomføre et mulighetsstudium for lokalisering, bygging og drift av ett eller flere kjernekraftverk i Grenlandsregionen. Kommunedirektørkollegiet ber ordførerkollegiet om å sende henvendelse til Energidepartementet hvor det bes om at departementet initierer </w:t>
            </w:r>
            <w:r w:rsidRPr="00162324" w:rsidR="0078707E">
              <w:rPr>
                <w:i/>
                <w:iCs/>
              </w:rPr>
              <w:t>en mulighetsstudie</w:t>
            </w:r>
            <w:r w:rsidRPr="00162324">
              <w:rPr>
                <w:i/>
                <w:iCs/>
              </w:rPr>
              <w:t>.</w:t>
            </w:r>
          </w:p>
          <w:p w:rsidRPr="00162324" w:rsidR="00162324" w:rsidP="003149D2" w:rsidRDefault="00162324" w14:paraId="607B698C" w14:textId="4BF33EFA">
            <w:r>
              <w:t xml:space="preserve">Konklusjon: </w:t>
            </w:r>
            <w:r w:rsidR="00800535">
              <w:t xml:space="preserve">Foreslått tekst </w:t>
            </w:r>
            <w:r w:rsidR="0078707E">
              <w:t xml:space="preserve">til </w:t>
            </w:r>
            <w:r w:rsidR="00801BF6">
              <w:t>hen</w:t>
            </w:r>
            <w:r w:rsidR="00F90D1D">
              <w:t>vendelse</w:t>
            </w:r>
            <w:r w:rsidR="00CB1C24">
              <w:t xml:space="preserve"> fremmes for ordførerkollegiet</w:t>
            </w:r>
          </w:p>
          <w:p w:rsidRPr="00F925E2" w:rsidR="002814C5" w:rsidP="003149D2" w:rsidRDefault="002814C5" w14:paraId="6822CFD9" w14:textId="071C8288"/>
        </w:tc>
      </w:tr>
    </w:tbl>
    <w:p w:rsidRPr="005221F8" w:rsidR="008467C2" w:rsidP="00E63A86" w:rsidRDefault="008467C2" w14:paraId="216C1ABD" w14:textId="77777777">
      <w:pPr>
        <w:spacing w:after="840"/>
        <w:rPr>
          <w:lang w:val="en-US"/>
        </w:rPr>
      </w:pPr>
    </w:p>
    <w:sectPr w:rsidRPr="005221F8" w:rsidR="008467C2" w:rsidSect="005F2623">
      <w:headerReference w:type="default" r:id="rId15"/>
      <w:footerReference w:type="default" r:id="rId16"/>
      <w:headerReference w:type="first" r:id="rId17"/>
      <w:pgSz w:w="11906" w:h="16838" w:orient="portrait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F1425" w:rsidP="0030254C" w:rsidRDefault="002F1425" w14:paraId="2B872B4B" w14:textId="77777777">
      <w:pPr>
        <w:spacing w:after="0"/>
      </w:pPr>
      <w:r>
        <w:separator/>
      </w:r>
    </w:p>
  </w:endnote>
  <w:endnote w:type="continuationSeparator" w:id="0">
    <w:p w:rsidR="002F1425" w:rsidP="0030254C" w:rsidRDefault="002F1425" w14:paraId="11BB8B72" w14:textId="77777777">
      <w:pPr>
        <w:spacing w:after="0"/>
      </w:pPr>
      <w:r>
        <w:continuationSeparator/>
      </w:r>
    </w:p>
  </w:endnote>
  <w:endnote w:type="continuationNotice" w:id="1">
    <w:p w:rsidR="002F1425" w:rsidRDefault="002F1425" w14:paraId="7819C14A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Pr="00425AFC" w:rsidR="005E7974" w:rsidP="00425AFC" w:rsidRDefault="005E7974" w14:paraId="4AFEDD72" w14:textId="77777777">
    <w:pPr>
      <w:pStyle w:val="Footer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F57129" wp14:editId="52030896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svg="http://schemas.microsoft.com/office/drawing/2016/SVG/main" xmlns:arto="http://schemas.microsoft.com/office/word/2006/arto">
          <w:pict w14:anchorId="03E1F0F0">
            <v:line id="Straight Connector 2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.1pt,-12.95pt" to="469.15pt,-12.95pt" w14:anchorId="26DA4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596D4266" wp14:editId="4F993013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1978582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</w:r>
    <w:r w:rsidRPr="00425AFC">
      <w:rPr>
        <w:sz w:val="18"/>
        <w:szCs w:val="18"/>
      </w:rPr>
      <w:t>Rådhusplassen 2, 3724 Skien</w:t>
    </w:r>
    <w:r w:rsidRPr="00425AFC">
      <w:rPr>
        <w:sz w:val="18"/>
        <w:szCs w:val="18"/>
      </w:rPr>
      <w:br/>
    </w:r>
    <w:r w:rsidRPr="00425AFC">
      <w:rPr>
        <w:sz w:val="18"/>
        <w:szCs w:val="18"/>
      </w:rPr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F1425" w:rsidP="0030254C" w:rsidRDefault="002F1425" w14:paraId="08F3A8F7" w14:textId="77777777">
      <w:pPr>
        <w:spacing w:after="0"/>
      </w:pPr>
      <w:r>
        <w:separator/>
      </w:r>
    </w:p>
  </w:footnote>
  <w:footnote w:type="continuationSeparator" w:id="0">
    <w:p w:rsidR="002F1425" w:rsidP="0030254C" w:rsidRDefault="002F1425" w14:paraId="1DF03996" w14:textId="77777777">
      <w:pPr>
        <w:spacing w:after="0"/>
      </w:pPr>
      <w:r>
        <w:continuationSeparator/>
      </w:r>
    </w:p>
  </w:footnote>
  <w:footnote w:type="continuationNotice" w:id="1">
    <w:p w:rsidR="002F1425" w:rsidRDefault="002F1425" w14:paraId="142AC0D1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445B06" w:rsidRDefault="001B2A8D" w14:paraId="37445F09" w14:textId="77777777">
    <w:pPr>
      <w:pStyle w:val="Header"/>
    </w:pPr>
    <w:r>
      <w:rPr>
        <w:noProof/>
      </w:rPr>
      <w:drawing>
        <wp:anchor distT="0" distB="0" distL="114300" distR="114300" simplePos="0" relativeHeight="251658245" behindDoc="0" locked="0" layoutInCell="1" allowOverlap="1" wp14:anchorId="31F7163C" wp14:editId="6F1CB916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73805444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5221F8" w:rsidRDefault="001B2A8D" w14:paraId="56A3510A" w14:textId="77777777">
    <w:pPr>
      <w:pStyle w:val="Head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D62DC2" wp14:editId="2DA631B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5263936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5BCCE7FB" wp14:editId="5EEC67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0474909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3CC90F" wp14:editId="6CFA1226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5221F8" w:rsidR="005221F8" w:rsidP="005221F8" w:rsidRDefault="005221F8" w14:paraId="50972381" w14:textId="77777777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33ED23D3">
            <v:shapetype id="_x0000_t202" coordsize="21600,21600" o:spt="202" path="m,l,21600r21600,l21600,xe" w14:anchorId="2E3CC90F">
              <v:stroke joinstyle="miter"/>
              <v:path gradientshapeok="t" o:connecttype="rect"/>
            </v:shapetype>
            <v:shape id="Text Box 1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>
              <v:textbox>
                <w:txbxContent>
                  <w:p w:rsidRPr="005221F8" w:rsidR="005221F8" w:rsidP="005221F8" w:rsidRDefault="005221F8" w14:paraId="3C04FD3E" w14:textId="77777777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50B4"/>
    <w:multiLevelType w:val="multilevel"/>
    <w:tmpl w:val="9B2A0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DB46F7C"/>
    <w:multiLevelType w:val="multilevel"/>
    <w:tmpl w:val="7136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271215C"/>
    <w:multiLevelType w:val="multilevel"/>
    <w:tmpl w:val="F8E6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02C5E89"/>
    <w:multiLevelType w:val="multilevel"/>
    <w:tmpl w:val="CB2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6665522"/>
    <w:multiLevelType w:val="multilevel"/>
    <w:tmpl w:val="A7BA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B0358B7"/>
    <w:multiLevelType w:val="multilevel"/>
    <w:tmpl w:val="5DC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C0D30DC"/>
    <w:multiLevelType w:val="multilevel"/>
    <w:tmpl w:val="27EE4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35715B35"/>
    <w:multiLevelType w:val="multilevel"/>
    <w:tmpl w:val="970A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3BA72B97"/>
    <w:multiLevelType w:val="multilevel"/>
    <w:tmpl w:val="172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4E090353"/>
    <w:multiLevelType w:val="multilevel"/>
    <w:tmpl w:val="4A6A3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66761229"/>
    <w:multiLevelType w:val="multilevel"/>
    <w:tmpl w:val="DCE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722FB5F0"/>
    <w:multiLevelType w:val="hybridMultilevel"/>
    <w:tmpl w:val="FFFFFFFF"/>
    <w:lvl w:ilvl="0" w:tplc="1AC2031C">
      <w:start w:val="1"/>
      <w:numFmt w:val="decimal"/>
      <w:lvlText w:val="%1."/>
      <w:lvlJc w:val="left"/>
      <w:pPr>
        <w:ind w:left="1080" w:hanging="360"/>
      </w:pPr>
      <w:rPr>
        <w:rFonts w:hint="default" w:ascii="DM Sans" w:hAnsi="DM Sans"/>
      </w:rPr>
    </w:lvl>
    <w:lvl w:ilvl="1" w:tplc="8CC88128">
      <w:start w:val="1"/>
      <w:numFmt w:val="lowerLetter"/>
      <w:lvlText w:val="%2."/>
      <w:lvlJc w:val="left"/>
      <w:pPr>
        <w:ind w:left="1440" w:hanging="360"/>
      </w:pPr>
    </w:lvl>
    <w:lvl w:ilvl="2" w:tplc="6DF4BF62">
      <w:start w:val="1"/>
      <w:numFmt w:val="lowerRoman"/>
      <w:lvlText w:val="%3."/>
      <w:lvlJc w:val="right"/>
      <w:pPr>
        <w:ind w:left="2160" w:hanging="180"/>
      </w:pPr>
    </w:lvl>
    <w:lvl w:ilvl="3" w:tplc="BBBE1BF6">
      <w:start w:val="1"/>
      <w:numFmt w:val="decimal"/>
      <w:lvlText w:val="%4."/>
      <w:lvlJc w:val="left"/>
      <w:pPr>
        <w:ind w:left="2880" w:hanging="360"/>
      </w:pPr>
    </w:lvl>
    <w:lvl w:ilvl="4" w:tplc="FF503E4C">
      <w:start w:val="1"/>
      <w:numFmt w:val="lowerLetter"/>
      <w:lvlText w:val="%5."/>
      <w:lvlJc w:val="left"/>
      <w:pPr>
        <w:ind w:left="3600" w:hanging="360"/>
      </w:pPr>
    </w:lvl>
    <w:lvl w:ilvl="5" w:tplc="47A6150C">
      <w:start w:val="1"/>
      <w:numFmt w:val="lowerRoman"/>
      <w:lvlText w:val="%6."/>
      <w:lvlJc w:val="right"/>
      <w:pPr>
        <w:ind w:left="4320" w:hanging="180"/>
      </w:pPr>
    </w:lvl>
    <w:lvl w:ilvl="6" w:tplc="C326077A">
      <w:start w:val="1"/>
      <w:numFmt w:val="decimal"/>
      <w:lvlText w:val="%7."/>
      <w:lvlJc w:val="left"/>
      <w:pPr>
        <w:ind w:left="5040" w:hanging="360"/>
      </w:pPr>
    </w:lvl>
    <w:lvl w:ilvl="7" w:tplc="23C242B2">
      <w:start w:val="1"/>
      <w:numFmt w:val="lowerLetter"/>
      <w:lvlText w:val="%8."/>
      <w:lvlJc w:val="left"/>
      <w:pPr>
        <w:ind w:left="5760" w:hanging="360"/>
      </w:pPr>
    </w:lvl>
    <w:lvl w:ilvl="8" w:tplc="04E0401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7A4010"/>
    <w:multiLevelType w:val="multilevel"/>
    <w:tmpl w:val="BDA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7A514550"/>
    <w:multiLevelType w:val="multilevel"/>
    <w:tmpl w:val="A0F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7B426C92"/>
    <w:multiLevelType w:val="multilevel"/>
    <w:tmpl w:val="E43C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461656418">
    <w:abstractNumId w:val="11"/>
  </w:num>
  <w:num w:numId="2" w16cid:durableId="205989921">
    <w:abstractNumId w:val="12"/>
  </w:num>
  <w:num w:numId="3" w16cid:durableId="142165537">
    <w:abstractNumId w:val="7"/>
  </w:num>
  <w:num w:numId="4" w16cid:durableId="1669286702">
    <w:abstractNumId w:val="2"/>
  </w:num>
  <w:num w:numId="5" w16cid:durableId="935403688">
    <w:abstractNumId w:val="10"/>
  </w:num>
  <w:num w:numId="6" w16cid:durableId="1377967842">
    <w:abstractNumId w:val="14"/>
  </w:num>
  <w:num w:numId="7" w16cid:durableId="2101485533">
    <w:abstractNumId w:val="1"/>
  </w:num>
  <w:num w:numId="8" w16cid:durableId="2050180718">
    <w:abstractNumId w:val="5"/>
  </w:num>
  <w:num w:numId="9" w16cid:durableId="1520118757">
    <w:abstractNumId w:val="3"/>
  </w:num>
  <w:num w:numId="10" w16cid:durableId="2093238180">
    <w:abstractNumId w:val="8"/>
  </w:num>
  <w:num w:numId="11" w16cid:durableId="1761220472">
    <w:abstractNumId w:val="4"/>
  </w:num>
  <w:num w:numId="12" w16cid:durableId="2113821998">
    <w:abstractNumId w:val="13"/>
  </w:num>
  <w:num w:numId="13" w16cid:durableId="1239944539">
    <w:abstractNumId w:val="6"/>
  </w:num>
  <w:num w:numId="14" w16cid:durableId="821578485">
    <w:abstractNumId w:val="0"/>
  </w:num>
  <w:num w:numId="15" w16cid:durableId="695620800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trackRevisions w:val="false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BD"/>
    <w:rsid w:val="00006A1B"/>
    <w:rsid w:val="00013140"/>
    <w:rsid w:val="000145F1"/>
    <w:rsid w:val="00015261"/>
    <w:rsid w:val="000159B4"/>
    <w:rsid w:val="0002382C"/>
    <w:rsid w:val="000304BE"/>
    <w:rsid w:val="00036AA1"/>
    <w:rsid w:val="00037953"/>
    <w:rsid w:val="00041DB1"/>
    <w:rsid w:val="00054E3E"/>
    <w:rsid w:val="00057F6A"/>
    <w:rsid w:val="00073E1B"/>
    <w:rsid w:val="00082D57"/>
    <w:rsid w:val="00084046"/>
    <w:rsid w:val="0008629A"/>
    <w:rsid w:val="000867FF"/>
    <w:rsid w:val="000875CC"/>
    <w:rsid w:val="00087F56"/>
    <w:rsid w:val="00091801"/>
    <w:rsid w:val="000954D9"/>
    <w:rsid w:val="000A5362"/>
    <w:rsid w:val="000B1E8E"/>
    <w:rsid w:val="000B3968"/>
    <w:rsid w:val="000B4DAF"/>
    <w:rsid w:val="000C0C76"/>
    <w:rsid w:val="000C4122"/>
    <w:rsid w:val="000C4F33"/>
    <w:rsid w:val="000C7364"/>
    <w:rsid w:val="000D2CC2"/>
    <w:rsid w:val="000D3EBE"/>
    <w:rsid w:val="000D524B"/>
    <w:rsid w:val="000D62F5"/>
    <w:rsid w:val="000E1527"/>
    <w:rsid w:val="000E2243"/>
    <w:rsid w:val="000F0D55"/>
    <w:rsid w:val="00102A79"/>
    <w:rsid w:val="0010349C"/>
    <w:rsid w:val="00105261"/>
    <w:rsid w:val="001056D4"/>
    <w:rsid w:val="00105793"/>
    <w:rsid w:val="00106A4B"/>
    <w:rsid w:val="00113AA3"/>
    <w:rsid w:val="001141F8"/>
    <w:rsid w:val="00114775"/>
    <w:rsid w:val="00114B68"/>
    <w:rsid w:val="00116592"/>
    <w:rsid w:val="00124343"/>
    <w:rsid w:val="00124848"/>
    <w:rsid w:val="00130656"/>
    <w:rsid w:val="00131102"/>
    <w:rsid w:val="0013132C"/>
    <w:rsid w:val="00132F7F"/>
    <w:rsid w:val="00134436"/>
    <w:rsid w:val="00135745"/>
    <w:rsid w:val="00140FF2"/>
    <w:rsid w:val="00160AEF"/>
    <w:rsid w:val="00161840"/>
    <w:rsid w:val="00162324"/>
    <w:rsid w:val="001624B6"/>
    <w:rsid w:val="001626CE"/>
    <w:rsid w:val="0016798E"/>
    <w:rsid w:val="00174DB5"/>
    <w:rsid w:val="00177F0E"/>
    <w:rsid w:val="001903C2"/>
    <w:rsid w:val="00195D93"/>
    <w:rsid w:val="0019635C"/>
    <w:rsid w:val="0019710F"/>
    <w:rsid w:val="001A0136"/>
    <w:rsid w:val="001A0D88"/>
    <w:rsid w:val="001A6A2B"/>
    <w:rsid w:val="001B08A5"/>
    <w:rsid w:val="001B2A8D"/>
    <w:rsid w:val="001B43AE"/>
    <w:rsid w:val="001C2321"/>
    <w:rsid w:val="001C5283"/>
    <w:rsid w:val="001D0456"/>
    <w:rsid w:val="001D1AEC"/>
    <w:rsid w:val="001D2480"/>
    <w:rsid w:val="001D3C77"/>
    <w:rsid w:val="001D413B"/>
    <w:rsid w:val="001E029F"/>
    <w:rsid w:val="001E223F"/>
    <w:rsid w:val="001E2B12"/>
    <w:rsid w:val="001F0D83"/>
    <w:rsid w:val="001F21B8"/>
    <w:rsid w:val="001F5238"/>
    <w:rsid w:val="001F545F"/>
    <w:rsid w:val="00211086"/>
    <w:rsid w:val="00224925"/>
    <w:rsid w:val="00244529"/>
    <w:rsid w:val="002463FB"/>
    <w:rsid w:val="00246F5D"/>
    <w:rsid w:val="00250722"/>
    <w:rsid w:val="002527EB"/>
    <w:rsid w:val="00267A02"/>
    <w:rsid w:val="002748C7"/>
    <w:rsid w:val="00276007"/>
    <w:rsid w:val="002814C5"/>
    <w:rsid w:val="00284AA8"/>
    <w:rsid w:val="002861A8"/>
    <w:rsid w:val="0028631C"/>
    <w:rsid w:val="00287F19"/>
    <w:rsid w:val="002975C1"/>
    <w:rsid w:val="002A3E50"/>
    <w:rsid w:val="002B0E1E"/>
    <w:rsid w:val="002B7C03"/>
    <w:rsid w:val="002C425A"/>
    <w:rsid w:val="002C49B6"/>
    <w:rsid w:val="002C71BD"/>
    <w:rsid w:val="002D434E"/>
    <w:rsid w:val="002D4671"/>
    <w:rsid w:val="002F1425"/>
    <w:rsid w:val="002F16A8"/>
    <w:rsid w:val="002F63A2"/>
    <w:rsid w:val="002F7A90"/>
    <w:rsid w:val="0030254C"/>
    <w:rsid w:val="0030662B"/>
    <w:rsid w:val="00311A77"/>
    <w:rsid w:val="0031221D"/>
    <w:rsid w:val="003148E7"/>
    <w:rsid w:val="003149D2"/>
    <w:rsid w:val="00314D56"/>
    <w:rsid w:val="003152BC"/>
    <w:rsid w:val="00320BAA"/>
    <w:rsid w:val="00323855"/>
    <w:rsid w:val="00334884"/>
    <w:rsid w:val="00334E82"/>
    <w:rsid w:val="00345A75"/>
    <w:rsid w:val="0035089A"/>
    <w:rsid w:val="0035358A"/>
    <w:rsid w:val="00362333"/>
    <w:rsid w:val="003739DF"/>
    <w:rsid w:val="003858BB"/>
    <w:rsid w:val="00395A6E"/>
    <w:rsid w:val="003A0064"/>
    <w:rsid w:val="003B6FA3"/>
    <w:rsid w:val="003C0DED"/>
    <w:rsid w:val="003C1598"/>
    <w:rsid w:val="003C4980"/>
    <w:rsid w:val="003D37B7"/>
    <w:rsid w:val="003E461D"/>
    <w:rsid w:val="003E624C"/>
    <w:rsid w:val="003F00E1"/>
    <w:rsid w:val="003F056F"/>
    <w:rsid w:val="003F16E5"/>
    <w:rsid w:val="003F44A5"/>
    <w:rsid w:val="0040059A"/>
    <w:rsid w:val="00401A20"/>
    <w:rsid w:val="00401CE5"/>
    <w:rsid w:val="00402188"/>
    <w:rsid w:val="0040336A"/>
    <w:rsid w:val="00412E73"/>
    <w:rsid w:val="00412E8B"/>
    <w:rsid w:val="00423299"/>
    <w:rsid w:val="00423703"/>
    <w:rsid w:val="00424373"/>
    <w:rsid w:val="00425AFC"/>
    <w:rsid w:val="0043146C"/>
    <w:rsid w:val="00435C8E"/>
    <w:rsid w:val="004366D3"/>
    <w:rsid w:val="00440657"/>
    <w:rsid w:val="004408B9"/>
    <w:rsid w:val="00440CBF"/>
    <w:rsid w:val="00442B60"/>
    <w:rsid w:val="00443D1A"/>
    <w:rsid w:val="00445B06"/>
    <w:rsid w:val="0044720E"/>
    <w:rsid w:val="004548C3"/>
    <w:rsid w:val="00462D39"/>
    <w:rsid w:val="004642DB"/>
    <w:rsid w:val="00466E16"/>
    <w:rsid w:val="0047201B"/>
    <w:rsid w:val="00472E1C"/>
    <w:rsid w:val="004730FD"/>
    <w:rsid w:val="00473FA2"/>
    <w:rsid w:val="00475702"/>
    <w:rsid w:val="00481437"/>
    <w:rsid w:val="00481889"/>
    <w:rsid w:val="00491E6C"/>
    <w:rsid w:val="004A19AF"/>
    <w:rsid w:val="004A20C6"/>
    <w:rsid w:val="004A5A70"/>
    <w:rsid w:val="004A6940"/>
    <w:rsid w:val="004A69C3"/>
    <w:rsid w:val="004A71BC"/>
    <w:rsid w:val="004B13EF"/>
    <w:rsid w:val="004B2687"/>
    <w:rsid w:val="004B4467"/>
    <w:rsid w:val="004D02C9"/>
    <w:rsid w:val="004D769B"/>
    <w:rsid w:val="004E403C"/>
    <w:rsid w:val="004F2756"/>
    <w:rsid w:val="004F4B43"/>
    <w:rsid w:val="00501927"/>
    <w:rsid w:val="00502D56"/>
    <w:rsid w:val="005042AF"/>
    <w:rsid w:val="00505EE2"/>
    <w:rsid w:val="005060C4"/>
    <w:rsid w:val="00514631"/>
    <w:rsid w:val="0051537B"/>
    <w:rsid w:val="00516C29"/>
    <w:rsid w:val="00516D08"/>
    <w:rsid w:val="0051783C"/>
    <w:rsid w:val="00520C49"/>
    <w:rsid w:val="005221F8"/>
    <w:rsid w:val="005254A6"/>
    <w:rsid w:val="0053086B"/>
    <w:rsid w:val="00532A52"/>
    <w:rsid w:val="00534CD2"/>
    <w:rsid w:val="00536941"/>
    <w:rsid w:val="00541F22"/>
    <w:rsid w:val="005435A2"/>
    <w:rsid w:val="00543680"/>
    <w:rsid w:val="0054586D"/>
    <w:rsid w:val="00545AB4"/>
    <w:rsid w:val="00552881"/>
    <w:rsid w:val="005535F1"/>
    <w:rsid w:val="005539BE"/>
    <w:rsid w:val="00557A62"/>
    <w:rsid w:val="0056176A"/>
    <w:rsid w:val="0056285B"/>
    <w:rsid w:val="00562924"/>
    <w:rsid w:val="00571E43"/>
    <w:rsid w:val="00577283"/>
    <w:rsid w:val="005840B0"/>
    <w:rsid w:val="00586E7B"/>
    <w:rsid w:val="00591DFF"/>
    <w:rsid w:val="00595691"/>
    <w:rsid w:val="00595A34"/>
    <w:rsid w:val="005A1DE0"/>
    <w:rsid w:val="005B16D7"/>
    <w:rsid w:val="005B5ECD"/>
    <w:rsid w:val="005C2B1C"/>
    <w:rsid w:val="005C5E5D"/>
    <w:rsid w:val="005C6CE9"/>
    <w:rsid w:val="005D4D43"/>
    <w:rsid w:val="005D6AA0"/>
    <w:rsid w:val="005E113C"/>
    <w:rsid w:val="005E680A"/>
    <w:rsid w:val="005E7974"/>
    <w:rsid w:val="005F068F"/>
    <w:rsid w:val="005F2623"/>
    <w:rsid w:val="006115BC"/>
    <w:rsid w:val="0061169D"/>
    <w:rsid w:val="00611C0A"/>
    <w:rsid w:val="00613233"/>
    <w:rsid w:val="006176D8"/>
    <w:rsid w:val="006226CF"/>
    <w:rsid w:val="006226D8"/>
    <w:rsid w:val="006241DC"/>
    <w:rsid w:val="006262EF"/>
    <w:rsid w:val="00633EBD"/>
    <w:rsid w:val="006361B0"/>
    <w:rsid w:val="00636903"/>
    <w:rsid w:val="006376C2"/>
    <w:rsid w:val="00641DB8"/>
    <w:rsid w:val="00643F1E"/>
    <w:rsid w:val="006461A2"/>
    <w:rsid w:val="0064724D"/>
    <w:rsid w:val="00647E6D"/>
    <w:rsid w:val="0065738D"/>
    <w:rsid w:val="00657C81"/>
    <w:rsid w:val="00660380"/>
    <w:rsid w:val="006615A2"/>
    <w:rsid w:val="00665463"/>
    <w:rsid w:val="00682020"/>
    <w:rsid w:val="00682346"/>
    <w:rsid w:val="00685335"/>
    <w:rsid w:val="0068570E"/>
    <w:rsid w:val="006A3A8D"/>
    <w:rsid w:val="006A40EA"/>
    <w:rsid w:val="006A46C4"/>
    <w:rsid w:val="006A7F0F"/>
    <w:rsid w:val="006B0701"/>
    <w:rsid w:val="006B4AD6"/>
    <w:rsid w:val="006B4BC1"/>
    <w:rsid w:val="006B6499"/>
    <w:rsid w:val="006B7372"/>
    <w:rsid w:val="006B7808"/>
    <w:rsid w:val="006C1A00"/>
    <w:rsid w:val="006D30ED"/>
    <w:rsid w:val="006D70D7"/>
    <w:rsid w:val="006E4977"/>
    <w:rsid w:val="006E51B9"/>
    <w:rsid w:val="006F6458"/>
    <w:rsid w:val="006F6E09"/>
    <w:rsid w:val="007017B2"/>
    <w:rsid w:val="00703355"/>
    <w:rsid w:val="00703B25"/>
    <w:rsid w:val="00706DE6"/>
    <w:rsid w:val="00707C9B"/>
    <w:rsid w:val="0071162F"/>
    <w:rsid w:val="0071448F"/>
    <w:rsid w:val="0072290F"/>
    <w:rsid w:val="007253F8"/>
    <w:rsid w:val="00725927"/>
    <w:rsid w:val="00726E41"/>
    <w:rsid w:val="00733669"/>
    <w:rsid w:val="007342B8"/>
    <w:rsid w:val="00746C51"/>
    <w:rsid w:val="0075108D"/>
    <w:rsid w:val="00752B8C"/>
    <w:rsid w:val="0075620A"/>
    <w:rsid w:val="00756D10"/>
    <w:rsid w:val="00765E1A"/>
    <w:rsid w:val="0076679B"/>
    <w:rsid w:val="00786757"/>
    <w:rsid w:val="0078707E"/>
    <w:rsid w:val="007A71AE"/>
    <w:rsid w:val="007B2058"/>
    <w:rsid w:val="007B40C3"/>
    <w:rsid w:val="007B68A6"/>
    <w:rsid w:val="007B799F"/>
    <w:rsid w:val="007B7BA2"/>
    <w:rsid w:val="007C03FD"/>
    <w:rsid w:val="007C2234"/>
    <w:rsid w:val="007C2F8C"/>
    <w:rsid w:val="007C519F"/>
    <w:rsid w:val="007D0B35"/>
    <w:rsid w:val="007D3E24"/>
    <w:rsid w:val="007D63B3"/>
    <w:rsid w:val="007D76BF"/>
    <w:rsid w:val="007D7FF7"/>
    <w:rsid w:val="007E2E27"/>
    <w:rsid w:val="007E4B5C"/>
    <w:rsid w:val="007E685C"/>
    <w:rsid w:val="007E7CCB"/>
    <w:rsid w:val="007F2337"/>
    <w:rsid w:val="007F34A9"/>
    <w:rsid w:val="007F4C5F"/>
    <w:rsid w:val="007F680E"/>
    <w:rsid w:val="00800535"/>
    <w:rsid w:val="00801BF6"/>
    <w:rsid w:val="00801CBE"/>
    <w:rsid w:val="00802756"/>
    <w:rsid w:val="008029A2"/>
    <w:rsid w:val="008030FD"/>
    <w:rsid w:val="00806B29"/>
    <w:rsid w:val="00811CA7"/>
    <w:rsid w:val="008179B0"/>
    <w:rsid w:val="00821AF8"/>
    <w:rsid w:val="00822192"/>
    <w:rsid w:val="0082284E"/>
    <w:rsid w:val="008265FD"/>
    <w:rsid w:val="00834825"/>
    <w:rsid w:val="008350F6"/>
    <w:rsid w:val="00840A3F"/>
    <w:rsid w:val="00843FC3"/>
    <w:rsid w:val="00845876"/>
    <w:rsid w:val="008467C2"/>
    <w:rsid w:val="00850EAC"/>
    <w:rsid w:val="00850F36"/>
    <w:rsid w:val="0085271A"/>
    <w:rsid w:val="008551EA"/>
    <w:rsid w:val="0086065E"/>
    <w:rsid w:val="00860C56"/>
    <w:rsid w:val="0086647E"/>
    <w:rsid w:val="00871C2C"/>
    <w:rsid w:val="00872833"/>
    <w:rsid w:val="008764FF"/>
    <w:rsid w:val="00883EF7"/>
    <w:rsid w:val="00893F3F"/>
    <w:rsid w:val="00894E56"/>
    <w:rsid w:val="008974FA"/>
    <w:rsid w:val="00897D4C"/>
    <w:rsid w:val="008A178A"/>
    <w:rsid w:val="008A41F6"/>
    <w:rsid w:val="008A66EF"/>
    <w:rsid w:val="008B2B7D"/>
    <w:rsid w:val="008C0616"/>
    <w:rsid w:val="008C0B9D"/>
    <w:rsid w:val="008C0DE3"/>
    <w:rsid w:val="008C34F0"/>
    <w:rsid w:val="008C46C8"/>
    <w:rsid w:val="008D0E37"/>
    <w:rsid w:val="008D19AF"/>
    <w:rsid w:val="008D436E"/>
    <w:rsid w:val="008E1E2A"/>
    <w:rsid w:val="008E535E"/>
    <w:rsid w:val="008E64EA"/>
    <w:rsid w:val="008F131F"/>
    <w:rsid w:val="008F2C23"/>
    <w:rsid w:val="008F3A50"/>
    <w:rsid w:val="008F41EE"/>
    <w:rsid w:val="008F76D5"/>
    <w:rsid w:val="008F7ACD"/>
    <w:rsid w:val="00900F55"/>
    <w:rsid w:val="00901692"/>
    <w:rsid w:val="00901C96"/>
    <w:rsid w:val="00902686"/>
    <w:rsid w:val="00903EEA"/>
    <w:rsid w:val="00907CC7"/>
    <w:rsid w:val="00910F43"/>
    <w:rsid w:val="00914481"/>
    <w:rsid w:val="00914672"/>
    <w:rsid w:val="00926685"/>
    <w:rsid w:val="00936C9E"/>
    <w:rsid w:val="00941D90"/>
    <w:rsid w:val="00943CDC"/>
    <w:rsid w:val="009471B6"/>
    <w:rsid w:val="009474C3"/>
    <w:rsid w:val="00951026"/>
    <w:rsid w:val="00951737"/>
    <w:rsid w:val="009636FD"/>
    <w:rsid w:val="00965C34"/>
    <w:rsid w:val="00966B54"/>
    <w:rsid w:val="00973BFA"/>
    <w:rsid w:val="00983060"/>
    <w:rsid w:val="00986250"/>
    <w:rsid w:val="0098763C"/>
    <w:rsid w:val="00992FDE"/>
    <w:rsid w:val="0099304E"/>
    <w:rsid w:val="009A09C6"/>
    <w:rsid w:val="009A3F77"/>
    <w:rsid w:val="009A5751"/>
    <w:rsid w:val="009B5A7E"/>
    <w:rsid w:val="009B6118"/>
    <w:rsid w:val="009C33E1"/>
    <w:rsid w:val="009C38B3"/>
    <w:rsid w:val="009C5F81"/>
    <w:rsid w:val="009C76C4"/>
    <w:rsid w:val="009D470C"/>
    <w:rsid w:val="009E1562"/>
    <w:rsid w:val="009E451F"/>
    <w:rsid w:val="009F173B"/>
    <w:rsid w:val="009F65F2"/>
    <w:rsid w:val="00A024F3"/>
    <w:rsid w:val="00A0268F"/>
    <w:rsid w:val="00A0640B"/>
    <w:rsid w:val="00A0650D"/>
    <w:rsid w:val="00A1514B"/>
    <w:rsid w:val="00A3005C"/>
    <w:rsid w:val="00A30735"/>
    <w:rsid w:val="00A307D1"/>
    <w:rsid w:val="00A36EBF"/>
    <w:rsid w:val="00A411EB"/>
    <w:rsid w:val="00A47477"/>
    <w:rsid w:val="00A5409D"/>
    <w:rsid w:val="00A5552E"/>
    <w:rsid w:val="00A57562"/>
    <w:rsid w:val="00A62C2C"/>
    <w:rsid w:val="00A64E5F"/>
    <w:rsid w:val="00A70D94"/>
    <w:rsid w:val="00A75A5C"/>
    <w:rsid w:val="00A777A9"/>
    <w:rsid w:val="00A80FA1"/>
    <w:rsid w:val="00A84D7F"/>
    <w:rsid w:val="00A908A5"/>
    <w:rsid w:val="00AA2E9F"/>
    <w:rsid w:val="00AA36EA"/>
    <w:rsid w:val="00AB08B7"/>
    <w:rsid w:val="00AC20D1"/>
    <w:rsid w:val="00AC372F"/>
    <w:rsid w:val="00AD0A2F"/>
    <w:rsid w:val="00AD6FE0"/>
    <w:rsid w:val="00AE0067"/>
    <w:rsid w:val="00AE0BE7"/>
    <w:rsid w:val="00AF75EB"/>
    <w:rsid w:val="00B06C27"/>
    <w:rsid w:val="00B07A3D"/>
    <w:rsid w:val="00B11125"/>
    <w:rsid w:val="00B145FA"/>
    <w:rsid w:val="00B14747"/>
    <w:rsid w:val="00B15CDA"/>
    <w:rsid w:val="00B17202"/>
    <w:rsid w:val="00B247F7"/>
    <w:rsid w:val="00B27F6F"/>
    <w:rsid w:val="00B30062"/>
    <w:rsid w:val="00B30FA3"/>
    <w:rsid w:val="00B3187F"/>
    <w:rsid w:val="00B337DA"/>
    <w:rsid w:val="00B36F98"/>
    <w:rsid w:val="00B41317"/>
    <w:rsid w:val="00B41B19"/>
    <w:rsid w:val="00B43A8C"/>
    <w:rsid w:val="00B50980"/>
    <w:rsid w:val="00B56A25"/>
    <w:rsid w:val="00B57159"/>
    <w:rsid w:val="00B621E0"/>
    <w:rsid w:val="00B712FF"/>
    <w:rsid w:val="00B72B9F"/>
    <w:rsid w:val="00B75F9D"/>
    <w:rsid w:val="00B80BBC"/>
    <w:rsid w:val="00B81CDB"/>
    <w:rsid w:val="00B82A5A"/>
    <w:rsid w:val="00B830C9"/>
    <w:rsid w:val="00B8609D"/>
    <w:rsid w:val="00B87DBC"/>
    <w:rsid w:val="00B93BDA"/>
    <w:rsid w:val="00B95B22"/>
    <w:rsid w:val="00B979DD"/>
    <w:rsid w:val="00BA3A5F"/>
    <w:rsid w:val="00BB017F"/>
    <w:rsid w:val="00BB24B2"/>
    <w:rsid w:val="00BB352C"/>
    <w:rsid w:val="00BB5352"/>
    <w:rsid w:val="00BC3EE7"/>
    <w:rsid w:val="00BC434A"/>
    <w:rsid w:val="00BC4558"/>
    <w:rsid w:val="00BD3989"/>
    <w:rsid w:val="00BD411F"/>
    <w:rsid w:val="00BD5871"/>
    <w:rsid w:val="00BE013D"/>
    <w:rsid w:val="00BE01AA"/>
    <w:rsid w:val="00BE0812"/>
    <w:rsid w:val="00BE1C73"/>
    <w:rsid w:val="00BE30C8"/>
    <w:rsid w:val="00BE4CB3"/>
    <w:rsid w:val="00BE5214"/>
    <w:rsid w:val="00BE7FDC"/>
    <w:rsid w:val="00BF1C87"/>
    <w:rsid w:val="00BF21F5"/>
    <w:rsid w:val="00BF4D7C"/>
    <w:rsid w:val="00BF5C6A"/>
    <w:rsid w:val="00BF660A"/>
    <w:rsid w:val="00C05C87"/>
    <w:rsid w:val="00C06C3D"/>
    <w:rsid w:val="00C06EE2"/>
    <w:rsid w:val="00C10A7E"/>
    <w:rsid w:val="00C127AC"/>
    <w:rsid w:val="00C23E37"/>
    <w:rsid w:val="00C3068D"/>
    <w:rsid w:val="00C3170F"/>
    <w:rsid w:val="00C32E80"/>
    <w:rsid w:val="00C336FB"/>
    <w:rsid w:val="00C36A3E"/>
    <w:rsid w:val="00C4005F"/>
    <w:rsid w:val="00C40BA9"/>
    <w:rsid w:val="00C416EA"/>
    <w:rsid w:val="00C42244"/>
    <w:rsid w:val="00C43717"/>
    <w:rsid w:val="00C46EF0"/>
    <w:rsid w:val="00C6069C"/>
    <w:rsid w:val="00C61A29"/>
    <w:rsid w:val="00C63706"/>
    <w:rsid w:val="00C72966"/>
    <w:rsid w:val="00C75C07"/>
    <w:rsid w:val="00C80755"/>
    <w:rsid w:val="00C81E1A"/>
    <w:rsid w:val="00C86877"/>
    <w:rsid w:val="00C87915"/>
    <w:rsid w:val="00C93F16"/>
    <w:rsid w:val="00C9422E"/>
    <w:rsid w:val="00CA7D6E"/>
    <w:rsid w:val="00CB1C24"/>
    <w:rsid w:val="00CB67E6"/>
    <w:rsid w:val="00CB71BB"/>
    <w:rsid w:val="00CC5490"/>
    <w:rsid w:val="00CC6E4C"/>
    <w:rsid w:val="00CD22EE"/>
    <w:rsid w:val="00CD3281"/>
    <w:rsid w:val="00CE6BF5"/>
    <w:rsid w:val="00CE6C12"/>
    <w:rsid w:val="00CF1860"/>
    <w:rsid w:val="00CF6C17"/>
    <w:rsid w:val="00D00DA9"/>
    <w:rsid w:val="00D0260E"/>
    <w:rsid w:val="00D06B70"/>
    <w:rsid w:val="00D11942"/>
    <w:rsid w:val="00D12842"/>
    <w:rsid w:val="00D266F3"/>
    <w:rsid w:val="00D305BB"/>
    <w:rsid w:val="00D372BE"/>
    <w:rsid w:val="00D46E20"/>
    <w:rsid w:val="00D502A4"/>
    <w:rsid w:val="00D504CF"/>
    <w:rsid w:val="00D50C06"/>
    <w:rsid w:val="00D55BBC"/>
    <w:rsid w:val="00D5737D"/>
    <w:rsid w:val="00D621CC"/>
    <w:rsid w:val="00D64BC5"/>
    <w:rsid w:val="00D67DA8"/>
    <w:rsid w:val="00D7561D"/>
    <w:rsid w:val="00D76C4B"/>
    <w:rsid w:val="00D80C83"/>
    <w:rsid w:val="00D812AE"/>
    <w:rsid w:val="00D84615"/>
    <w:rsid w:val="00D84777"/>
    <w:rsid w:val="00D86DC0"/>
    <w:rsid w:val="00D90DCC"/>
    <w:rsid w:val="00D93A68"/>
    <w:rsid w:val="00D9539F"/>
    <w:rsid w:val="00DA43DF"/>
    <w:rsid w:val="00DA4DA8"/>
    <w:rsid w:val="00DA6DA0"/>
    <w:rsid w:val="00DB0D53"/>
    <w:rsid w:val="00DB648B"/>
    <w:rsid w:val="00DD01E0"/>
    <w:rsid w:val="00DD265F"/>
    <w:rsid w:val="00DE1961"/>
    <w:rsid w:val="00DE6521"/>
    <w:rsid w:val="00DE7D25"/>
    <w:rsid w:val="00DF2CB7"/>
    <w:rsid w:val="00DF7A24"/>
    <w:rsid w:val="00E01A5C"/>
    <w:rsid w:val="00E02C66"/>
    <w:rsid w:val="00E03299"/>
    <w:rsid w:val="00E034DB"/>
    <w:rsid w:val="00E04BCD"/>
    <w:rsid w:val="00E07634"/>
    <w:rsid w:val="00E11009"/>
    <w:rsid w:val="00E124F4"/>
    <w:rsid w:val="00E12B35"/>
    <w:rsid w:val="00E14F71"/>
    <w:rsid w:val="00E15145"/>
    <w:rsid w:val="00E21B30"/>
    <w:rsid w:val="00E2508E"/>
    <w:rsid w:val="00E27A5D"/>
    <w:rsid w:val="00E30B48"/>
    <w:rsid w:val="00E33D36"/>
    <w:rsid w:val="00E350CA"/>
    <w:rsid w:val="00E3AEFA"/>
    <w:rsid w:val="00E4283B"/>
    <w:rsid w:val="00E44039"/>
    <w:rsid w:val="00E47C00"/>
    <w:rsid w:val="00E51F2E"/>
    <w:rsid w:val="00E6019F"/>
    <w:rsid w:val="00E62A87"/>
    <w:rsid w:val="00E62C08"/>
    <w:rsid w:val="00E63A86"/>
    <w:rsid w:val="00E65467"/>
    <w:rsid w:val="00E665D2"/>
    <w:rsid w:val="00E73A5B"/>
    <w:rsid w:val="00E91D74"/>
    <w:rsid w:val="00E92274"/>
    <w:rsid w:val="00E97EBD"/>
    <w:rsid w:val="00EA1067"/>
    <w:rsid w:val="00EA1AD8"/>
    <w:rsid w:val="00EA21DE"/>
    <w:rsid w:val="00EA2FC0"/>
    <w:rsid w:val="00EA4BC6"/>
    <w:rsid w:val="00EA6810"/>
    <w:rsid w:val="00EB3377"/>
    <w:rsid w:val="00EB7044"/>
    <w:rsid w:val="00EC1504"/>
    <w:rsid w:val="00EC249A"/>
    <w:rsid w:val="00EC30C9"/>
    <w:rsid w:val="00EC3E21"/>
    <w:rsid w:val="00EC4E5B"/>
    <w:rsid w:val="00ED0398"/>
    <w:rsid w:val="00ED0465"/>
    <w:rsid w:val="00ED3015"/>
    <w:rsid w:val="00ED48FD"/>
    <w:rsid w:val="00ED7A40"/>
    <w:rsid w:val="00EE27FB"/>
    <w:rsid w:val="00EE385D"/>
    <w:rsid w:val="00EE3E82"/>
    <w:rsid w:val="00EF02A2"/>
    <w:rsid w:val="00EF2B33"/>
    <w:rsid w:val="00F01351"/>
    <w:rsid w:val="00F01C70"/>
    <w:rsid w:val="00F07AFF"/>
    <w:rsid w:val="00F14864"/>
    <w:rsid w:val="00F15B9F"/>
    <w:rsid w:val="00F17708"/>
    <w:rsid w:val="00F3218F"/>
    <w:rsid w:val="00F35C11"/>
    <w:rsid w:val="00F3772C"/>
    <w:rsid w:val="00F430D4"/>
    <w:rsid w:val="00F43CE2"/>
    <w:rsid w:val="00F50F58"/>
    <w:rsid w:val="00F52971"/>
    <w:rsid w:val="00F60B0B"/>
    <w:rsid w:val="00F61709"/>
    <w:rsid w:val="00F61A9B"/>
    <w:rsid w:val="00F652A7"/>
    <w:rsid w:val="00F6596A"/>
    <w:rsid w:val="00F66111"/>
    <w:rsid w:val="00F6639D"/>
    <w:rsid w:val="00F66F8B"/>
    <w:rsid w:val="00F71523"/>
    <w:rsid w:val="00F7327C"/>
    <w:rsid w:val="00F734AC"/>
    <w:rsid w:val="00F76407"/>
    <w:rsid w:val="00F776CA"/>
    <w:rsid w:val="00F822AA"/>
    <w:rsid w:val="00F835F6"/>
    <w:rsid w:val="00F86F62"/>
    <w:rsid w:val="00F90D1D"/>
    <w:rsid w:val="00F91BEF"/>
    <w:rsid w:val="00F925E2"/>
    <w:rsid w:val="00F92AFE"/>
    <w:rsid w:val="00F96D2C"/>
    <w:rsid w:val="00FA1501"/>
    <w:rsid w:val="00FB00CC"/>
    <w:rsid w:val="00FB3116"/>
    <w:rsid w:val="00FB3B33"/>
    <w:rsid w:val="00FB508A"/>
    <w:rsid w:val="00FB6061"/>
    <w:rsid w:val="00FB6957"/>
    <w:rsid w:val="00FC23EC"/>
    <w:rsid w:val="00FC77EF"/>
    <w:rsid w:val="00FE4B46"/>
    <w:rsid w:val="00FF1DE5"/>
    <w:rsid w:val="00FF391B"/>
    <w:rsid w:val="01B47A5A"/>
    <w:rsid w:val="02465F36"/>
    <w:rsid w:val="0246FE85"/>
    <w:rsid w:val="04D6D57F"/>
    <w:rsid w:val="0545ED22"/>
    <w:rsid w:val="0582A46C"/>
    <w:rsid w:val="05A09707"/>
    <w:rsid w:val="05BF36D3"/>
    <w:rsid w:val="07126887"/>
    <w:rsid w:val="07993A61"/>
    <w:rsid w:val="07C52223"/>
    <w:rsid w:val="0A04AD7E"/>
    <w:rsid w:val="0C12E54D"/>
    <w:rsid w:val="0DB9E962"/>
    <w:rsid w:val="0E86D3E9"/>
    <w:rsid w:val="0EF6BC9A"/>
    <w:rsid w:val="0F1FF6E5"/>
    <w:rsid w:val="0FF974DC"/>
    <w:rsid w:val="10B34BDD"/>
    <w:rsid w:val="10CB5CEF"/>
    <w:rsid w:val="1136DCC1"/>
    <w:rsid w:val="12566989"/>
    <w:rsid w:val="13AC565B"/>
    <w:rsid w:val="13C7F306"/>
    <w:rsid w:val="144A6212"/>
    <w:rsid w:val="1461400B"/>
    <w:rsid w:val="1491C42F"/>
    <w:rsid w:val="14F7C7D9"/>
    <w:rsid w:val="1516896A"/>
    <w:rsid w:val="15537B81"/>
    <w:rsid w:val="1678319A"/>
    <w:rsid w:val="1711D898"/>
    <w:rsid w:val="173EEF0A"/>
    <w:rsid w:val="17B4EA45"/>
    <w:rsid w:val="17E88216"/>
    <w:rsid w:val="17F4422C"/>
    <w:rsid w:val="197FE068"/>
    <w:rsid w:val="1987C142"/>
    <w:rsid w:val="1A2FCC42"/>
    <w:rsid w:val="1BB8FB7B"/>
    <w:rsid w:val="1CB33B45"/>
    <w:rsid w:val="1CC1205D"/>
    <w:rsid w:val="1DACD0EF"/>
    <w:rsid w:val="1E3F0D1F"/>
    <w:rsid w:val="1EC6CB6E"/>
    <w:rsid w:val="1F2F44BA"/>
    <w:rsid w:val="20A5ED26"/>
    <w:rsid w:val="215CBADA"/>
    <w:rsid w:val="22A2DE03"/>
    <w:rsid w:val="22AA25C1"/>
    <w:rsid w:val="23C635C1"/>
    <w:rsid w:val="24B160D5"/>
    <w:rsid w:val="276A7C0D"/>
    <w:rsid w:val="28D4EC9F"/>
    <w:rsid w:val="298EEA58"/>
    <w:rsid w:val="29B445EA"/>
    <w:rsid w:val="29D208F8"/>
    <w:rsid w:val="2AE749E7"/>
    <w:rsid w:val="2C2C42ED"/>
    <w:rsid w:val="2C3A6A20"/>
    <w:rsid w:val="2CCBBB1A"/>
    <w:rsid w:val="2D2DF437"/>
    <w:rsid w:val="2D6463B7"/>
    <w:rsid w:val="2D755BB3"/>
    <w:rsid w:val="2DDF07E2"/>
    <w:rsid w:val="2DE46498"/>
    <w:rsid w:val="2E3DB79F"/>
    <w:rsid w:val="2F21657F"/>
    <w:rsid w:val="30D41A1F"/>
    <w:rsid w:val="311A046C"/>
    <w:rsid w:val="3123C2BB"/>
    <w:rsid w:val="3133C77C"/>
    <w:rsid w:val="32D853EF"/>
    <w:rsid w:val="341B1431"/>
    <w:rsid w:val="348A7CD0"/>
    <w:rsid w:val="3506A42C"/>
    <w:rsid w:val="351EFF35"/>
    <w:rsid w:val="36E95643"/>
    <w:rsid w:val="38282399"/>
    <w:rsid w:val="38523D2B"/>
    <w:rsid w:val="38D2EC8E"/>
    <w:rsid w:val="38DA93E0"/>
    <w:rsid w:val="38EBF2EF"/>
    <w:rsid w:val="38F28C0B"/>
    <w:rsid w:val="390CEC56"/>
    <w:rsid w:val="391E934D"/>
    <w:rsid w:val="3930B919"/>
    <w:rsid w:val="3B895E46"/>
    <w:rsid w:val="3BC223BC"/>
    <w:rsid w:val="3BC4CE0F"/>
    <w:rsid w:val="3BDCA43D"/>
    <w:rsid w:val="3BF51C9B"/>
    <w:rsid w:val="3D524981"/>
    <w:rsid w:val="3DC5B8B0"/>
    <w:rsid w:val="3DE19D10"/>
    <w:rsid w:val="3ECF69CF"/>
    <w:rsid w:val="3F2196B9"/>
    <w:rsid w:val="3F4EBEE7"/>
    <w:rsid w:val="3F4F97C9"/>
    <w:rsid w:val="40B3B81D"/>
    <w:rsid w:val="41F380F8"/>
    <w:rsid w:val="425A0FAC"/>
    <w:rsid w:val="43BDA2B6"/>
    <w:rsid w:val="44633CE6"/>
    <w:rsid w:val="4553E0FD"/>
    <w:rsid w:val="45877F48"/>
    <w:rsid w:val="45D09AC6"/>
    <w:rsid w:val="47CE695C"/>
    <w:rsid w:val="483355BF"/>
    <w:rsid w:val="492497F1"/>
    <w:rsid w:val="49921CA4"/>
    <w:rsid w:val="4A2CB411"/>
    <w:rsid w:val="4E21A419"/>
    <w:rsid w:val="4E43FF79"/>
    <w:rsid w:val="4FB0FB10"/>
    <w:rsid w:val="504509C0"/>
    <w:rsid w:val="52E77019"/>
    <w:rsid w:val="52E89D29"/>
    <w:rsid w:val="5438D284"/>
    <w:rsid w:val="5490A154"/>
    <w:rsid w:val="54A1BECC"/>
    <w:rsid w:val="55FFCBED"/>
    <w:rsid w:val="56338E24"/>
    <w:rsid w:val="567B6CF7"/>
    <w:rsid w:val="57628F36"/>
    <w:rsid w:val="57D33AE6"/>
    <w:rsid w:val="57DE2047"/>
    <w:rsid w:val="580C71EA"/>
    <w:rsid w:val="58C461E7"/>
    <w:rsid w:val="59A6B473"/>
    <w:rsid w:val="5A67100F"/>
    <w:rsid w:val="5AE0DBEC"/>
    <w:rsid w:val="5B974D9D"/>
    <w:rsid w:val="5BF2369A"/>
    <w:rsid w:val="5C2ADDE6"/>
    <w:rsid w:val="5E64B673"/>
    <w:rsid w:val="5E65AEDF"/>
    <w:rsid w:val="5FA0DA45"/>
    <w:rsid w:val="60E94495"/>
    <w:rsid w:val="630CE0E8"/>
    <w:rsid w:val="6412C90D"/>
    <w:rsid w:val="64151FF6"/>
    <w:rsid w:val="65207D20"/>
    <w:rsid w:val="66AFD631"/>
    <w:rsid w:val="67CA9D57"/>
    <w:rsid w:val="685B3AD6"/>
    <w:rsid w:val="688404E7"/>
    <w:rsid w:val="6889C02E"/>
    <w:rsid w:val="6899F5D4"/>
    <w:rsid w:val="68F3494C"/>
    <w:rsid w:val="69A7CAE5"/>
    <w:rsid w:val="6C6158FD"/>
    <w:rsid w:val="6CD09A0D"/>
    <w:rsid w:val="6CDC9CB6"/>
    <w:rsid w:val="6CF35D0C"/>
    <w:rsid w:val="6D1CF505"/>
    <w:rsid w:val="6D31ADF8"/>
    <w:rsid w:val="6DDDA479"/>
    <w:rsid w:val="6F695C37"/>
    <w:rsid w:val="70884E0C"/>
    <w:rsid w:val="709299D7"/>
    <w:rsid w:val="7154FD09"/>
    <w:rsid w:val="71874F94"/>
    <w:rsid w:val="72810363"/>
    <w:rsid w:val="72ADD40E"/>
    <w:rsid w:val="72E5FBE2"/>
    <w:rsid w:val="735E7C9B"/>
    <w:rsid w:val="736CC74F"/>
    <w:rsid w:val="73C0F596"/>
    <w:rsid w:val="7480ECF5"/>
    <w:rsid w:val="7562EFE4"/>
    <w:rsid w:val="75B437B6"/>
    <w:rsid w:val="75D18E81"/>
    <w:rsid w:val="76456CEB"/>
    <w:rsid w:val="765FD462"/>
    <w:rsid w:val="7686471D"/>
    <w:rsid w:val="7704C596"/>
    <w:rsid w:val="77A16251"/>
    <w:rsid w:val="78496ACB"/>
    <w:rsid w:val="7A37194B"/>
    <w:rsid w:val="7ACB2141"/>
    <w:rsid w:val="7C781DB7"/>
    <w:rsid w:val="7C91AA92"/>
    <w:rsid w:val="7D45BD0D"/>
    <w:rsid w:val="7DBD2535"/>
    <w:rsid w:val="7E000844"/>
    <w:rsid w:val="7E69885F"/>
    <w:rsid w:val="7E8BC514"/>
    <w:rsid w:val="7F605F7F"/>
    <w:rsid w:val="7FA0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E00AA"/>
  <w15:chartTrackingRefBased/>
  <w15:docId w15:val="{3509DE6F-F980-4703-809D-756875A2F16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0254C"/>
    <w:pPr>
      <w:spacing w:after="240" w:line="240" w:lineRule="auto"/>
    </w:pPr>
    <w:rPr>
      <w:sz w:val="22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E4CB3"/>
    <w:rPr>
      <w:b/>
      <w:bCs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30254C"/>
    <w:rPr>
      <w:b/>
      <w:bCs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1F8"/>
    <w:pPr>
      <w:spacing w:after="80"/>
      <w:contextualSpacing/>
    </w:pPr>
    <w:rPr>
      <w:rFonts w:asciiTheme="majorHAnsi" w:hAnsiTheme="majorHAnsi" w:eastAsiaTheme="majorEastAsia" w:cstheme="majorBidi"/>
      <w:b/>
      <w:spacing w:val="-10"/>
      <w:kern w:val="28"/>
      <w:sz w:val="64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221F8"/>
    <w:rPr>
      <w:rFonts w:asciiTheme="majorHAnsi" w:hAnsiTheme="majorHAnsi" w:eastAsiaTheme="majorEastAsia" w:cstheme="majorBidi"/>
      <w:b/>
      <w:spacing w:val="-10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025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54C"/>
    <w:rPr>
      <w:i/>
      <w:iCs/>
      <w:color w:val="512A7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54C"/>
    <w:pPr>
      <w:pBdr>
        <w:top w:val="single" w:color="512A76" w:themeColor="accent1" w:themeShade="BF" w:sz="4" w:space="10"/>
        <w:bottom w:val="single" w:color="512A76" w:themeColor="accent1" w:themeShade="BF" w:sz="4" w:space="10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0254C"/>
    <w:rPr>
      <w:i/>
      <w:iCs/>
      <w:color w:val="512A7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30254C"/>
  </w:style>
  <w:style w:type="paragraph" w:styleId="Footer">
    <w:name w:val="footer"/>
    <w:basedOn w:val="Normal"/>
    <w:link w:val="FooterChar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30254C"/>
  </w:style>
  <w:style w:type="character" w:styleId="PlaceholderText">
    <w:name w:val="Placeholder Text"/>
    <w:basedOn w:val="DefaultParagraphFont"/>
    <w:uiPriority w:val="99"/>
    <w:semiHidden/>
    <w:rsid w:val="009F173B"/>
    <w:rPr>
      <w:color w:val="666666"/>
    </w:rPr>
  </w:style>
  <w:style w:type="table" w:styleId="TableGrid">
    <w:name w:val="Table Grid"/>
    <w:basedOn w:val="TableNormal"/>
    <w:uiPriority w:val="39"/>
    <w:rsid w:val="007B7BA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Custom" w:customStyle="1">
    <w:name w:val="Custom"/>
    <w:basedOn w:val="TableNorma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styleId="Custom2" w:customStyle="1">
    <w:name w:val="Custom 2"/>
    <w:basedOn w:val="TableNormal"/>
    <w:uiPriority w:val="99"/>
    <w:rsid w:val="001F5238"/>
    <w:pPr>
      <w:spacing w:after="0" w:line="240" w:lineRule="auto"/>
    </w:pPr>
    <w:tblPr>
      <w:tblStyleRowBandSize w:val="1"/>
      <w:tblCellMar>
        <w:top w:w="57" w:type="dxa"/>
        <w:bottom w:w="5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color="auto" w:sz="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oSpacing">
    <w:name w:val="No Spacing"/>
    <w:link w:val="NoSpacingChar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paragraph" w:styleId="paragraph" w:customStyle="1">
    <w:name w:val="paragraph"/>
    <w:basedOn w:val="Normal"/>
    <w:rsid w:val="009D470C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sz w:val="24"/>
      <w:lang w:eastAsia="nb-NO"/>
      <w14:ligatures w14:val="none"/>
    </w:rPr>
  </w:style>
  <w:style w:type="character" w:styleId="normaltextrun" w:customStyle="1">
    <w:name w:val="normaltextrun"/>
    <w:basedOn w:val="DefaultParagraphFont"/>
    <w:rsid w:val="009D470C"/>
  </w:style>
  <w:style w:type="character" w:styleId="eop" w:customStyle="1">
    <w:name w:val="eop"/>
    <w:basedOn w:val="DefaultParagraphFont"/>
    <w:rsid w:val="009D470C"/>
  </w:style>
  <w:style w:type="character" w:styleId="scxw107706198" w:customStyle="1">
    <w:name w:val="scxw107706198"/>
    <w:basedOn w:val="DefaultParagraphFont"/>
    <w:rsid w:val="00914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pn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glossaryDocument" Target="glossary/document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png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4" Type="http://schemas.openxmlformats.org/officeDocument/2006/relationships/image" Target="media/image10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Temp\2ad95c0d-7649-4ed6-8813-e752234043c8_Filemail.com%20-%20Filer%20fra%20ETN%20Grafisk%20(4).zip.3c8\V4\V4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0C3756DF5240B3A3F7A1879C83B6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16CD20-C97D-4E10-9932-22559BBBD6A0}"/>
      </w:docPartPr>
      <w:docPartBody>
        <w:p xmlns:wp14="http://schemas.microsoft.com/office/word/2010/wordml" w:rsidR="00BF4D7C" w:rsidRDefault="00BF4D7C" w14:paraId="6358D8DA" wp14:textId="77777777">
          <w:pPr>
            <w:pStyle w:val="3D0C3756DF5240B3A3F7A1879C83B6ED"/>
          </w:pPr>
          <w:r w:rsidRPr="00DE7644">
            <w:rPr>
              <w:rStyle w:val="PlaceholderText"/>
            </w:rPr>
            <w:t>Click or tap to enter a date.</w:t>
          </w:r>
        </w:p>
      </w:docPartBody>
    </w:docPart>
    <w:docPart>
      <w:docPartPr>
        <w:name w:val="EB4E289C0E7C45D4B2ACD6D3CE6A10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F135DF-A91B-40D2-9DCA-2925F267E905}"/>
      </w:docPartPr>
      <w:docPartBody>
        <w:p xmlns:wp14="http://schemas.microsoft.com/office/word/2010/wordml" w:rsidR="00BF4D7C" w:rsidRDefault="00BF4D7C" w14:paraId="66681378" wp14:textId="77777777">
          <w:pPr>
            <w:pStyle w:val="EB4E289C0E7C45D4B2ACD6D3CE6A1059"/>
          </w:pPr>
          <w:r w:rsidRPr="00DE764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C"/>
    <w:rsid w:val="00036AA1"/>
    <w:rsid w:val="00285662"/>
    <w:rsid w:val="0031221D"/>
    <w:rsid w:val="00395A6E"/>
    <w:rsid w:val="003B734F"/>
    <w:rsid w:val="00552881"/>
    <w:rsid w:val="0055606C"/>
    <w:rsid w:val="00564E41"/>
    <w:rsid w:val="00595A34"/>
    <w:rsid w:val="007003CA"/>
    <w:rsid w:val="00821AF8"/>
    <w:rsid w:val="0082284E"/>
    <w:rsid w:val="00897D4C"/>
    <w:rsid w:val="008E34CC"/>
    <w:rsid w:val="00925B46"/>
    <w:rsid w:val="009C081F"/>
    <w:rsid w:val="00A30735"/>
    <w:rsid w:val="00B022C8"/>
    <w:rsid w:val="00BF010F"/>
    <w:rsid w:val="00BF4D7C"/>
    <w:rsid w:val="00C46EF0"/>
    <w:rsid w:val="00CC6E4C"/>
    <w:rsid w:val="00CD22EE"/>
    <w:rsid w:val="00E410D5"/>
    <w:rsid w:val="00F17708"/>
    <w:rsid w:val="00F6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3D0C3756DF5240B3A3F7A1879C83B6ED">
    <w:name w:val="3D0C3756DF5240B3A3F7A1879C83B6ED"/>
  </w:style>
  <w:style w:type="paragraph" w:customStyle="1" w:styleId="EB4E289C0E7C45D4B2ACD6D3CE6A1059">
    <w:name w:val="EB4E289C0E7C45D4B2ACD6D3CE6A10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1f068f50acd38a59989c0c313aea15c3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60c01c204442d440635f09305a0fba23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87DB27-82D8-492B-BA50-3C6EDE1F08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4C1867-4484-4ADE-A329-FDF3EDA1C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47a09-62c0-4f16-9cf0-0b95c997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CD61FC-D8EF-46B2-8E0A-F9D21E92A0DC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bd047a09-62c0-4f16-9cf0-0b95c997279d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BA582FF-D66D-4FF1-8DFC-F089AB7F256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V4 - IPR inkalling.dotm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Anita Andersen</dc:creator>
  <keywords/>
  <dc:description/>
  <lastModifiedBy>Arve Høiberg</lastModifiedBy>
  <revision>307</revision>
  <dcterms:created xsi:type="dcterms:W3CDTF">2024-12-03T08:50:00.0000000Z</dcterms:created>
  <dcterms:modified xsi:type="dcterms:W3CDTF">2025-04-22T11:45:24.6257260Z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