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748C7" w:rsidP="002748C7" w:rsidRDefault="00243739" w14:paraId="4E75013F" w14:textId="3C50683B">
      <w:pPr>
        <w:pStyle w:val="Overskrift1"/>
        <w:rPr>
          <w:color w:val="918F90" w:themeColor="text2"/>
        </w:rPr>
      </w:pPr>
      <w:r>
        <w:t>Referat fra</w:t>
      </w:r>
      <w:r w:rsidR="002748C7">
        <w:t xml:space="preserve"> </w:t>
      </w:r>
      <w:r w:rsidR="001B43AE">
        <w:t>Kommunedirektør</w:t>
      </w:r>
      <w:r w:rsidR="002748C7">
        <w:t>kollegiet</w:t>
      </w:r>
      <w:r w:rsidR="002748C7">
        <w:tab/>
      </w:r>
      <w:sdt>
        <w:sdtPr>
          <w:rPr>
            <w:color w:val="918F90" w:themeColor="text2"/>
          </w:rPr>
          <w:id w:val="1673461795"/>
          <w:placeholder>
            <w:docPart w:val="3D0C3756DF5240B3A3F7A1879C83B6ED"/>
          </w:placeholder>
          <w:date w:fullDate="2025-04-22T00:00:00Z">
            <w:dateFormat w:val="dd.MM.yy"/>
            <w:lid w:val="nb-NO"/>
            <w:storeMappedDataAs w:val="dateTime"/>
            <w:calendar w:val="gregorian"/>
          </w:date>
        </w:sdtPr>
        <w:sdtContent>
          <w:r w:rsidR="001E2B12">
            <w:rPr>
              <w:color w:val="918F90" w:themeColor="text2"/>
            </w:rPr>
            <w:t>2</w:t>
          </w:r>
          <w:r w:rsidR="00761646">
            <w:rPr>
              <w:color w:val="918F90" w:themeColor="text2"/>
            </w:rPr>
            <w:t>2</w:t>
          </w:r>
          <w:r w:rsidRPr="009F173B" w:rsidR="002748C7">
            <w:rPr>
              <w:color w:val="918F90" w:themeColor="text2"/>
            </w:rPr>
            <w:t>.</w:t>
          </w:r>
          <w:r w:rsidR="00534CD2">
            <w:rPr>
              <w:color w:val="918F90" w:themeColor="text2"/>
            </w:rPr>
            <w:t>0</w:t>
          </w:r>
          <w:r w:rsidR="00761646">
            <w:rPr>
              <w:color w:val="918F90" w:themeColor="text2"/>
            </w:rPr>
            <w:t>4</w:t>
          </w:r>
          <w:r w:rsidRPr="009F173B" w:rsidR="002748C7">
            <w:rPr>
              <w:color w:val="918F90" w:themeColor="text2"/>
            </w:rPr>
            <w:t>.2</w:t>
          </w:r>
          <w:r w:rsidR="00534CD2">
            <w:rPr>
              <w:color w:val="918F90" w:themeColor="text2"/>
            </w:rPr>
            <w:t>5</w:t>
          </w:r>
        </w:sdtContent>
      </w:sdt>
    </w:p>
    <w:tbl>
      <w:tblPr>
        <w:tblStyle w:val="Custom"/>
        <w:tblW w:w="0" w:type="auto"/>
        <w:tblCellMar>
          <w:left w:w="227" w:type="dxa"/>
          <w:bottom w:w="142" w:type="dxa"/>
          <w:right w:w="227" w:type="dxa"/>
        </w:tblCellMar>
        <w:tblLook w:val="04A0" w:firstRow="1" w:lastRow="0" w:firstColumn="1" w:lastColumn="0" w:noHBand="0" w:noVBand="1"/>
      </w:tblPr>
      <w:tblGrid>
        <w:gridCol w:w="4672"/>
        <w:gridCol w:w="4672"/>
      </w:tblGrid>
      <w:tr w:rsidR="002748C7" w:rsidTr="0EF6BC9A" w14:paraId="7C7954FF" w14:textId="77777777">
        <w:tc>
          <w:tcPr>
            <w:tcW w:w="9344" w:type="dxa"/>
            <w:gridSpan w:val="2"/>
            <w:tcBorders>
              <w:bottom w:val="single" w:color="auto" w:sz="4" w:space="0"/>
            </w:tcBorders>
            <w:vAlign w:val="bottom"/>
          </w:tcPr>
          <w:p w:rsidRPr="007B7BA2" w:rsidR="002748C7" w:rsidP="003149D2" w:rsidRDefault="002748C7" w14:paraId="79BDABEB" w14:textId="77777777">
            <w:pPr>
              <w:spacing w:before="240" w:after="0"/>
              <w:rPr>
                <w:b/>
                <w:bCs/>
              </w:rPr>
            </w:pPr>
            <w:r w:rsidRPr="007B7BA2">
              <w:rPr>
                <w:b/>
                <w:bCs/>
              </w:rPr>
              <w:t>Tid og sted:</w:t>
            </w:r>
          </w:p>
        </w:tc>
      </w:tr>
      <w:tr w:rsidRPr="005F2623" w:rsidR="002748C7" w:rsidTr="0EF6BC9A" w14:paraId="10F01D68" w14:textId="77777777">
        <w:tc>
          <w:tcPr>
            <w:tcW w:w="9344" w:type="dxa"/>
            <w:gridSpan w:val="2"/>
            <w:tcBorders>
              <w:top w:val="single" w:color="auto" w:sz="4" w:space="0"/>
            </w:tcBorders>
          </w:tcPr>
          <w:p w:rsidRPr="005221F8" w:rsidR="002748C7" w:rsidP="003149D2" w:rsidRDefault="007B68A6" w14:paraId="55BEB9F0" w14:textId="61C571FD">
            <w:pPr>
              <w:spacing w:after="0"/>
              <w:rPr>
                <w:lang w:val="en-US"/>
              </w:rPr>
            </w:pPr>
            <w:r>
              <w:t>Tirs</w:t>
            </w:r>
            <w:r w:rsidR="001B43AE">
              <w:t xml:space="preserve">dag </w:t>
            </w:r>
            <w:r w:rsidR="008D436E">
              <w:t>2</w:t>
            </w:r>
            <w:r w:rsidR="00761646">
              <w:t>2</w:t>
            </w:r>
            <w:r w:rsidR="001B43AE">
              <w:t xml:space="preserve">. </w:t>
            </w:r>
            <w:r w:rsidR="00761646">
              <w:t>april</w:t>
            </w:r>
            <w:r w:rsidR="00CF1860">
              <w:t xml:space="preserve">. Rådhusstua Skien Rådhus kl. </w:t>
            </w:r>
            <w:r>
              <w:t>08</w:t>
            </w:r>
            <w:r w:rsidR="001B43AE">
              <w:t>30</w:t>
            </w:r>
          </w:p>
        </w:tc>
      </w:tr>
      <w:tr w:rsidR="002748C7" w:rsidTr="0EF6BC9A" w14:paraId="5EC68141" w14:textId="77777777">
        <w:tc>
          <w:tcPr>
            <w:tcW w:w="9344" w:type="dxa"/>
            <w:gridSpan w:val="2"/>
          </w:tcPr>
          <w:p w:rsidRPr="007B7BA2" w:rsidR="002748C7" w:rsidP="003149D2" w:rsidRDefault="002748C7" w14:paraId="66A4E3DD" w14:textId="77777777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Medlemmer</w:t>
            </w:r>
          </w:p>
        </w:tc>
      </w:tr>
      <w:tr w:rsidRPr="005F2623" w:rsidR="002748C7" w:rsidTr="0EF6BC9A" w14:paraId="6C62384B" w14:textId="77777777">
        <w:tc>
          <w:tcPr>
            <w:tcW w:w="4672" w:type="dxa"/>
            <w:tcBorders>
              <w:top w:val="single" w:color="auto" w:sz="4" w:space="0"/>
            </w:tcBorders>
          </w:tcPr>
          <w:p w:rsidRPr="007B7BA2" w:rsidR="002748C7" w:rsidP="003149D2" w:rsidRDefault="001B43AE" w14:paraId="00599101" w14:textId="2DE39C86">
            <w:pPr>
              <w:spacing w:after="0"/>
              <w:rPr>
                <w:lang w:val="en-US"/>
              </w:rPr>
            </w:pPr>
            <w:r>
              <w:t>Konst. kommunedirektør i Bamble</w:t>
            </w:r>
          </w:p>
        </w:tc>
        <w:tc>
          <w:tcPr>
            <w:tcW w:w="4672" w:type="dxa"/>
            <w:tcBorders>
              <w:top w:val="single" w:color="auto" w:sz="4" w:space="0"/>
            </w:tcBorders>
          </w:tcPr>
          <w:p w:rsidRPr="007B7BA2" w:rsidR="002748C7" w:rsidP="003149D2" w:rsidRDefault="001B43AE" w14:paraId="071C868B" w14:textId="62A910C8">
            <w:pPr>
              <w:spacing w:after="0"/>
              <w:rPr>
                <w:lang w:val="en-US"/>
              </w:rPr>
            </w:pPr>
            <w:r>
              <w:t>Birgit Sannes</w:t>
            </w:r>
          </w:p>
        </w:tc>
      </w:tr>
      <w:tr w:rsidRPr="005F2623" w:rsidR="002748C7" w:rsidTr="0EF6BC9A" w14:paraId="63C3F170" w14:textId="77777777">
        <w:tc>
          <w:tcPr>
            <w:tcW w:w="4672" w:type="dxa"/>
          </w:tcPr>
          <w:p w:rsidRPr="007B7BA2" w:rsidR="002748C7" w:rsidP="003149D2" w:rsidRDefault="001B43AE" w14:paraId="0F168D80" w14:textId="3922A7F4">
            <w:pPr>
              <w:spacing w:after="0"/>
              <w:rPr>
                <w:lang w:val="en-US"/>
              </w:rPr>
            </w:pPr>
            <w:r>
              <w:t>Kommunedirektør i Drangedal</w:t>
            </w:r>
          </w:p>
        </w:tc>
        <w:tc>
          <w:tcPr>
            <w:tcW w:w="4672" w:type="dxa"/>
          </w:tcPr>
          <w:p w:rsidRPr="007B7BA2" w:rsidR="002748C7" w:rsidP="003149D2" w:rsidRDefault="001B43AE" w14:paraId="6F3F2038" w14:textId="1FA1B5FD">
            <w:pPr>
              <w:spacing w:after="0"/>
              <w:rPr>
                <w:lang w:val="en-US"/>
              </w:rPr>
            </w:pPr>
            <w:r>
              <w:t>Hans Bakke</w:t>
            </w:r>
          </w:p>
        </w:tc>
      </w:tr>
      <w:tr w:rsidRPr="005F2623" w:rsidR="002748C7" w:rsidTr="0EF6BC9A" w14:paraId="72EECEC7" w14:textId="77777777">
        <w:tc>
          <w:tcPr>
            <w:tcW w:w="4672" w:type="dxa"/>
          </w:tcPr>
          <w:p w:rsidRPr="007B7BA2" w:rsidR="002748C7" w:rsidP="003149D2" w:rsidRDefault="001B43AE" w14:paraId="6F124182" w14:textId="5E48A3F5">
            <w:pPr>
              <w:spacing w:after="0"/>
              <w:rPr>
                <w:lang w:val="en-US"/>
              </w:rPr>
            </w:pPr>
            <w:r>
              <w:t>Konst. kommunedirektør i Kragerø</w:t>
            </w:r>
          </w:p>
        </w:tc>
        <w:tc>
          <w:tcPr>
            <w:tcW w:w="4672" w:type="dxa"/>
          </w:tcPr>
          <w:p w:rsidRPr="007B7BA2" w:rsidR="002748C7" w:rsidP="003149D2" w:rsidRDefault="001B43AE" w14:paraId="2A6800AE" w14:textId="374B2214">
            <w:pPr>
              <w:spacing w:after="0"/>
              <w:rPr>
                <w:lang w:val="en-US"/>
              </w:rPr>
            </w:pPr>
            <w:r w:rsidRPr="001B43AE">
              <w:t>Marianne S. Gurrick</w:t>
            </w:r>
          </w:p>
        </w:tc>
      </w:tr>
      <w:tr w:rsidRPr="005F2623" w:rsidR="002748C7" w:rsidTr="0EF6BC9A" w14:paraId="075832AE" w14:textId="77777777">
        <w:tc>
          <w:tcPr>
            <w:tcW w:w="4672" w:type="dxa"/>
          </w:tcPr>
          <w:p w:rsidRPr="007B7BA2" w:rsidR="002748C7" w:rsidP="003149D2" w:rsidRDefault="00CF1860" w14:paraId="4E7F91A4" w14:textId="2BE52CA2">
            <w:pPr>
              <w:spacing w:after="0"/>
              <w:rPr>
                <w:lang w:val="en-US"/>
              </w:rPr>
            </w:pPr>
            <w:r>
              <w:t>K</w:t>
            </w:r>
            <w:r w:rsidR="001B43AE">
              <w:t>ommunedirektør i Porsgrunn</w:t>
            </w:r>
          </w:p>
        </w:tc>
        <w:tc>
          <w:tcPr>
            <w:tcW w:w="4672" w:type="dxa"/>
          </w:tcPr>
          <w:p w:rsidRPr="007B7BA2" w:rsidR="002748C7" w:rsidP="003149D2" w:rsidRDefault="00CF1860" w14:paraId="0F032968" w14:textId="18451013">
            <w:pPr>
              <w:spacing w:after="0"/>
              <w:rPr>
                <w:lang w:val="en-US"/>
              </w:rPr>
            </w:pPr>
            <w:r>
              <w:t>Inger Anne Speilberg</w:t>
            </w:r>
          </w:p>
        </w:tc>
      </w:tr>
      <w:tr w:rsidRPr="005F2623" w:rsidR="002748C7" w:rsidTr="0EF6BC9A" w14:paraId="5A062EDA" w14:textId="77777777">
        <w:tc>
          <w:tcPr>
            <w:tcW w:w="4672" w:type="dxa"/>
          </w:tcPr>
          <w:p w:rsidR="002748C7" w:rsidP="003149D2" w:rsidRDefault="001B43AE" w14:paraId="620BA9DA" w14:textId="77777777">
            <w:pPr>
              <w:spacing w:after="0"/>
            </w:pPr>
            <w:r>
              <w:t>Kommunedirektør i Siljan</w:t>
            </w:r>
          </w:p>
          <w:p w:rsidR="001B43AE" w:rsidP="003149D2" w:rsidRDefault="001B43AE" w14:paraId="4303C4A1" w14:textId="77777777">
            <w:pPr>
              <w:spacing w:after="0"/>
            </w:pPr>
          </w:p>
          <w:p w:rsidRPr="007B7BA2" w:rsidR="001B43AE" w:rsidP="003149D2" w:rsidRDefault="001B43AE" w14:paraId="5D9D0404" w14:textId="7CC15908">
            <w:pPr>
              <w:spacing w:after="0"/>
              <w:rPr>
                <w:lang w:val="en-US"/>
              </w:rPr>
            </w:pPr>
            <w:r>
              <w:t>Kommunedirektør i Skien</w:t>
            </w:r>
          </w:p>
        </w:tc>
        <w:tc>
          <w:tcPr>
            <w:tcW w:w="4672" w:type="dxa"/>
          </w:tcPr>
          <w:p w:rsidR="002748C7" w:rsidP="003149D2" w:rsidRDefault="001B43AE" w14:paraId="5DDFFD14" w14:textId="77777777">
            <w:pPr>
              <w:spacing w:after="0"/>
            </w:pPr>
            <w:r>
              <w:t>Jan Sæthre</w:t>
            </w:r>
          </w:p>
          <w:p w:rsidR="001B43AE" w:rsidP="003149D2" w:rsidRDefault="001B43AE" w14:paraId="219DC13D" w14:textId="77777777">
            <w:pPr>
              <w:spacing w:after="0"/>
              <w:rPr>
                <w:lang w:val="en-US"/>
              </w:rPr>
            </w:pPr>
          </w:p>
          <w:p w:rsidRPr="007B7BA2" w:rsidR="001B43AE" w:rsidP="003149D2" w:rsidRDefault="001B43AE" w14:paraId="6BB0003E" w14:textId="043251D7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Karin G. Finnerud</w:t>
            </w:r>
          </w:p>
        </w:tc>
      </w:tr>
      <w:tr w:rsidR="002748C7" w:rsidTr="0EF6BC9A" w14:paraId="4E678B75" w14:textId="77777777">
        <w:tc>
          <w:tcPr>
            <w:tcW w:w="9344" w:type="dxa"/>
            <w:gridSpan w:val="2"/>
          </w:tcPr>
          <w:p w:rsidRPr="007B7BA2" w:rsidR="002748C7" w:rsidP="003149D2" w:rsidRDefault="002748C7" w14:paraId="3A40436D" w14:textId="77777777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Andre</w:t>
            </w:r>
          </w:p>
        </w:tc>
      </w:tr>
      <w:tr w:rsidRPr="005F2623" w:rsidR="002748C7" w:rsidTr="0EF6BC9A" w14:paraId="2A835960" w14:textId="77777777">
        <w:tc>
          <w:tcPr>
            <w:tcW w:w="4672" w:type="dxa"/>
            <w:tcBorders>
              <w:top w:val="single" w:color="auto" w:sz="4" w:space="0"/>
            </w:tcBorders>
          </w:tcPr>
          <w:p w:rsidRPr="007B7BA2" w:rsidR="002748C7" w:rsidP="003149D2" w:rsidRDefault="001B43AE" w14:paraId="755DDFB1" w14:textId="28345CD6">
            <w:pPr>
              <w:spacing w:after="0"/>
              <w:rPr>
                <w:lang w:val="en-US"/>
              </w:rPr>
            </w:pPr>
            <w:r>
              <w:t>Arve Høiberg</w:t>
            </w:r>
            <w:r w:rsidR="00EC30C9">
              <w:br/>
            </w:r>
          </w:p>
        </w:tc>
        <w:tc>
          <w:tcPr>
            <w:tcW w:w="4672" w:type="dxa"/>
            <w:tcBorders>
              <w:top w:val="single" w:color="auto" w:sz="4" w:space="0"/>
            </w:tcBorders>
          </w:tcPr>
          <w:p w:rsidRPr="007B7BA2" w:rsidR="002748C7" w:rsidP="003149D2" w:rsidRDefault="001B43AE" w14:paraId="2D5B817D" w14:textId="7D907826">
            <w:pPr>
              <w:spacing w:after="0"/>
              <w:rPr>
                <w:lang w:val="en-US"/>
              </w:rPr>
            </w:pPr>
            <w:r>
              <w:t>Sekretariatet</w:t>
            </w:r>
          </w:p>
        </w:tc>
      </w:tr>
      <w:tr w:rsidR="002748C7" w:rsidTr="0EF6BC9A" w14:paraId="3CD12D6D" w14:textId="77777777">
        <w:tc>
          <w:tcPr>
            <w:tcW w:w="9344" w:type="dxa"/>
            <w:gridSpan w:val="2"/>
          </w:tcPr>
          <w:p w:rsidRPr="007B7BA2" w:rsidR="002748C7" w:rsidP="003149D2" w:rsidRDefault="002748C7" w14:paraId="0C087DDD" w14:textId="77777777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Orientering</w:t>
            </w:r>
            <w:r w:rsidRPr="007B7BA2">
              <w:rPr>
                <w:b/>
                <w:bCs/>
              </w:rPr>
              <w:t>:</w:t>
            </w:r>
          </w:p>
        </w:tc>
      </w:tr>
      <w:tr w:rsidRPr="005F2623" w:rsidR="002748C7" w:rsidTr="0EF6BC9A" w14:paraId="5BD3FD37" w14:textId="77777777">
        <w:tc>
          <w:tcPr>
            <w:tcW w:w="4672" w:type="dxa"/>
            <w:tcBorders>
              <w:top w:val="single" w:color="auto" w:sz="4" w:space="0"/>
            </w:tcBorders>
          </w:tcPr>
          <w:p w:rsidRPr="007B7BA2" w:rsidR="006D30ED" w:rsidP="003149D2" w:rsidRDefault="006D30ED" w14:paraId="08050672" w14:textId="0DD1910E">
            <w:pPr>
              <w:spacing w:after="0"/>
              <w:rPr>
                <w:lang w:val="en-US"/>
              </w:rPr>
            </w:pPr>
          </w:p>
        </w:tc>
        <w:tc>
          <w:tcPr>
            <w:tcW w:w="4672" w:type="dxa"/>
            <w:tcBorders>
              <w:top w:val="single" w:color="auto" w:sz="4" w:space="0"/>
            </w:tcBorders>
          </w:tcPr>
          <w:p w:rsidRPr="007B7BA2" w:rsidR="00054E3E" w:rsidP="00761646" w:rsidRDefault="00054E3E" w14:paraId="43D4F551" w14:textId="34752DFC">
            <w:pPr>
              <w:spacing w:after="0"/>
              <w:rPr>
                <w:lang w:val="en-US"/>
              </w:rPr>
            </w:pPr>
          </w:p>
        </w:tc>
      </w:tr>
    </w:tbl>
    <w:p w:rsidR="002748C7" w:rsidP="002748C7" w:rsidRDefault="002748C7" w14:paraId="6EA60A2F" w14:textId="77777777">
      <w:pPr>
        <w:spacing w:after="160" w:line="278" w:lineRule="auto"/>
        <w:rPr>
          <w:lang w:val="en-US"/>
        </w:rPr>
      </w:pPr>
      <w:r>
        <w:rPr>
          <w:lang w:val="en-US"/>
        </w:rPr>
        <w:br w:type="page"/>
      </w:r>
    </w:p>
    <w:p w:rsidR="002748C7" w:rsidP="002748C7" w:rsidRDefault="002748C7" w14:paraId="72E199CB" w14:textId="019E9895">
      <w:pPr>
        <w:pStyle w:val="Overskrift1"/>
        <w:rPr>
          <w:color w:val="918F90" w:themeColor="text2"/>
        </w:rPr>
      </w:pPr>
      <w:r>
        <w:t>Saksliste for</w:t>
      </w:r>
      <w:r w:rsidR="001B43AE">
        <w:t xml:space="preserve"> kommunedirektør</w:t>
      </w:r>
      <w:r>
        <w:t>kollegiet</w:t>
      </w:r>
      <w:r>
        <w:tab/>
      </w:r>
      <w:sdt>
        <w:sdtPr>
          <w:rPr>
            <w:color w:val="918F90" w:themeColor="text2"/>
          </w:rPr>
          <w:id w:val="-797534669"/>
          <w:placeholder>
            <w:docPart w:val="EB4E289C0E7C45D4B2ACD6D3CE6A1059"/>
          </w:placeholder>
          <w:date w:fullDate="2025-04-22T00:00:00Z">
            <w:dateFormat w:val="dd.MM.yy"/>
            <w:lid w:val="nb-NO"/>
            <w:storeMappedDataAs w:val="dateTime"/>
            <w:calendar w:val="gregorian"/>
          </w:date>
        </w:sdtPr>
        <w:sdtContent>
          <w:r w:rsidR="001E2B12">
            <w:rPr>
              <w:color w:val="918F90" w:themeColor="text2"/>
            </w:rPr>
            <w:t>2</w:t>
          </w:r>
          <w:r w:rsidR="00725C18">
            <w:rPr>
              <w:color w:val="918F90" w:themeColor="text2"/>
            </w:rPr>
            <w:t>2</w:t>
          </w:r>
          <w:r>
            <w:rPr>
              <w:color w:val="918F90" w:themeColor="text2"/>
            </w:rPr>
            <w:t>.</w:t>
          </w:r>
          <w:r w:rsidR="00534CD2">
            <w:rPr>
              <w:color w:val="918F90" w:themeColor="text2"/>
            </w:rPr>
            <w:t>0</w:t>
          </w:r>
          <w:r w:rsidR="00725C18">
            <w:rPr>
              <w:color w:val="918F90" w:themeColor="text2"/>
            </w:rPr>
            <w:t>4</w:t>
          </w:r>
          <w:r>
            <w:rPr>
              <w:color w:val="918F90" w:themeColor="text2"/>
            </w:rPr>
            <w:t>.2</w:t>
          </w:r>
          <w:r w:rsidR="00534CD2">
            <w:rPr>
              <w:color w:val="918F90" w:themeColor="text2"/>
            </w:rPr>
            <w:t>5</w:t>
          </w:r>
        </w:sdtContent>
      </w:sdt>
    </w:p>
    <w:tbl>
      <w:tblPr>
        <w:tblStyle w:val="Custom2"/>
        <w:tblW w:w="8647" w:type="dxa"/>
        <w:tblLook w:val="04A0" w:firstRow="1" w:lastRow="0" w:firstColumn="1" w:lastColumn="0" w:noHBand="0" w:noVBand="1"/>
      </w:tblPr>
      <w:tblGrid>
        <w:gridCol w:w="931"/>
        <w:gridCol w:w="7716"/>
      </w:tblGrid>
      <w:tr w:rsidR="002748C7" w:rsidTr="2FBE3C15" w14:paraId="1E41EB0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47" w:type="dxa"/>
            <w:tcMar/>
          </w:tcPr>
          <w:p w:rsidR="002748C7" w:rsidP="003149D2" w:rsidRDefault="002748C7" w14:paraId="53D5F02A" w14:textId="77777777">
            <w:r>
              <w:t>Saksnr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00" w:type="dxa"/>
            <w:tcMar/>
          </w:tcPr>
          <w:p w:rsidR="002748C7" w:rsidP="003149D2" w:rsidRDefault="002748C7" w14:paraId="516B58FE" w14:textId="77777777">
            <w:r>
              <w:t>Kommunedirektørkollegiet</w:t>
            </w:r>
          </w:p>
        </w:tc>
      </w:tr>
      <w:tr w:rsidRPr="00174DB5" w:rsidR="002748C7" w:rsidTr="2FBE3C15" w14:paraId="74FBB048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47" w:type="dxa"/>
            <w:tcMar/>
          </w:tcPr>
          <w:p w:rsidRPr="00174DB5" w:rsidR="002748C7" w:rsidP="003149D2" w:rsidRDefault="0054453E" w14:paraId="61E254D1" w14:textId="54D3E7FD">
            <w:pPr>
              <w:rPr>
                <w:lang w:val="en-US"/>
              </w:rPr>
            </w:pPr>
            <w:r>
              <w:t>26</w:t>
            </w:r>
            <w:r w:rsidRPr="2D6463B7" w:rsidR="002748C7">
              <w:rPr>
                <w:lang w:val="en-US"/>
              </w:rPr>
              <w:t>/</w:t>
            </w:r>
            <w:r w:rsidR="001B43AE">
              <w:t>2</w:t>
            </w:r>
            <w:r w:rsidR="5B974D9D">
              <w:t>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00" w:type="dxa"/>
            <w:tcMar/>
          </w:tcPr>
          <w:p w:rsidRPr="00174DB5" w:rsidR="002748C7" w:rsidP="003149D2" w:rsidRDefault="001B43AE" w14:paraId="42DCB7A2" w14:textId="46ECF4BD">
            <w:pPr>
              <w:rPr>
                <w:b/>
                <w:bCs/>
                <w:lang w:val="en-US"/>
              </w:rPr>
            </w:pPr>
            <w:r w:rsidRPr="2D6463B7">
              <w:rPr>
                <w:b/>
                <w:bCs/>
              </w:rPr>
              <w:t xml:space="preserve">Referat fra møte i kommunedirektørkollegiet </w:t>
            </w:r>
            <w:r w:rsidR="00D50C06">
              <w:rPr>
                <w:b/>
                <w:bCs/>
              </w:rPr>
              <w:t>2</w:t>
            </w:r>
            <w:r w:rsidR="00761646">
              <w:rPr>
                <w:b/>
                <w:bCs/>
              </w:rPr>
              <w:t>5</w:t>
            </w:r>
            <w:r w:rsidR="008D436E">
              <w:rPr>
                <w:b/>
                <w:bCs/>
              </w:rPr>
              <w:t xml:space="preserve">. </w:t>
            </w:r>
            <w:r w:rsidR="00761646">
              <w:rPr>
                <w:b/>
                <w:bCs/>
              </w:rPr>
              <w:t>mars</w:t>
            </w:r>
            <w:r w:rsidRPr="2D6463B7">
              <w:rPr>
                <w:b/>
                <w:bCs/>
              </w:rPr>
              <w:t xml:space="preserve"> 202</w:t>
            </w:r>
            <w:r w:rsidR="008D436E">
              <w:rPr>
                <w:b/>
                <w:bCs/>
              </w:rPr>
              <w:t>5</w:t>
            </w:r>
          </w:p>
          <w:p w:rsidR="002748C7" w:rsidP="003149D2" w:rsidRDefault="001B43AE" w14:paraId="20E13D5D" w14:textId="0A84AB59">
            <w:r>
              <w:t>Se utsendt forslag til referat</w:t>
            </w:r>
            <w:r w:rsidR="008D436E">
              <w:t>er</w:t>
            </w:r>
            <w:r w:rsidR="00761646">
              <w:t xml:space="preserve"> og presentasjon fra Personvernombudet</w:t>
            </w:r>
          </w:p>
          <w:p w:rsidRPr="00174DB5" w:rsidR="001B43AE" w:rsidP="003149D2" w:rsidRDefault="00A9004F" w14:paraId="287D964C" w14:textId="2E104E6F">
            <w:pPr>
              <w:rPr>
                <w:lang w:val="en-US"/>
              </w:rPr>
            </w:pPr>
            <w:r>
              <w:rPr>
                <w:lang w:val="en-US"/>
              </w:rPr>
              <w:t>K</w:t>
            </w:r>
            <w:r w:rsidR="001B43AE">
              <w:rPr>
                <w:lang w:val="en-US"/>
              </w:rPr>
              <w:t xml:space="preserve">onklusjon: </w:t>
            </w:r>
            <w:r w:rsidRPr="6D1CF505" w:rsidR="001B43AE">
              <w:rPr>
                <w:lang w:val="en-US"/>
              </w:rPr>
              <w:t>Referat</w:t>
            </w:r>
            <w:r w:rsidR="008D436E">
              <w:rPr>
                <w:lang w:val="en-US"/>
              </w:rPr>
              <w:t xml:space="preserve"> </w:t>
            </w:r>
            <w:r w:rsidR="001B43AE">
              <w:rPr>
                <w:lang w:val="en-US"/>
              </w:rPr>
              <w:t>vedta</w:t>
            </w:r>
            <w:r w:rsidR="00243739">
              <w:rPr>
                <w:lang w:val="en-US"/>
              </w:rPr>
              <w:t>tt</w:t>
            </w:r>
            <w:r w:rsidR="00524D41">
              <w:rPr>
                <w:lang w:val="en-US"/>
              </w:rPr>
              <w:t xml:space="preserve"> med omformulering i sak 14-25</w:t>
            </w:r>
          </w:p>
        </w:tc>
      </w:tr>
      <w:tr w:rsidR="0026048A" w:rsidTr="2FBE3C15" w14:paraId="7D3C4310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47" w:type="dxa"/>
            <w:tcMar/>
          </w:tcPr>
          <w:p w:rsidRPr="66AFD631" w:rsidR="006A40EA" w:rsidP="66AFD631" w:rsidRDefault="006A40EA" w14:paraId="4E65DC91" w14:textId="6CBEBD38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ED323B">
              <w:rPr>
                <w:lang w:val="en-US"/>
              </w:rPr>
              <w:t>7</w:t>
            </w:r>
            <w:r>
              <w:rPr>
                <w:lang w:val="en-US"/>
              </w:rPr>
              <w:t>/25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00" w:type="dxa"/>
            <w:tcMar/>
          </w:tcPr>
          <w:p w:rsidR="006A40EA" w:rsidP="66AFD631" w:rsidRDefault="006A40EA" w14:paraId="04E73EBE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66AFD631">
              <w:rPr>
                <w:b/>
                <w:bCs/>
              </w:rPr>
              <w:t>amling for kommun</w:t>
            </w:r>
            <w:r>
              <w:rPr>
                <w:b/>
                <w:bCs/>
              </w:rPr>
              <w:t>e</w:t>
            </w:r>
            <w:r w:rsidRPr="66AFD631">
              <w:rPr>
                <w:b/>
                <w:bCs/>
              </w:rPr>
              <w:t>direktørene</w:t>
            </w:r>
            <w:r w:rsidR="00453044">
              <w:rPr>
                <w:b/>
                <w:bCs/>
              </w:rPr>
              <w:t xml:space="preserve"> 11 -12. september 2025</w:t>
            </w:r>
          </w:p>
          <w:p w:rsidR="00B86E5A" w:rsidP="00BA3F01" w:rsidRDefault="00B86E5A" w14:paraId="52218AF7" w14:textId="77777777">
            <w:r>
              <w:t>Fremlagt forslag ble drøftet</w:t>
            </w:r>
          </w:p>
          <w:p w:rsidRPr="00DB007B" w:rsidR="00FB58DA" w:rsidP="00BA3F01" w:rsidRDefault="00FB58DA" w14:paraId="34CB7B0C" w14:textId="149AE6B6">
            <w:r>
              <w:t>Konklusjon:</w:t>
            </w:r>
            <w:r w:rsidR="00A9004F">
              <w:t xml:space="preserve"> Samlingen gjennomføres </w:t>
            </w:r>
            <w:r w:rsidR="00B74753">
              <w:t xml:space="preserve">som beskrevet, men med et ytterligere innlegg om tema på fredag. Sekretariatet forbereder </w:t>
            </w:r>
            <w:r w:rsidR="00915F2A">
              <w:t xml:space="preserve">en presentasjon av de enkelte kommuner </w:t>
            </w:r>
            <w:r w:rsidR="00F059D9">
              <w:t xml:space="preserve">og </w:t>
            </w:r>
            <w:r w:rsidR="00ED1605">
              <w:t>oversikt over faglige nettverksgrupper</w:t>
            </w:r>
            <w:r w:rsidR="00F059D9">
              <w:t>,</w:t>
            </w:r>
            <w:r w:rsidR="00ED1605">
              <w:t xml:space="preserve"> i tillegg til oversikt over eksisterende interkommunalt samarbeid.</w:t>
            </w:r>
          </w:p>
        </w:tc>
      </w:tr>
      <w:tr w:rsidR="00ED323B" w:rsidTr="2FBE3C15" w14:paraId="4DE2C71D" w14:textId="77777777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47" w:type="dxa"/>
            <w:tcMar/>
          </w:tcPr>
          <w:p w:rsidR="00ED323B" w:rsidP="66AFD631" w:rsidRDefault="00ED323B" w14:paraId="43C678E7" w14:textId="3C6AEACE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453044">
              <w:rPr>
                <w:lang w:val="en-US"/>
              </w:rPr>
              <w:t>8/25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00" w:type="dxa"/>
            <w:tcMar/>
          </w:tcPr>
          <w:p w:rsidR="00ED323B" w:rsidP="66AFD631" w:rsidRDefault="00790FAB" w14:paraId="23A88229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Studietur til Ringhals </w:t>
            </w:r>
            <w:r w:rsidR="007C317A">
              <w:rPr>
                <w:b/>
                <w:bCs/>
              </w:rPr>
              <w:t>12 – 14. august -</w:t>
            </w:r>
            <w:r w:rsidR="00DB007B">
              <w:rPr>
                <w:b/>
                <w:bCs/>
              </w:rPr>
              <w:t>forslag til p</w:t>
            </w:r>
            <w:r w:rsidR="007905B3">
              <w:rPr>
                <w:b/>
                <w:bCs/>
              </w:rPr>
              <w:t>olitisk sak</w:t>
            </w:r>
          </w:p>
          <w:p w:rsidR="00355230" w:rsidP="66AFD631" w:rsidRDefault="00243739" w14:paraId="32932F39" w14:textId="267CF719">
            <w:r>
              <w:t>U</w:t>
            </w:r>
            <w:r w:rsidRPr="00825FBC" w:rsidR="00355230">
              <w:t>tsendt forslag til sak</w:t>
            </w:r>
            <w:r>
              <w:t xml:space="preserve"> med program ble gjennomgått</w:t>
            </w:r>
            <w:r w:rsidR="00FB58DA">
              <w:t xml:space="preserve"> med enkelte redaksjonelle endringer.</w:t>
            </w:r>
          </w:p>
          <w:p w:rsidRPr="00825FBC" w:rsidR="00F86C50" w:rsidP="66AFD631" w:rsidRDefault="00243739" w14:paraId="3019190D" w14:textId="57675CC9">
            <w:r>
              <w:t>K</w:t>
            </w:r>
            <w:r w:rsidR="00F86C50">
              <w:t xml:space="preserve">onklusjon: </w:t>
            </w:r>
            <w:r w:rsidR="00FB58DA">
              <w:t>Saken</w:t>
            </w:r>
            <w:r>
              <w:t xml:space="preserve"> sendes ordførerne for videre behandling</w:t>
            </w:r>
            <w:r w:rsidR="00FB58DA">
              <w:t xml:space="preserve">. </w:t>
            </w:r>
            <w:r w:rsidR="00A9004F">
              <w:t>Frist</w:t>
            </w:r>
            <w:r w:rsidR="00FB58DA">
              <w:t xml:space="preserve"> for tilbakemelding for antall deltagere set</w:t>
            </w:r>
            <w:r w:rsidR="00A9004F">
              <w:t>tes til starten av juni.</w:t>
            </w:r>
          </w:p>
        </w:tc>
      </w:tr>
      <w:tr w:rsidR="00453044" w:rsidTr="2FBE3C15" w14:paraId="7CFF2DD8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47" w:type="dxa"/>
            <w:tcMar/>
          </w:tcPr>
          <w:p w:rsidR="00453044" w:rsidP="66AFD631" w:rsidRDefault="00453044" w14:paraId="4347B047" w14:textId="29553DC9">
            <w:pPr>
              <w:rPr>
                <w:lang w:val="en-US"/>
              </w:rPr>
            </w:pPr>
            <w:r>
              <w:rPr>
                <w:lang w:val="en-US"/>
              </w:rPr>
              <w:t>29/25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00" w:type="dxa"/>
            <w:tcMar/>
          </w:tcPr>
          <w:p w:rsidR="00453044" w:rsidP="3AA8CCB5" w:rsidRDefault="00D35575" w14:paraId="08A546FD" w14:textId="559AB7A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Samarbeid om felles </w:t>
            </w:r>
            <w:r w:rsidR="008031EB">
              <w:rPr>
                <w:b/>
                <w:bCs/>
              </w:rPr>
              <w:t>administrativ</w:t>
            </w:r>
            <w:r w:rsidR="00F86C50">
              <w:rPr>
                <w:b/>
                <w:bCs/>
              </w:rPr>
              <w:t xml:space="preserve"> støtte og </w:t>
            </w:r>
            <w:r>
              <w:rPr>
                <w:b/>
                <w:bCs/>
              </w:rPr>
              <w:t>tjeneste</w:t>
            </w:r>
            <w:r w:rsidR="008031EB">
              <w:rPr>
                <w:b/>
                <w:bCs/>
              </w:rPr>
              <w:t>produksjon</w:t>
            </w:r>
            <w:r>
              <w:rPr>
                <w:b/>
                <w:bCs/>
              </w:rPr>
              <w:t xml:space="preserve"> -Politisk prinsipp sak</w:t>
            </w:r>
          </w:p>
          <w:p w:rsidR="00430AFA" w:rsidP="66AFD631" w:rsidRDefault="00165D47" w14:paraId="0717BF39" w14:textId="77777777">
            <w:pPr>
              <w:rPr>
                <w:i/>
                <w:iCs/>
              </w:rPr>
            </w:pPr>
            <w:r>
              <w:t xml:space="preserve">Referat fra Ordførerkollegiet </w:t>
            </w:r>
            <w:r w:rsidR="00EA4F44">
              <w:t>2. april 2025</w:t>
            </w:r>
            <w:r w:rsidR="008031EB">
              <w:t>:</w:t>
            </w:r>
            <w:r w:rsidR="008031EB">
              <w:br/>
            </w:r>
            <w:r w:rsidRPr="008031EB" w:rsidR="008031EB">
              <w:rPr>
                <w:i/>
                <w:iCs/>
              </w:rPr>
              <w:t xml:space="preserve">Ordførerkollegiet bestiller en sak fra kommunedirektørkollegiet på prinsippsak for by/kommunestyrene om forpliktende politisk vedtak om </w:t>
            </w:r>
            <w:r w:rsidRPr="008031EB" w:rsidR="008031EB">
              <w:rPr>
                <w:i/>
                <w:iCs/>
              </w:rPr>
              <w:t>samarbeid om tjenesteproduksjon. Kostnader og gevinst av felles tjenesteproduksjon må belyses og mulige områder for samarbeid</w:t>
            </w:r>
          </w:p>
          <w:p w:rsidR="00F86C50" w:rsidP="66AFD631" w:rsidRDefault="00A156E5" w14:paraId="7FCE491A" w14:textId="77777777">
            <w:r>
              <w:t xml:space="preserve">Saken </w:t>
            </w:r>
            <w:r w:rsidR="00E941BA">
              <w:t>ble drøftet</w:t>
            </w:r>
          </w:p>
          <w:p w:rsidRPr="00F86C50" w:rsidR="00E941BA" w:rsidP="66AFD631" w:rsidRDefault="00E941BA" w14:paraId="30425D39" w14:textId="5A7E6F01">
            <w:r>
              <w:t>Konklusjon:</w:t>
            </w:r>
            <w:r w:rsidR="00340E80">
              <w:br/>
            </w:r>
            <w:r w:rsidR="008D7ADE">
              <w:t>kommunedirektørene</w:t>
            </w:r>
            <w:r w:rsidR="00A53E45">
              <w:t xml:space="preserve"> ber om sak for mandat til neste KDK 23. mai om o</w:t>
            </w:r>
            <w:r w:rsidR="004713F9">
              <w:t>p</w:t>
            </w:r>
            <w:r w:rsidR="00A53E45">
              <w:t>prettelse av en administrativ arbeidsgruppe</w:t>
            </w:r>
            <w:r w:rsidR="004713F9">
              <w:t xml:space="preserve"> med formål, å kartlegge eksisterende samarbeid i Grenland og mulige samarbeidsområder for administrative støtte funksjoner</w:t>
            </w:r>
            <w:r w:rsidR="00C77511">
              <w:t>.</w:t>
            </w:r>
          </w:p>
        </w:tc>
      </w:tr>
      <w:tr w:rsidR="00847C18" w:rsidTr="2FBE3C15" w14:paraId="055CBACD" w14:textId="77777777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47" w:type="dxa"/>
            <w:tcMar/>
          </w:tcPr>
          <w:p w:rsidR="00847C18" w:rsidP="66AFD631" w:rsidRDefault="00847C18" w14:paraId="1F2B7473" w14:textId="5D8F00CB">
            <w:pPr>
              <w:rPr>
                <w:lang w:val="en-US"/>
              </w:rPr>
            </w:pPr>
            <w:r>
              <w:rPr>
                <w:lang w:val="en-US"/>
              </w:rPr>
              <w:t>30/25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00" w:type="dxa"/>
            <w:tcMar/>
          </w:tcPr>
          <w:p w:rsidR="00847C18" w:rsidP="3AA8CCB5" w:rsidRDefault="002B0CE8" w14:paraId="2ABD7767" w14:textId="38A5968A">
            <w:pPr>
              <w:rPr>
                <w:b/>
                <w:bCs/>
              </w:rPr>
            </w:pPr>
            <w:r>
              <w:rPr>
                <w:b/>
                <w:bCs/>
              </w:rPr>
              <w:t>Administrativt eierskapsforum -mandat og årshjul</w:t>
            </w:r>
          </w:p>
          <w:p w:rsidR="00847C18" w:rsidP="66AFD631" w:rsidRDefault="44BD05FF" w14:paraId="6A82E5F9" w14:textId="6614F5FD">
            <w:r>
              <w:t>Se utsendt sak</w:t>
            </w:r>
          </w:p>
          <w:p w:rsidR="00847C18" w:rsidP="66AFD631" w:rsidRDefault="44BD05FF" w14:paraId="611F35B8" w14:textId="7CAE5BE4">
            <w:r w:rsidR="27A6D8A1">
              <w:rPr/>
              <w:t>K</w:t>
            </w:r>
            <w:r w:rsidR="44BD05FF">
              <w:rPr/>
              <w:t>onklusjon: Mandat vedta</w:t>
            </w:r>
            <w:r w:rsidR="00243739">
              <w:rPr/>
              <w:t>tt</w:t>
            </w:r>
          </w:p>
        </w:tc>
      </w:tr>
      <w:tr w:rsidR="3AA8CCB5" w:rsidTr="2FBE3C15" w14:paraId="2FD6012A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47" w:type="dxa"/>
            <w:tcMar/>
          </w:tcPr>
          <w:p w:rsidR="521B37FF" w:rsidP="3AA8CCB5" w:rsidRDefault="521B37FF" w14:paraId="0EB7731A" w14:textId="36A43294">
            <w:pPr>
              <w:rPr>
                <w:lang w:val="en-US"/>
              </w:rPr>
            </w:pPr>
            <w:r w:rsidRPr="3AA8CCB5">
              <w:rPr>
                <w:lang w:val="en-US"/>
              </w:rPr>
              <w:t>31/25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00" w:type="dxa"/>
            <w:tcMar/>
          </w:tcPr>
          <w:p w:rsidR="5551FDE1" w:rsidP="3AA8CCB5" w:rsidRDefault="5551FDE1" w14:paraId="408A0C13" w14:textId="65D750E7">
            <w:pPr>
              <w:rPr>
                <w:b/>
                <w:bCs/>
              </w:rPr>
            </w:pPr>
            <w:r w:rsidRPr="3AA8CCB5">
              <w:rPr>
                <w:b/>
                <w:bCs/>
              </w:rPr>
              <w:t xml:space="preserve">Felles sak </w:t>
            </w:r>
            <w:r w:rsidR="005631AA">
              <w:rPr>
                <w:b/>
                <w:bCs/>
              </w:rPr>
              <w:t xml:space="preserve">om mal for eier </w:t>
            </w:r>
            <w:r w:rsidR="00B80566">
              <w:rPr>
                <w:b/>
                <w:bCs/>
              </w:rPr>
              <w:t>rapp</w:t>
            </w:r>
            <w:r w:rsidR="0034177B">
              <w:rPr>
                <w:b/>
                <w:bCs/>
              </w:rPr>
              <w:t>ortering</w:t>
            </w:r>
            <w:r w:rsidR="003B1C0D">
              <w:rPr>
                <w:b/>
                <w:bCs/>
              </w:rPr>
              <w:t xml:space="preserve"> og e</w:t>
            </w:r>
            <w:r w:rsidRPr="3AA8CCB5" w:rsidR="0034177B">
              <w:rPr>
                <w:b/>
                <w:bCs/>
              </w:rPr>
              <w:t xml:space="preserve">ierstrategi </w:t>
            </w:r>
            <w:r w:rsidR="003B1C0D">
              <w:rPr>
                <w:b/>
                <w:bCs/>
              </w:rPr>
              <w:t xml:space="preserve">for </w:t>
            </w:r>
            <w:r w:rsidRPr="3AA8CCB5">
              <w:rPr>
                <w:b/>
                <w:bCs/>
              </w:rPr>
              <w:t>GREP</w:t>
            </w:r>
            <w:r w:rsidR="003B1C0D">
              <w:rPr>
                <w:b/>
                <w:bCs/>
              </w:rPr>
              <w:t xml:space="preserve"> as</w:t>
            </w:r>
            <w:r w:rsidRPr="3AA8CCB5">
              <w:rPr>
                <w:b/>
                <w:bCs/>
              </w:rPr>
              <w:t>, GBR</w:t>
            </w:r>
            <w:r w:rsidR="003B1C0D">
              <w:rPr>
                <w:b/>
                <w:bCs/>
              </w:rPr>
              <w:t xml:space="preserve"> IKS</w:t>
            </w:r>
            <w:r w:rsidRPr="3AA8CCB5">
              <w:rPr>
                <w:b/>
                <w:bCs/>
              </w:rPr>
              <w:t xml:space="preserve">, RIG </w:t>
            </w:r>
            <w:r w:rsidR="003B1C0D">
              <w:rPr>
                <w:b/>
                <w:bCs/>
              </w:rPr>
              <w:t xml:space="preserve">IKS </w:t>
            </w:r>
            <w:r w:rsidRPr="3AA8CCB5">
              <w:rPr>
                <w:b/>
                <w:bCs/>
              </w:rPr>
              <w:t>og Grenland havn</w:t>
            </w:r>
            <w:r w:rsidR="003B1C0D">
              <w:rPr>
                <w:b/>
                <w:bCs/>
              </w:rPr>
              <w:t xml:space="preserve"> IKS</w:t>
            </w:r>
          </w:p>
          <w:p w:rsidR="00F229CE" w:rsidP="3AA8CCB5" w:rsidRDefault="00F229CE" w14:paraId="5725854A" w14:textId="77777777">
            <w:r w:rsidRPr="002F559E">
              <w:t>Det vises til utsendte forslag til felles sak om mal for eier rapporte</w:t>
            </w:r>
            <w:r w:rsidRPr="002F559E" w:rsidR="002F559E">
              <w:t>ring</w:t>
            </w:r>
            <w:r w:rsidRPr="002F559E">
              <w:t xml:space="preserve"> og eierstrategi</w:t>
            </w:r>
            <w:r w:rsidRPr="002F559E" w:rsidR="002F559E">
              <w:t xml:space="preserve"> for selskapene GBR, RIG, GREP og Grenland Havn</w:t>
            </w:r>
          </w:p>
          <w:p w:rsidRPr="002F559E" w:rsidR="002F559E" w:rsidP="3AA8CCB5" w:rsidRDefault="00243739" w14:paraId="6BB60331" w14:textId="59375AF3">
            <w:r>
              <w:t>K</w:t>
            </w:r>
            <w:r w:rsidR="002F559E">
              <w:t xml:space="preserve">onklusjon: </w:t>
            </w:r>
            <w:r w:rsidR="0020746B">
              <w:t>Sakene fremmes by/kommunestyrene for behandling</w:t>
            </w:r>
          </w:p>
        </w:tc>
      </w:tr>
      <w:tr w:rsidR="3AA8CCB5" w:rsidTr="2FBE3C15" w14:paraId="61323DF5" w14:textId="77777777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47" w:type="dxa"/>
            <w:tcMar/>
          </w:tcPr>
          <w:p w:rsidR="305123D0" w:rsidP="3AA8CCB5" w:rsidRDefault="305123D0" w14:paraId="556DF31B" w14:textId="394D0BA5">
            <w:pPr>
              <w:rPr>
                <w:lang w:val="en-US"/>
              </w:rPr>
            </w:pPr>
            <w:r w:rsidRPr="3AA8CCB5">
              <w:rPr>
                <w:lang w:val="en-US"/>
              </w:rPr>
              <w:t>32/25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00" w:type="dxa"/>
            <w:tcMar/>
          </w:tcPr>
          <w:p w:rsidR="305123D0" w:rsidP="3AA8CCB5" w:rsidRDefault="305123D0" w14:paraId="734690B8" w14:textId="77777777">
            <w:pPr>
              <w:rPr>
                <w:b/>
                <w:bCs/>
              </w:rPr>
            </w:pPr>
            <w:r w:rsidRPr="3AA8CCB5">
              <w:rPr>
                <w:b/>
                <w:bCs/>
              </w:rPr>
              <w:t>Forskrift om gebyr for søknader om handel med fyrverkeri og gjennomføring av tilsyn</w:t>
            </w:r>
          </w:p>
          <w:p w:rsidRPr="00DF5E94" w:rsidR="00EB74B3" w:rsidP="3AA8CCB5" w:rsidRDefault="00DF5E94" w14:paraId="60541442" w14:textId="41264B90">
            <w:r>
              <w:t xml:space="preserve">Se vedlagt </w:t>
            </w:r>
            <w:r w:rsidR="00EB74B3">
              <w:t>forslag til saker utarbeidet av Grenland Brann og Redning</w:t>
            </w:r>
          </w:p>
        </w:tc>
      </w:tr>
      <w:tr w:rsidR="0026048A" w:rsidTr="2FBE3C15" w14:paraId="1A8CAA40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47" w:type="dxa"/>
            <w:tcMar/>
          </w:tcPr>
          <w:p w:rsidR="002748C7" w:rsidP="003149D2" w:rsidRDefault="00D005D5" w14:paraId="714B9B5F" w14:textId="2107863E">
            <w:r w:rsidRPr="3AA8CCB5">
              <w:rPr>
                <w:lang w:val="en-US"/>
              </w:rPr>
              <w:t>3</w:t>
            </w:r>
            <w:r w:rsidRPr="3AA8CCB5" w:rsidR="63FDE828">
              <w:rPr>
                <w:lang w:val="en-US"/>
              </w:rPr>
              <w:t>3</w:t>
            </w:r>
            <w:r w:rsidRPr="12566989" w:rsidR="002748C7">
              <w:rPr>
                <w:lang w:val="en-US"/>
              </w:rPr>
              <w:t>/</w:t>
            </w:r>
            <w:r w:rsidR="001B43AE">
              <w:t>2</w:t>
            </w:r>
            <w:r w:rsidR="4553E0FD">
              <w:t>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00" w:type="dxa"/>
            <w:tcMar/>
          </w:tcPr>
          <w:p w:rsidR="001B43AE" w:rsidP="003149D2" w:rsidRDefault="001B43AE" w14:paraId="40C76B91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Eventuelt</w:t>
            </w:r>
          </w:p>
          <w:p w:rsidR="002A4E3C" w:rsidP="003149D2" w:rsidRDefault="002A73E1" w14:paraId="2ACAF1F3" w14:textId="77777777">
            <w:r w:rsidRPr="002A73E1">
              <w:t>Felles politisk møtekalender 2026</w:t>
            </w:r>
          </w:p>
          <w:p w:rsidR="003744BB" w:rsidP="003149D2" w:rsidRDefault="00AF08E8" w14:paraId="27F46E0F" w14:textId="77777777">
            <w:r>
              <w:t xml:space="preserve">Konklusjon: Felles møtekalender er for krevende, men sekretariatet sender ut </w:t>
            </w:r>
            <w:r w:rsidR="004A35CC">
              <w:t>til</w:t>
            </w:r>
            <w:r>
              <w:t xml:space="preserve"> kommunedirektørene egen oversikt over de ulike kommunale</w:t>
            </w:r>
            <w:r w:rsidR="004A35CC">
              <w:t xml:space="preserve"> </w:t>
            </w:r>
            <w:r>
              <w:t>møter</w:t>
            </w:r>
            <w:r w:rsidR="004A35CC">
              <w:t xml:space="preserve"> for 2026, i løpet av høsten</w:t>
            </w:r>
          </w:p>
          <w:p w:rsidRPr="002A73E1" w:rsidR="004A35CC" w:rsidP="003149D2" w:rsidRDefault="004A35CC" w14:paraId="6822CFD9" w14:textId="556CD417">
            <w:r>
              <w:t>Kommunedirektør Jan S</w:t>
            </w:r>
            <w:r w:rsidR="00145EC6">
              <w:t xml:space="preserve">æthre orienterte om tilsyn fra Statsforvalteren om beredskapsplaner. </w:t>
            </w:r>
            <w:r w:rsidR="001B3651">
              <w:t>Statsforvalteren</w:t>
            </w:r>
            <w:r w:rsidR="00145EC6">
              <w:t xml:space="preserve"> ga Siljan kommune </w:t>
            </w:r>
            <w:r w:rsidR="001B3651">
              <w:t xml:space="preserve">fravik på </w:t>
            </w:r>
            <w:r w:rsidR="00F61C18">
              <w:t>m</w:t>
            </w:r>
            <w:r w:rsidR="001B3651">
              <w:t>anglede politisk behandling</w:t>
            </w:r>
            <w:r w:rsidR="00F61C18">
              <w:t>. Dette var feil lov anvendelse.</w:t>
            </w:r>
            <w:r w:rsidR="001B3651">
              <w:t xml:space="preserve"> </w:t>
            </w:r>
          </w:p>
        </w:tc>
      </w:tr>
    </w:tbl>
    <w:p w:rsidRPr="005221F8" w:rsidR="008467C2" w:rsidP="00E63A86" w:rsidRDefault="008467C2" w14:paraId="216C1ABD" w14:textId="77777777">
      <w:pPr>
        <w:spacing w:after="840"/>
        <w:rPr>
          <w:lang w:val="en-US"/>
        </w:rPr>
      </w:pPr>
    </w:p>
    <w:sectPr w:rsidRPr="005221F8" w:rsidR="008467C2" w:rsidSect="005F2623">
      <w:headerReference w:type="default" r:id="rId11"/>
      <w:footerReference w:type="default" r:id="rId12"/>
      <w:headerReference w:type="first" r:id="rId13"/>
      <w:pgSz w:w="11906" w:h="16838" w:orient="portrait" w:code="9"/>
      <w:pgMar w:top="2863" w:right="1276" w:bottom="3827" w:left="1276" w:header="709" w:footer="1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F1DF9" w:rsidP="0030254C" w:rsidRDefault="001F1DF9" w14:paraId="2BEB68A9" w14:textId="77777777">
      <w:pPr>
        <w:spacing w:after="0"/>
      </w:pPr>
      <w:r>
        <w:separator/>
      </w:r>
    </w:p>
  </w:endnote>
  <w:endnote w:type="continuationSeparator" w:id="0">
    <w:p w:rsidR="001F1DF9" w:rsidP="0030254C" w:rsidRDefault="001F1DF9" w14:paraId="7DBB4474" w14:textId="77777777">
      <w:pPr>
        <w:spacing w:after="0"/>
      </w:pPr>
      <w:r>
        <w:continuationSeparator/>
      </w:r>
    </w:p>
  </w:endnote>
  <w:endnote w:type="continuationNotice" w:id="1">
    <w:p w:rsidR="001F1DF9" w:rsidRDefault="001F1DF9" w14:paraId="2DE8FFE0" w14:textId="777777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p w:rsidRPr="00425AFC" w:rsidR="005E7974" w:rsidP="00425AFC" w:rsidRDefault="005E7974" w14:paraId="4AFEDD72" w14:textId="77777777">
    <w:pPr>
      <w:pStyle w:val="Bunntekst"/>
      <w:spacing w:line="216" w:lineRule="exact"/>
      <w:rPr>
        <w:sz w:val="18"/>
        <w:szCs w:val="18"/>
      </w:rPr>
    </w:pPr>
    <w:r w:rsidRPr="00425AFC">
      <w:rPr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BF57129" wp14:editId="52030896">
              <wp:simplePos x="0" y="0"/>
              <wp:positionH relativeFrom="column">
                <wp:posOffset>1338</wp:posOffset>
              </wp:positionH>
              <wp:positionV relativeFrom="paragraph">
                <wp:posOffset>-164375</wp:posOffset>
              </wp:positionV>
              <wp:extent cx="5957126" cy="0"/>
              <wp:effectExtent l="0" t="0" r="0" b="0"/>
              <wp:wrapNone/>
              <wp:docPr id="1817871381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57126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rto="http://schemas.microsoft.com/office/word/2006/arto" xmlns:asvg="http://schemas.microsoft.com/office/drawing/2016/SVG/main" xmlns:pic="http://schemas.openxmlformats.org/drawingml/2006/picture" xmlns:a="http://schemas.openxmlformats.org/drawingml/2006/main">
          <w:pict w14:anchorId="03E1F0F0">
            <v:line id="Straight Connector 2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.1pt,-12.95pt" to="469.15pt,-12.95pt" w14:anchorId="26DA4C2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">
              <v:stroke joinstyle="miter"/>
            </v:line>
          </w:pict>
        </mc:Fallback>
      </mc:AlternateContent>
    </w:r>
    <w:r w:rsidRPr="00425AFC">
      <w:rPr>
        <w:b/>
        <w:bCs/>
        <w:noProof/>
        <w:sz w:val="18"/>
        <w:szCs w:val="18"/>
      </w:rPr>
      <w:drawing>
        <wp:anchor distT="0" distB="0" distL="114300" distR="114300" simplePos="0" relativeHeight="251658242" behindDoc="1" locked="0" layoutInCell="1" allowOverlap="1" wp14:anchorId="596D4266" wp14:editId="4F993013">
          <wp:simplePos x="0" y="0"/>
          <wp:positionH relativeFrom="margin">
            <wp:align>right</wp:align>
          </wp:positionH>
          <wp:positionV relativeFrom="page">
            <wp:posOffset>9501047</wp:posOffset>
          </wp:positionV>
          <wp:extent cx="2314575" cy="409575"/>
          <wp:effectExtent l="0" t="0" r="9525" b="9525"/>
          <wp:wrapNone/>
          <wp:docPr id="197858245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858245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409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25AFC">
      <w:rPr>
        <w:b/>
        <w:bCs/>
        <w:sz w:val="18"/>
        <w:szCs w:val="18"/>
      </w:rPr>
      <w:t>Grenlandssamarbeidet</w:t>
    </w:r>
    <w:r w:rsidRPr="00425AFC">
      <w:rPr>
        <w:sz w:val="18"/>
        <w:szCs w:val="18"/>
      </w:rPr>
      <w:br/>
    </w:r>
    <w:r w:rsidRPr="00425AFC">
      <w:rPr>
        <w:sz w:val="18"/>
        <w:szCs w:val="18"/>
      </w:rPr>
      <w:t>Rådhusplassen 2, 3724 Skien</w:t>
    </w:r>
    <w:r w:rsidRPr="00425AFC">
      <w:rPr>
        <w:sz w:val="18"/>
        <w:szCs w:val="18"/>
      </w:rPr>
      <w:br/>
    </w:r>
    <w:r w:rsidRPr="00425AFC">
      <w:rPr>
        <w:sz w:val="18"/>
        <w:szCs w:val="18"/>
      </w:rPr>
      <w:t>Tlf.: 94 15 91 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F1DF9" w:rsidP="0030254C" w:rsidRDefault="001F1DF9" w14:paraId="228C78DD" w14:textId="77777777">
      <w:pPr>
        <w:spacing w:after="0"/>
      </w:pPr>
      <w:r>
        <w:separator/>
      </w:r>
    </w:p>
  </w:footnote>
  <w:footnote w:type="continuationSeparator" w:id="0">
    <w:p w:rsidR="001F1DF9" w:rsidP="0030254C" w:rsidRDefault="001F1DF9" w14:paraId="26CAF797" w14:textId="77777777">
      <w:pPr>
        <w:spacing w:after="0"/>
      </w:pPr>
      <w:r>
        <w:continuationSeparator/>
      </w:r>
    </w:p>
  </w:footnote>
  <w:footnote w:type="continuationNotice" w:id="1">
    <w:p w:rsidR="001F1DF9" w:rsidRDefault="001F1DF9" w14:paraId="4CC7B0EC" w14:textId="7777777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p w:rsidR="00445B06" w:rsidRDefault="001B2A8D" w14:paraId="37445F09" w14:textId="77777777">
    <w:pPr>
      <w:pStyle w:val="Topptekst"/>
    </w:pPr>
    <w:r>
      <w:rPr>
        <w:noProof/>
      </w:rPr>
      <w:drawing>
        <wp:anchor distT="0" distB="0" distL="114300" distR="114300" simplePos="0" relativeHeight="251658245" behindDoc="0" locked="0" layoutInCell="1" allowOverlap="1" wp14:anchorId="31F7163C" wp14:editId="6F1CB916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73805444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p w:rsidR="005221F8" w:rsidRDefault="001B2A8D" w14:paraId="56A3510A" w14:textId="77777777">
    <w:pPr>
      <w:pStyle w:val="Topptekst"/>
    </w:pPr>
    <w:r>
      <w:rPr>
        <w:noProof/>
      </w:rPr>
      <w:drawing>
        <wp:anchor distT="0" distB="0" distL="114300" distR="114300" simplePos="0" relativeHeight="251658244" behindDoc="0" locked="0" layoutInCell="1" allowOverlap="1" wp14:anchorId="42D62DC2" wp14:editId="2DA631B0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52639365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624C">
      <w:rPr>
        <w:noProof/>
      </w:rPr>
      <w:drawing>
        <wp:anchor distT="0" distB="0" distL="114300" distR="114300" simplePos="0" relativeHeight="251658240" behindDoc="1" locked="0" layoutInCell="1" allowOverlap="1" wp14:anchorId="5BCCE7FB" wp14:editId="5EEC671E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9040" cy="10691495"/>
          <wp:effectExtent l="0" t="0" r="3810" b="0"/>
          <wp:wrapNone/>
          <wp:docPr id="10474909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490920" name="Graphic 1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21F8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E3CC90F" wp14:editId="6CFA1226">
              <wp:simplePos x="0" y="0"/>
              <wp:positionH relativeFrom="column">
                <wp:posOffset>5455935</wp:posOffset>
              </wp:positionH>
              <wp:positionV relativeFrom="paragraph">
                <wp:posOffset>288925</wp:posOffset>
              </wp:positionV>
              <wp:extent cx="713678" cy="383602"/>
              <wp:effectExtent l="0" t="0" r="0" b="0"/>
              <wp:wrapNone/>
              <wp:docPr id="193262458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678" cy="38360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5221F8" w:rsidR="005221F8" w:rsidP="005221F8" w:rsidRDefault="005221F8" w14:paraId="50972381" w14:textId="77777777">
                          <w:pPr>
                            <w:rPr>
                              <w:sz w:val="26"/>
                              <w:szCs w:val="26"/>
                              <w:lang w:val="en-US"/>
                            </w:rPr>
                          </w:pPr>
                          <w:r w:rsidRPr="005221F8">
                            <w:rPr>
                              <w:b/>
                              <w:bCs/>
                              <w:sz w:val="26"/>
                              <w:szCs w:val="26"/>
                              <w:lang w:val="en-US"/>
                            </w:rPr>
                            <w:t>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79E56AD7">
            <v:shapetype id="_x0000_t202" coordsize="21600,21600" o:spt="202" path="m,l,21600r21600,l21600,xe" w14:anchorId="2E3CC90F">
              <v:stroke joinstyle="miter"/>
              <v:path gradientshapeok="t" o:connecttype="rect"/>
            </v:shapetype>
            <v:shape id="Text Box 1" style="position:absolute;margin-left:429.6pt;margin-top:22.75pt;width:56.2pt;height:30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">
              <v:textbox>
                <w:txbxContent>
                  <w:p w:rsidRPr="005221F8" w:rsidR="005221F8" w:rsidP="005221F8" w:rsidRDefault="005221F8" w14:paraId="3C04FD3E" w14:textId="77777777">
                    <w:pPr>
                      <w:rPr>
                        <w:sz w:val="26"/>
                        <w:szCs w:val="26"/>
                        <w:lang w:val="en-US"/>
                      </w:rPr>
                    </w:pPr>
                    <w:r w:rsidRPr="005221F8">
                      <w:rPr>
                        <w:b/>
                        <w:bCs/>
                        <w:sz w:val="26"/>
                        <w:szCs w:val="26"/>
                        <w:lang w:val="en-US"/>
                      </w:rPr>
                      <w:t>2024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6F7C"/>
    <w:multiLevelType w:val="multilevel"/>
    <w:tmpl w:val="71369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271215C"/>
    <w:multiLevelType w:val="multilevel"/>
    <w:tmpl w:val="F8E64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202C5E89"/>
    <w:multiLevelType w:val="multilevel"/>
    <w:tmpl w:val="CB2CE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26665522"/>
    <w:multiLevelType w:val="multilevel"/>
    <w:tmpl w:val="A7BA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2B0358B7"/>
    <w:multiLevelType w:val="multilevel"/>
    <w:tmpl w:val="5DC0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35715B35"/>
    <w:multiLevelType w:val="multilevel"/>
    <w:tmpl w:val="970AF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3BA72B97"/>
    <w:multiLevelType w:val="multilevel"/>
    <w:tmpl w:val="1728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4F4137F7"/>
    <w:multiLevelType w:val="hybridMultilevel"/>
    <w:tmpl w:val="6F06BCF0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6761229"/>
    <w:multiLevelType w:val="multilevel"/>
    <w:tmpl w:val="DCECE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722FB5F0"/>
    <w:multiLevelType w:val="hybridMultilevel"/>
    <w:tmpl w:val="FFFFFFFF"/>
    <w:lvl w:ilvl="0" w:tplc="1AC2031C">
      <w:start w:val="1"/>
      <w:numFmt w:val="decimal"/>
      <w:lvlText w:val="%1."/>
      <w:lvlJc w:val="left"/>
      <w:pPr>
        <w:ind w:left="1080" w:hanging="360"/>
      </w:pPr>
      <w:rPr>
        <w:rFonts w:hint="default" w:ascii="DM Sans" w:hAnsi="DM Sans"/>
      </w:rPr>
    </w:lvl>
    <w:lvl w:ilvl="1" w:tplc="8CC88128">
      <w:start w:val="1"/>
      <w:numFmt w:val="lowerLetter"/>
      <w:lvlText w:val="%2."/>
      <w:lvlJc w:val="left"/>
      <w:pPr>
        <w:ind w:left="1440" w:hanging="360"/>
      </w:pPr>
    </w:lvl>
    <w:lvl w:ilvl="2" w:tplc="6DF4BF62">
      <w:start w:val="1"/>
      <w:numFmt w:val="lowerRoman"/>
      <w:lvlText w:val="%3."/>
      <w:lvlJc w:val="right"/>
      <w:pPr>
        <w:ind w:left="2160" w:hanging="180"/>
      </w:pPr>
    </w:lvl>
    <w:lvl w:ilvl="3" w:tplc="BBBE1BF6">
      <w:start w:val="1"/>
      <w:numFmt w:val="decimal"/>
      <w:lvlText w:val="%4."/>
      <w:lvlJc w:val="left"/>
      <w:pPr>
        <w:ind w:left="2880" w:hanging="360"/>
      </w:pPr>
    </w:lvl>
    <w:lvl w:ilvl="4" w:tplc="FF503E4C">
      <w:start w:val="1"/>
      <w:numFmt w:val="lowerLetter"/>
      <w:lvlText w:val="%5."/>
      <w:lvlJc w:val="left"/>
      <w:pPr>
        <w:ind w:left="3600" w:hanging="360"/>
      </w:pPr>
    </w:lvl>
    <w:lvl w:ilvl="5" w:tplc="47A6150C">
      <w:start w:val="1"/>
      <w:numFmt w:val="lowerRoman"/>
      <w:lvlText w:val="%6."/>
      <w:lvlJc w:val="right"/>
      <w:pPr>
        <w:ind w:left="4320" w:hanging="180"/>
      </w:pPr>
    </w:lvl>
    <w:lvl w:ilvl="6" w:tplc="C326077A">
      <w:start w:val="1"/>
      <w:numFmt w:val="decimal"/>
      <w:lvlText w:val="%7."/>
      <w:lvlJc w:val="left"/>
      <w:pPr>
        <w:ind w:left="5040" w:hanging="360"/>
      </w:pPr>
    </w:lvl>
    <w:lvl w:ilvl="7" w:tplc="23C242B2">
      <w:start w:val="1"/>
      <w:numFmt w:val="lowerLetter"/>
      <w:lvlText w:val="%8."/>
      <w:lvlJc w:val="left"/>
      <w:pPr>
        <w:ind w:left="5760" w:hanging="360"/>
      </w:pPr>
    </w:lvl>
    <w:lvl w:ilvl="8" w:tplc="04E0401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7A4010"/>
    <w:multiLevelType w:val="multilevel"/>
    <w:tmpl w:val="BDAC1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7A514550"/>
    <w:multiLevelType w:val="multilevel"/>
    <w:tmpl w:val="A0F0A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7B426C92"/>
    <w:multiLevelType w:val="multilevel"/>
    <w:tmpl w:val="E43C9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461656418">
    <w:abstractNumId w:val="9"/>
  </w:num>
  <w:num w:numId="2" w16cid:durableId="205989921">
    <w:abstractNumId w:val="10"/>
  </w:num>
  <w:num w:numId="3" w16cid:durableId="142165537">
    <w:abstractNumId w:val="5"/>
  </w:num>
  <w:num w:numId="4" w16cid:durableId="1669286702">
    <w:abstractNumId w:val="1"/>
  </w:num>
  <w:num w:numId="5" w16cid:durableId="935403688">
    <w:abstractNumId w:val="8"/>
  </w:num>
  <w:num w:numId="6" w16cid:durableId="1377967842">
    <w:abstractNumId w:val="12"/>
  </w:num>
  <w:num w:numId="7" w16cid:durableId="2101485533">
    <w:abstractNumId w:val="0"/>
  </w:num>
  <w:num w:numId="8" w16cid:durableId="2050180718">
    <w:abstractNumId w:val="4"/>
  </w:num>
  <w:num w:numId="9" w16cid:durableId="1520118757">
    <w:abstractNumId w:val="2"/>
  </w:num>
  <w:num w:numId="10" w16cid:durableId="2093238180">
    <w:abstractNumId w:val="6"/>
  </w:num>
  <w:num w:numId="11" w16cid:durableId="1761220472">
    <w:abstractNumId w:val="3"/>
  </w:num>
  <w:num w:numId="12" w16cid:durableId="2113821998">
    <w:abstractNumId w:val="11"/>
  </w:num>
  <w:num w:numId="13" w16cid:durableId="1181622989">
    <w:abstractNumId w:val="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attachedTemplate r:id="rId1"/>
  <w:trackRevisions w:val="false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EBD"/>
    <w:rsid w:val="00006A1B"/>
    <w:rsid w:val="00013140"/>
    <w:rsid w:val="000145F1"/>
    <w:rsid w:val="00015261"/>
    <w:rsid w:val="000159B4"/>
    <w:rsid w:val="0002382C"/>
    <w:rsid w:val="000304BE"/>
    <w:rsid w:val="00036AA1"/>
    <w:rsid w:val="00041DB1"/>
    <w:rsid w:val="00054E3E"/>
    <w:rsid w:val="0006637A"/>
    <w:rsid w:val="00073D52"/>
    <w:rsid w:val="0007400C"/>
    <w:rsid w:val="00082D57"/>
    <w:rsid w:val="00084046"/>
    <w:rsid w:val="0008542B"/>
    <w:rsid w:val="0008629A"/>
    <w:rsid w:val="000867FF"/>
    <w:rsid w:val="00091801"/>
    <w:rsid w:val="000954D9"/>
    <w:rsid w:val="00095F53"/>
    <w:rsid w:val="000A67CB"/>
    <w:rsid w:val="000B1E8E"/>
    <w:rsid w:val="000B3968"/>
    <w:rsid w:val="000B4DAF"/>
    <w:rsid w:val="000C0C76"/>
    <w:rsid w:val="000C4122"/>
    <w:rsid w:val="000C7364"/>
    <w:rsid w:val="000D2CC2"/>
    <w:rsid w:val="000D3EBE"/>
    <w:rsid w:val="000D62F5"/>
    <w:rsid w:val="000E1527"/>
    <w:rsid w:val="000E2243"/>
    <w:rsid w:val="00102A79"/>
    <w:rsid w:val="0010349C"/>
    <w:rsid w:val="00105261"/>
    <w:rsid w:val="001056D4"/>
    <w:rsid w:val="00105793"/>
    <w:rsid w:val="00106A4B"/>
    <w:rsid w:val="001141F8"/>
    <w:rsid w:val="00114775"/>
    <w:rsid w:val="00114B68"/>
    <w:rsid w:val="00116592"/>
    <w:rsid w:val="00130656"/>
    <w:rsid w:val="00131102"/>
    <w:rsid w:val="0013132C"/>
    <w:rsid w:val="00134436"/>
    <w:rsid w:val="00135745"/>
    <w:rsid w:val="00140FF2"/>
    <w:rsid w:val="00145EC6"/>
    <w:rsid w:val="00155215"/>
    <w:rsid w:val="00160AEF"/>
    <w:rsid w:val="00161840"/>
    <w:rsid w:val="001624B6"/>
    <w:rsid w:val="001626CE"/>
    <w:rsid w:val="00165D47"/>
    <w:rsid w:val="00174DB5"/>
    <w:rsid w:val="00177F0E"/>
    <w:rsid w:val="00180BFE"/>
    <w:rsid w:val="001903C2"/>
    <w:rsid w:val="00195D93"/>
    <w:rsid w:val="0019635C"/>
    <w:rsid w:val="001A4046"/>
    <w:rsid w:val="001A6A2B"/>
    <w:rsid w:val="001B08A5"/>
    <w:rsid w:val="001B2A8D"/>
    <w:rsid w:val="001B3651"/>
    <w:rsid w:val="001B43AE"/>
    <w:rsid w:val="001C2321"/>
    <w:rsid w:val="001C5283"/>
    <w:rsid w:val="001D1AEC"/>
    <w:rsid w:val="001D2480"/>
    <w:rsid w:val="001D413B"/>
    <w:rsid w:val="001E029F"/>
    <w:rsid w:val="001E223F"/>
    <w:rsid w:val="001E2B12"/>
    <w:rsid w:val="001F0D83"/>
    <w:rsid w:val="001F1DF9"/>
    <w:rsid w:val="001F33DB"/>
    <w:rsid w:val="001F5238"/>
    <w:rsid w:val="001F54F6"/>
    <w:rsid w:val="0020746B"/>
    <w:rsid w:val="00211086"/>
    <w:rsid w:val="00224925"/>
    <w:rsid w:val="00235C22"/>
    <w:rsid w:val="00243739"/>
    <w:rsid w:val="00244529"/>
    <w:rsid w:val="002463FB"/>
    <w:rsid w:val="00246F5D"/>
    <w:rsid w:val="002527EB"/>
    <w:rsid w:val="0026048A"/>
    <w:rsid w:val="002748C7"/>
    <w:rsid w:val="00276007"/>
    <w:rsid w:val="00284AA8"/>
    <w:rsid w:val="0028631C"/>
    <w:rsid w:val="00287F19"/>
    <w:rsid w:val="002975C1"/>
    <w:rsid w:val="002A3E50"/>
    <w:rsid w:val="002A4E3C"/>
    <w:rsid w:val="002A73E1"/>
    <w:rsid w:val="002B0CE8"/>
    <w:rsid w:val="002B0E1E"/>
    <w:rsid w:val="002B7C03"/>
    <w:rsid w:val="002C304B"/>
    <w:rsid w:val="002C425A"/>
    <w:rsid w:val="002C49B6"/>
    <w:rsid w:val="002D434E"/>
    <w:rsid w:val="002D4671"/>
    <w:rsid w:val="002D497F"/>
    <w:rsid w:val="002F16A8"/>
    <w:rsid w:val="002F559E"/>
    <w:rsid w:val="002F63A2"/>
    <w:rsid w:val="002F7A90"/>
    <w:rsid w:val="0030254C"/>
    <w:rsid w:val="0031221D"/>
    <w:rsid w:val="003149D2"/>
    <w:rsid w:val="003152BC"/>
    <w:rsid w:val="003173EB"/>
    <w:rsid w:val="00323855"/>
    <w:rsid w:val="00334E82"/>
    <w:rsid w:val="003353B5"/>
    <w:rsid w:val="00340E80"/>
    <w:rsid w:val="0034177B"/>
    <w:rsid w:val="00345A75"/>
    <w:rsid w:val="0035358A"/>
    <w:rsid w:val="00355230"/>
    <w:rsid w:val="00362333"/>
    <w:rsid w:val="003739DF"/>
    <w:rsid w:val="003744BB"/>
    <w:rsid w:val="00384D7C"/>
    <w:rsid w:val="003858BB"/>
    <w:rsid w:val="00395A6E"/>
    <w:rsid w:val="003A0064"/>
    <w:rsid w:val="003B1C0D"/>
    <w:rsid w:val="003B6FA3"/>
    <w:rsid w:val="003C0DED"/>
    <w:rsid w:val="003C4980"/>
    <w:rsid w:val="003D37B7"/>
    <w:rsid w:val="003E461D"/>
    <w:rsid w:val="003E624C"/>
    <w:rsid w:val="003F00E1"/>
    <w:rsid w:val="003F056F"/>
    <w:rsid w:val="003F44A5"/>
    <w:rsid w:val="0040046D"/>
    <w:rsid w:val="00401CE5"/>
    <w:rsid w:val="00402188"/>
    <w:rsid w:val="0040336A"/>
    <w:rsid w:val="00412E73"/>
    <w:rsid w:val="00412E8B"/>
    <w:rsid w:val="004215EE"/>
    <w:rsid w:val="00423299"/>
    <w:rsid w:val="00423703"/>
    <w:rsid w:val="00424373"/>
    <w:rsid w:val="00425AFC"/>
    <w:rsid w:val="00430AFA"/>
    <w:rsid w:val="0043146C"/>
    <w:rsid w:val="00435C8E"/>
    <w:rsid w:val="004366D3"/>
    <w:rsid w:val="00440657"/>
    <w:rsid w:val="004408B9"/>
    <w:rsid w:val="00440CBF"/>
    <w:rsid w:val="00443D1A"/>
    <w:rsid w:val="00445B06"/>
    <w:rsid w:val="0044720E"/>
    <w:rsid w:val="00453044"/>
    <w:rsid w:val="00460E44"/>
    <w:rsid w:val="00462D39"/>
    <w:rsid w:val="004642DB"/>
    <w:rsid w:val="004713F9"/>
    <w:rsid w:val="0047201B"/>
    <w:rsid w:val="00472E1C"/>
    <w:rsid w:val="00473FA2"/>
    <w:rsid w:val="00475702"/>
    <w:rsid w:val="00481437"/>
    <w:rsid w:val="00481889"/>
    <w:rsid w:val="00491E6C"/>
    <w:rsid w:val="004A19AF"/>
    <w:rsid w:val="004A20C6"/>
    <w:rsid w:val="004A35CC"/>
    <w:rsid w:val="004A6940"/>
    <w:rsid w:val="004A71BC"/>
    <w:rsid w:val="004B2687"/>
    <w:rsid w:val="004B4467"/>
    <w:rsid w:val="004D02C9"/>
    <w:rsid w:val="004D769B"/>
    <w:rsid w:val="004F2756"/>
    <w:rsid w:val="004F4B43"/>
    <w:rsid w:val="00501927"/>
    <w:rsid w:val="005042AF"/>
    <w:rsid w:val="00505EE2"/>
    <w:rsid w:val="005060C4"/>
    <w:rsid w:val="0051537B"/>
    <w:rsid w:val="00516C29"/>
    <w:rsid w:val="00516D08"/>
    <w:rsid w:val="0051783C"/>
    <w:rsid w:val="005221F8"/>
    <w:rsid w:val="00524D41"/>
    <w:rsid w:val="005254A6"/>
    <w:rsid w:val="005301F8"/>
    <w:rsid w:val="0053086B"/>
    <w:rsid w:val="00532A52"/>
    <w:rsid w:val="00534CD2"/>
    <w:rsid w:val="00536941"/>
    <w:rsid w:val="00541F22"/>
    <w:rsid w:val="005435A2"/>
    <w:rsid w:val="00543680"/>
    <w:rsid w:val="0054453E"/>
    <w:rsid w:val="0054586D"/>
    <w:rsid w:val="00545AB4"/>
    <w:rsid w:val="00552881"/>
    <w:rsid w:val="005535F1"/>
    <w:rsid w:val="005572D0"/>
    <w:rsid w:val="0056285B"/>
    <w:rsid w:val="00562924"/>
    <w:rsid w:val="005631AA"/>
    <w:rsid w:val="00571E43"/>
    <w:rsid w:val="00577283"/>
    <w:rsid w:val="0057775C"/>
    <w:rsid w:val="00577D97"/>
    <w:rsid w:val="005840B0"/>
    <w:rsid w:val="0058485C"/>
    <w:rsid w:val="00595691"/>
    <w:rsid w:val="00595A34"/>
    <w:rsid w:val="005B16D7"/>
    <w:rsid w:val="005B43B9"/>
    <w:rsid w:val="005B5ECD"/>
    <w:rsid w:val="005C2B1C"/>
    <w:rsid w:val="005C5E5D"/>
    <w:rsid w:val="005C6CE9"/>
    <w:rsid w:val="005D4D43"/>
    <w:rsid w:val="005D6AA0"/>
    <w:rsid w:val="005E113C"/>
    <w:rsid w:val="005E7974"/>
    <w:rsid w:val="005F068F"/>
    <w:rsid w:val="005F2623"/>
    <w:rsid w:val="005F7654"/>
    <w:rsid w:val="006115BC"/>
    <w:rsid w:val="0061169D"/>
    <w:rsid w:val="00613233"/>
    <w:rsid w:val="006176D8"/>
    <w:rsid w:val="006241DC"/>
    <w:rsid w:val="00633EBD"/>
    <w:rsid w:val="006361B0"/>
    <w:rsid w:val="00636903"/>
    <w:rsid w:val="006376C2"/>
    <w:rsid w:val="00641DB8"/>
    <w:rsid w:val="00643F1E"/>
    <w:rsid w:val="00645159"/>
    <w:rsid w:val="006461A2"/>
    <w:rsid w:val="0064724D"/>
    <w:rsid w:val="00647E6D"/>
    <w:rsid w:val="006520A1"/>
    <w:rsid w:val="0065738D"/>
    <w:rsid w:val="00657472"/>
    <w:rsid w:val="00657C81"/>
    <w:rsid w:val="00660380"/>
    <w:rsid w:val="006604F9"/>
    <w:rsid w:val="006615A2"/>
    <w:rsid w:val="00664A78"/>
    <w:rsid w:val="00665463"/>
    <w:rsid w:val="00685155"/>
    <w:rsid w:val="00685335"/>
    <w:rsid w:val="006A3A8D"/>
    <w:rsid w:val="006A40EA"/>
    <w:rsid w:val="006A46C4"/>
    <w:rsid w:val="006B0701"/>
    <w:rsid w:val="006B4AD6"/>
    <w:rsid w:val="006B4BC1"/>
    <w:rsid w:val="006B7372"/>
    <w:rsid w:val="006C1A00"/>
    <w:rsid w:val="006C65C7"/>
    <w:rsid w:val="006D190C"/>
    <w:rsid w:val="006D30ED"/>
    <w:rsid w:val="006E4977"/>
    <w:rsid w:val="006E51B9"/>
    <w:rsid w:val="006E68ED"/>
    <w:rsid w:val="006F6458"/>
    <w:rsid w:val="006F6E09"/>
    <w:rsid w:val="007017B2"/>
    <w:rsid w:val="00703B25"/>
    <w:rsid w:val="0070479F"/>
    <w:rsid w:val="00706DE6"/>
    <w:rsid w:val="00707C9B"/>
    <w:rsid w:val="0071162F"/>
    <w:rsid w:val="0071448F"/>
    <w:rsid w:val="00715B59"/>
    <w:rsid w:val="0072290F"/>
    <w:rsid w:val="00724BA2"/>
    <w:rsid w:val="007253F8"/>
    <w:rsid w:val="00725927"/>
    <w:rsid w:val="00725C18"/>
    <w:rsid w:val="00733669"/>
    <w:rsid w:val="0075108D"/>
    <w:rsid w:val="0075620A"/>
    <w:rsid w:val="00756D10"/>
    <w:rsid w:val="00761646"/>
    <w:rsid w:val="007633B8"/>
    <w:rsid w:val="00765E1A"/>
    <w:rsid w:val="0076679B"/>
    <w:rsid w:val="00767554"/>
    <w:rsid w:val="007821E5"/>
    <w:rsid w:val="00786757"/>
    <w:rsid w:val="007905B3"/>
    <w:rsid w:val="00790FAB"/>
    <w:rsid w:val="007A71AE"/>
    <w:rsid w:val="007B40C3"/>
    <w:rsid w:val="007B68A6"/>
    <w:rsid w:val="007B7BA2"/>
    <w:rsid w:val="007C2234"/>
    <w:rsid w:val="007C317A"/>
    <w:rsid w:val="007C6465"/>
    <w:rsid w:val="007D76BF"/>
    <w:rsid w:val="007E2E27"/>
    <w:rsid w:val="007E4B5C"/>
    <w:rsid w:val="007E685C"/>
    <w:rsid w:val="007E7CCB"/>
    <w:rsid w:val="007F2337"/>
    <w:rsid w:val="007F34A9"/>
    <w:rsid w:val="007F4C5F"/>
    <w:rsid w:val="007F680E"/>
    <w:rsid w:val="00802756"/>
    <w:rsid w:val="008029A2"/>
    <w:rsid w:val="008030FD"/>
    <w:rsid w:val="008031EB"/>
    <w:rsid w:val="008179B0"/>
    <w:rsid w:val="00821AF8"/>
    <w:rsid w:val="00825FBC"/>
    <w:rsid w:val="008265FD"/>
    <w:rsid w:val="00834825"/>
    <w:rsid w:val="008350F6"/>
    <w:rsid w:val="00840A3F"/>
    <w:rsid w:val="00843FC3"/>
    <w:rsid w:val="00845876"/>
    <w:rsid w:val="008467C2"/>
    <w:rsid w:val="00847C18"/>
    <w:rsid w:val="00850F36"/>
    <w:rsid w:val="0085271A"/>
    <w:rsid w:val="008551EA"/>
    <w:rsid w:val="0086065E"/>
    <w:rsid w:val="00860C56"/>
    <w:rsid w:val="0086592A"/>
    <w:rsid w:val="00871C2C"/>
    <w:rsid w:val="00872833"/>
    <w:rsid w:val="008764FF"/>
    <w:rsid w:val="00883EF7"/>
    <w:rsid w:val="00893F3F"/>
    <w:rsid w:val="00894E56"/>
    <w:rsid w:val="008974FA"/>
    <w:rsid w:val="00897D4C"/>
    <w:rsid w:val="008A178A"/>
    <w:rsid w:val="008A66EF"/>
    <w:rsid w:val="008B2B7D"/>
    <w:rsid w:val="008C0B9D"/>
    <w:rsid w:val="008C0DE3"/>
    <w:rsid w:val="008C34F0"/>
    <w:rsid w:val="008C46C8"/>
    <w:rsid w:val="008D0E37"/>
    <w:rsid w:val="008D436E"/>
    <w:rsid w:val="008D7ADE"/>
    <w:rsid w:val="008E535E"/>
    <w:rsid w:val="008E64EA"/>
    <w:rsid w:val="008E78D1"/>
    <w:rsid w:val="008F131F"/>
    <w:rsid w:val="008F2C23"/>
    <w:rsid w:val="008F3A50"/>
    <w:rsid w:val="008F41EE"/>
    <w:rsid w:val="008F76D5"/>
    <w:rsid w:val="008F7ACD"/>
    <w:rsid w:val="00900F55"/>
    <w:rsid w:val="00901692"/>
    <w:rsid w:val="00901C96"/>
    <w:rsid w:val="00902686"/>
    <w:rsid w:val="00903EEA"/>
    <w:rsid w:val="00906415"/>
    <w:rsid w:val="00907CC7"/>
    <w:rsid w:val="00910F43"/>
    <w:rsid w:val="00914481"/>
    <w:rsid w:val="00914672"/>
    <w:rsid w:val="00915F2A"/>
    <w:rsid w:val="00926685"/>
    <w:rsid w:val="00930F52"/>
    <w:rsid w:val="00936C9E"/>
    <w:rsid w:val="00941D90"/>
    <w:rsid w:val="00943CDC"/>
    <w:rsid w:val="009474C3"/>
    <w:rsid w:val="00951026"/>
    <w:rsid w:val="00965C34"/>
    <w:rsid w:val="00966B54"/>
    <w:rsid w:val="00973BFA"/>
    <w:rsid w:val="00986250"/>
    <w:rsid w:val="0098763C"/>
    <w:rsid w:val="0099304E"/>
    <w:rsid w:val="009A3F77"/>
    <w:rsid w:val="009A5751"/>
    <w:rsid w:val="009B5A7E"/>
    <w:rsid w:val="009B6118"/>
    <w:rsid w:val="009C2A33"/>
    <w:rsid w:val="009C38B3"/>
    <w:rsid w:val="009C5F81"/>
    <w:rsid w:val="009C76C4"/>
    <w:rsid w:val="009D470C"/>
    <w:rsid w:val="009E1562"/>
    <w:rsid w:val="009E1C5C"/>
    <w:rsid w:val="009F173B"/>
    <w:rsid w:val="009F4FF7"/>
    <w:rsid w:val="009F65F2"/>
    <w:rsid w:val="00A024F3"/>
    <w:rsid w:val="00A0268F"/>
    <w:rsid w:val="00A0640B"/>
    <w:rsid w:val="00A0650D"/>
    <w:rsid w:val="00A156E5"/>
    <w:rsid w:val="00A3005C"/>
    <w:rsid w:val="00A307D1"/>
    <w:rsid w:val="00A36EBF"/>
    <w:rsid w:val="00A411EB"/>
    <w:rsid w:val="00A47477"/>
    <w:rsid w:val="00A53E45"/>
    <w:rsid w:val="00A5409D"/>
    <w:rsid w:val="00A55F6E"/>
    <w:rsid w:val="00A64E5F"/>
    <w:rsid w:val="00A71C10"/>
    <w:rsid w:val="00A75A5C"/>
    <w:rsid w:val="00A80FA1"/>
    <w:rsid w:val="00A84D7F"/>
    <w:rsid w:val="00A9004F"/>
    <w:rsid w:val="00A908A5"/>
    <w:rsid w:val="00A9744B"/>
    <w:rsid w:val="00AA1DEE"/>
    <w:rsid w:val="00AA2E9F"/>
    <w:rsid w:val="00AA36EA"/>
    <w:rsid w:val="00AB08B7"/>
    <w:rsid w:val="00AB1213"/>
    <w:rsid w:val="00AC372F"/>
    <w:rsid w:val="00AC6E9C"/>
    <w:rsid w:val="00AD0A2F"/>
    <w:rsid w:val="00AD6367"/>
    <w:rsid w:val="00AD6FE0"/>
    <w:rsid w:val="00AE0BE7"/>
    <w:rsid w:val="00AE316B"/>
    <w:rsid w:val="00AF08E8"/>
    <w:rsid w:val="00AF75EB"/>
    <w:rsid w:val="00B06C27"/>
    <w:rsid w:val="00B07A3D"/>
    <w:rsid w:val="00B1081D"/>
    <w:rsid w:val="00B11125"/>
    <w:rsid w:val="00B15CDA"/>
    <w:rsid w:val="00B17202"/>
    <w:rsid w:val="00B247F7"/>
    <w:rsid w:val="00B27F6F"/>
    <w:rsid w:val="00B30062"/>
    <w:rsid w:val="00B30FA3"/>
    <w:rsid w:val="00B3187F"/>
    <w:rsid w:val="00B337DA"/>
    <w:rsid w:val="00B36F98"/>
    <w:rsid w:val="00B41317"/>
    <w:rsid w:val="00B41B19"/>
    <w:rsid w:val="00B43A8C"/>
    <w:rsid w:val="00B476EF"/>
    <w:rsid w:val="00B50980"/>
    <w:rsid w:val="00B56A25"/>
    <w:rsid w:val="00B6136E"/>
    <w:rsid w:val="00B72B9F"/>
    <w:rsid w:val="00B74753"/>
    <w:rsid w:val="00B75F9D"/>
    <w:rsid w:val="00B80566"/>
    <w:rsid w:val="00B80BBC"/>
    <w:rsid w:val="00B82A5A"/>
    <w:rsid w:val="00B86E5A"/>
    <w:rsid w:val="00B87DBC"/>
    <w:rsid w:val="00B90BE3"/>
    <w:rsid w:val="00B928A2"/>
    <w:rsid w:val="00B95B22"/>
    <w:rsid w:val="00B979DD"/>
    <w:rsid w:val="00BA3F01"/>
    <w:rsid w:val="00BB017F"/>
    <w:rsid w:val="00BB24B2"/>
    <w:rsid w:val="00BB352C"/>
    <w:rsid w:val="00BC3EE7"/>
    <w:rsid w:val="00BD16A1"/>
    <w:rsid w:val="00BD3989"/>
    <w:rsid w:val="00BD5871"/>
    <w:rsid w:val="00BE013D"/>
    <w:rsid w:val="00BE01AA"/>
    <w:rsid w:val="00BE0812"/>
    <w:rsid w:val="00BE1C73"/>
    <w:rsid w:val="00BE30C8"/>
    <w:rsid w:val="00BE4CB3"/>
    <w:rsid w:val="00BE5214"/>
    <w:rsid w:val="00BE7FDC"/>
    <w:rsid w:val="00BF21F5"/>
    <w:rsid w:val="00BF4D7C"/>
    <w:rsid w:val="00BF5C6A"/>
    <w:rsid w:val="00BF660A"/>
    <w:rsid w:val="00C05C87"/>
    <w:rsid w:val="00C06C3D"/>
    <w:rsid w:val="00C06EE2"/>
    <w:rsid w:val="00C127AC"/>
    <w:rsid w:val="00C16453"/>
    <w:rsid w:val="00C23E37"/>
    <w:rsid w:val="00C3068D"/>
    <w:rsid w:val="00C3170F"/>
    <w:rsid w:val="00C32D08"/>
    <w:rsid w:val="00C32E80"/>
    <w:rsid w:val="00C336FB"/>
    <w:rsid w:val="00C4005F"/>
    <w:rsid w:val="00C40BA9"/>
    <w:rsid w:val="00C416EA"/>
    <w:rsid w:val="00C42244"/>
    <w:rsid w:val="00C42C4F"/>
    <w:rsid w:val="00C43717"/>
    <w:rsid w:val="00C6069C"/>
    <w:rsid w:val="00C63706"/>
    <w:rsid w:val="00C64F57"/>
    <w:rsid w:val="00C72966"/>
    <w:rsid w:val="00C75C07"/>
    <w:rsid w:val="00C7690B"/>
    <w:rsid w:val="00C77511"/>
    <w:rsid w:val="00C80755"/>
    <w:rsid w:val="00C81E1A"/>
    <w:rsid w:val="00C86877"/>
    <w:rsid w:val="00C87915"/>
    <w:rsid w:val="00C93F16"/>
    <w:rsid w:val="00C9422E"/>
    <w:rsid w:val="00C94910"/>
    <w:rsid w:val="00CA7D6E"/>
    <w:rsid w:val="00CB67E6"/>
    <w:rsid w:val="00CB71BB"/>
    <w:rsid w:val="00CC5490"/>
    <w:rsid w:val="00CC6E4C"/>
    <w:rsid w:val="00CD22EE"/>
    <w:rsid w:val="00CD3281"/>
    <w:rsid w:val="00CE080F"/>
    <w:rsid w:val="00CE6BF5"/>
    <w:rsid w:val="00CE6C12"/>
    <w:rsid w:val="00CF1860"/>
    <w:rsid w:val="00CF6C17"/>
    <w:rsid w:val="00D005D5"/>
    <w:rsid w:val="00D0260E"/>
    <w:rsid w:val="00D054C2"/>
    <w:rsid w:val="00D06B70"/>
    <w:rsid w:val="00D12842"/>
    <w:rsid w:val="00D266F3"/>
    <w:rsid w:val="00D35575"/>
    <w:rsid w:val="00D372BE"/>
    <w:rsid w:val="00D502A4"/>
    <w:rsid w:val="00D504CF"/>
    <w:rsid w:val="00D50C06"/>
    <w:rsid w:val="00D5737D"/>
    <w:rsid w:val="00D64BC5"/>
    <w:rsid w:val="00D66819"/>
    <w:rsid w:val="00D67DA8"/>
    <w:rsid w:val="00D76B3B"/>
    <w:rsid w:val="00D812AE"/>
    <w:rsid w:val="00D82DA4"/>
    <w:rsid w:val="00D84615"/>
    <w:rsid w:val="00D84777"/>
    <w:rsid w:val="00D90DCC"/>
    <w:rsid w:val="00D93A68"/>
    <w:rsid w:val="00D9539F"/>
    <w:rsid w:val="00DA43DF"/>
    <w:rsid w:val="00DA6DA0"/>
    <w:rsid w:val="00DB007B"/>
    <w:rsid w:val="00DB0D53"/>
    <w:rsid w:val="00DB1D07"/>
    <w:rsid w:val="00DB648B"/>
    <w:rsid w:val="00DD01E0"/>
    <w:rsid w:val="00DD265F"/>
    <w:rsid w:val="00DE1961"/>
    <w:rsid w:val="00DE6521"/>
    <w:rsid w:val="00DE7D25"/>
    <w:rsid w:val="00DF2CB7"/>
    <w:rsid w:val="00DF5E94"/>
    <w:rsid w:val="00DF685F"/>
    <w:rsid w:val="00DF7A24"/>
    <w:rsid w:val="00E01A5C"/>
    <w:rsid w:val="00E02C66"/>
    <w:rsid w:val="00E034DB"/>
    <w:rsid w:val="00E04BCD"/>
    <w:rsid w:val="00E07634"/>
    <w:rsid w:val="00E11009"/>
    <w:rsid w:val="00E124F4"/>
    <w:rsid w:val="00E12B35"/>
    <w:rsid w:val="00E15145"/>
    <w:rsid w:val="00E21B30"/>
    <w:rsid w:val="00E2508E"/>
    <w:rsid w:val="00E30B48"/>
    <w:rsid w:val="00E33D36"/>
    <w:rsid w:val="00E350CA"/>
    <w:rsid w:val="00E3AEFA"/>
    <w:rsid w:val="00E47C00"/>
    <w:rsid w:val="00E51F2E"/>
    <w:rsid w:val="00E62A87"/>
    <w:rsid w:val="00E62C08"/>
    <w:rsid w:val="00E63A86"/>
    <w:rsid w:val="00E65467"/>
    <w:rsid w:val="00E665D2"/>
    <w:rsid w:val="00E73A5B"/>
    <w:rsid w:val="00E91666"/>
    <w:rsid w:val="00E91D74"/>
    <w:rsid w:val="00E92274"/>
    <w:rsid w:val="00E941BA"/>
    <w:rsid w:val="00EA1067"/>
    <w:rsid w:val="00EA1AD8"/>
    <w:rsid w:val="00EA2146"/>
    <w:rsid w:val="00EA21DE"/>
    <w:rsid w:val="00EA4BC6"/>
    <w:rsid w:val="00EA4F44"/>
    <w:rsid w:val="00EB3377"/>
    <w:rsid w:val="00EB4A8A"/>
    <w:rsid w:val="00EB7044"/>
    <w:rsid w:val="00EB74B3"/>
    <w:rsid w:val="00EC1504"/>
    <w:rsid w:val="00EC249A"/>
    <w:rsid w:val="00EC30C9"/>
    <w:rsid w:val="00EC41D6"/>
    <w:rsid w:val="00EC4E5B"/>
    <w:rsid w:val="00EC6DEE"/>
    <w:rsid w:val="00ED1605"/>
    <w:rsid w:val="00ED3015"/>
    <w:rsid w:val="00ED323B"/>
    <w:rsid w:val="00ED48FD"/>
    <w:rsid w:val="00EE27FB"/>
    <w:rsid w:val="00EE385D"/>
    <w:rsid w:val="00EE3E82"/>
    <w:rsid w:val="00EF02A2"/>
    <w:rsid w:val="00EF2B33"/>
    <w:rsid w:val="00F01351"/>
    <w:rsid w:val="00F01C70"/>
    <w:rsid w:val="00F059D9"/>
    <w:rsid w:val="00F07AFF"/>
    <w:rsid w:val="00F14864"/>
    <w:rsid w:val="00F15B9F"/>
    <w:rsid w:val="00F17708"/>
    <w:rsid w:val="00F229CE"/>
    <w:rsid w:val="00F3218F"/>
    <w:rsid w:val="00F35C11"/>
    <w:rsid w:val="00F3772C"/>
    <w:rsid w:val="00F430D4"/>
    <w:rsid w:val="00F43CE2"/>
    <w:rsid w:val="00F50F58"/>
    <w:rsid w:val="00F52971"/>
    <w:rsid w:val="00F53710"/>
    <w:rsid w:val="00F60B0B"/>
    <w:rsid w:val="00F61709"/>
    <w:rsid w:val="00F61C18"/>
    <w:rsid w:val="00F61F68"/>
    <w:rsid w:val="00F6596A"/>
    <w:rsid w:val="00F66111"/>
    <w:rsid w:val="00F6639D"/>
    <w:rsid w:val="00F66F8B"/>
    <w:rsid w:val="00F71523"/>
    <w:rsid w:val="00F76407"/>
    <w:rsid w:val="00F776CA"/>
    <w:rsid w:val="00F822AA"/>
    <w:rsid w:val="00F835F6"/>
    <w:rsid w:val="00F86C50"/>
    <w:rsid w:val="00F91BEF"/>
    <w:rsid w:val="00F92AFE"/>
    <w:rsid w:val="00FB00CC"/>
    <w:rsid w:val="00FB508A"/>
    <w:rsid w:val="00FB58DA"/>
    <w:rsid w:val="00FB6061"/>
    <w:rsid w:val="00FB6957"/>
    <w:rsid w:val="00FC23EC"/>
    <w:rsid w:val="00FC4C39"/>
    <w:rsid w:val="00FC77EF"/>
    <w:rsid w:val="00FD0FF2"/>
    <w:rsid w:val="00FF391B"/>
    <w:rsid w:val="01B47A5A"/>
    <w:rsid w:val="02465F36"/>
    <w:rsid w:val="0246FE85"/>
    <w:rsid w:val="04D6D57F"/>
    <w:rsid w:val="0545ED22"/>
    <w:rsid w:val="0582A46C"/>
    <w:rsid w:val="05A09707"/>
    <w:rsid w:val="05BF36D3"/>
    <w:rsid w:val="07126887"/>
    <w:rsid w:val="07993A61"/>
    <w:rsid w:val="07C52223"/>
    <w:rsid w:val="0A04AD7E"/>
    <w:rsid w:val="0C12E54D"/>
    <w:rsid w:val="0D19D6F9"/>
    <w:rsid w:val="0DB9E962"/>
    <w:rsid w:val="0E86D3E9"/>
    <w:rsid w:val="0EF6BC9A"/>
    <w:rsid w:val="0F1FF6E5"/>
    <w:rsid w:val="0FF974DC"/>
    <w:rsid w:val="10B34BDD"/>
    <w:rsid w:val="10CB5CEF"/>
    <w:rsid w:val="1136DCC1"/>
    <w:rsid w:val="12566989"/>
    <w:rsid w:val="13AC565B"/>
    <w:rsid w:val="13C7F306"/>
    <w:rsid w:val="1491C42F"/>
    <w:rsid w:val="14F7C7D9"/>
    <w:rsid w:val="1516896A"/>
    <w:rsid w:val="15537B81"/>
    <w:rsid w:val="1678319A"/>
    <w:rsid w:val="1711D898"/>
    <w:rsid w:val="173EEF0A"/>
    <w:rsid w:val="17B4EA45"/>
    <w:rsid w:val="17E88216"/>
    <w:rsid w:val="17F4422C"/>
    <w:rsid w:val="197FE068"/>
    <w:rsid w:val="1987C142"/>
    <w:rsid w:val="19C2AB96"/>
    <w:rsid w:val="1A1FECF9"/>
    <w:rsid w:val="1A2FCC42"/>
    <w:rsid w:val="1A7945C7"/>
    <w:rsid w:val="1B49A144"/>
    <w:rsid w:val="1CC1205D"/>
    <w:rsid w:val="1DACD0EF"/>
    <w:rsid w:val="1E3049BA"/>
    <w:rsid w:val="1E3F0D1F"/>
    <w:rsid w:val="1EC6CB6E"/>
    <w:rsid w:val="1F2F44BA"/>
    <w:rsid w:val="20A5ED26"/>
    <w:rsid w:val="215CBADA"/>
    <w:rsid w:val="22A2DE03"/>
    <w:rsid w:val="23C635C1"/>
    <w:rsid w:val="24B160D5"/>
    <w:rsid w:val="27A6D8A1"/>
    <w:rsid w:val="28D4EC9F"/>
    <w:rsid w:val="298EEA58"/>
    <w:rsid w:val="2A24CF70"/>
    <w:rsid w:val="2AE749E7"/>
    <w:rsid w:val="2CCBBB1A"/>
    <w:rsid w:val="2D6463B7"/>
    <w:rsid w:val="2DDF07E2"/>
    <w:rsid w:val="2DE46498"/>
    <w:rsid w:val="2E3DB79F"/>
    <w:rsid w:val="2F21657F"/>
    <w:rsid w:val="2FBE3C15"/>
    <w:rsid w:val="305123D0"/>
    <w:rsid w:val="311A046C"/>
    <w:rsid w:val="3123C2BB"/>
    <w:rsid w:val="3133C77C"/>
    <w:rsid w:val="32D853EF"/>
    <w:rsid w:val="341B1431"/>
    <w:rsid w:val="3506A42C"/>
    <w:rsid w:val="351EFF35"/>
    <w:rsid w:val="36E95643"/>
    <w:rsid w:val="38282399"/>
    <w:rsid w:val="38523D2B"/>
    <w:rsid w:val="38D2EC8E"/>
    <w:rsid w:val="38DA93E0"/>
    <w:rsid w:val="38EBF2EF"/>
    <w:rsid w:val="38F28C0B"/>
    <w:rsid w:val="390CEC56"/>
    <w:rsid w:val="3930B919"/>
    <w:rsid w:val="3AA8CCB5"/>
    <w:rsid w:val="3B895E46"/>
    <w:rsid w:val="3BC223BC"/>
    <w:rsid w:val="3BC4CE0F"/>
    <w:rsid w:val="3BDCA43D"/>
    <w:rsid w:val="3D524981"/>
    <w:rsid w:val="3DC5B8B0"/>
    <w:rsid w:val="3DE19D10"/>
    <w:rsid w:val="3ECF69CF"/>
    <w:rsid w:val="3F2196B9"/>
    <w:rsid w:val="3F4EBEE7"/>
    <w:rsid w:val="3F4F97C9"/>
    <w:rsid w:val="40B3B81D"/>
    <w:rsid w:val="410A5F30"/>
    <w:rsid w:val="41F380F8"/>
    <w:rsid w:val="425A0FAC"/>
    <w:rsid w:val="43BDA2B6"/>
    <w:rsid w:val="44633CE6"/>
    <w:rsid w:val="44BD05FF"/>
    <w:rsid w:val="4553E0FD"/>
    <w:rsid w:val="45877F48"/>
    <w:rsid w:val="45D09AC6"/>
    <w:rsid w:val="47CE695C"/>
    <w:rsid w:val="483355BF"/>
    <w:rsid w:val="492497F1"/>
    <w:rsid w:val="49921CA4"/>
    <w:rsid w:val="4A2CB411"/>
    <w:rsid w:val="4E21A419"/>
    <w:rsid w:val="521B37FF"/>
    <w:rsid w:val="52E77019"/>
    <w:rsid w:val="52E89D29"/>
    <w:rsid w:val="5438D284"/>
    <w:rsid w:val="5490A154"/>
    <w:rsid w:val="54A1BECC"/>
    <w:rsid w:val="5551FDE1"/>
    <w:rsid w:val="55FFCBED"/>
    <w:rsid w:val="56338E24"/>
    <w:rsid w:val="567B6CF7"/>
    <w:rsid w:val="57628F36"/>
    <w:rsid w:val="57D33AE6"/>
    <w:rsid w:val="57DE2047"/>
    <w:rsid w:val="580C71EA"/>
    <w:rsid w:val="58C461E7"/>
    <w:rsid w:val="59906E7C"/>
    <w:rsid w:val="59A6B473"/>
    <w:rsid w:val="5A67100F"/>
    <w:rsid w:val="5AE0DBEC"/>
    <w:rsid w:val="5B974D9D"/>
    <w:rsid w:val="5C2ADDE6"/>
    <w:rsid w:val="5E65AEDF"/>
    <w:rsid w:val="5EFEC131"/>
    <w:rsid w:val="5FA0DA45"/>
    <w:rsid w:val="630CE0E8"/>
    <w:rsid w:val="63FDE828"/>
    <w:rsid w:val="6412C90D"/>
    <w:rsid w:val="64151FF6"/>
    <w:rsid w:val="65207D20"/>
    <w:rsid w:val="66AFD631"/>
    <w:rsid w:val="66EDFAA1"/>
    <w:rsid w:val="67CA9D57"/>
    <w:rsid w:val="688404E7"/>
    <w:rsid w:val="6889C02E"/>
    <w:rsid w:val="6C6158FD"/>
    <w:rsid w:val="6CD09A0D"/>
    <w:rsid w:val="6CF35D0C"/>
    <w:rsid w:val="6D1CF505"/>
    <w:rsid w:val="6D31ADF8"/>
    <w:rsid w:val="6DDDA479"/>
    <w:rsid w:val="6F695C37"/>
    <w:rsid w:val="70884E0C"/>
    <w:rsid w:val="709299D7"/>
    <w:rsid w:val="7154FD09"/>
    <w:rsid w:val="71874F94"/>
    <w:rsid w:val="72810363"/>
    <w:rsid w:val="72ADD40E"/>
    <w:rsid w:val="736CC74F"/>
    <w:rsid w:val="73E34449"/>
    <w:rsid w:val="746AEB24"/>
    <w:rsid w:val="7480ECF5"/>
    <w:rsid w:val="757FCD23"/>
    <w:rsid w:val="75B437B6"/>
    <w:rsid w:val="75D18E81"/>
    <w:rsid w:val="76456CEB"/>
    <w:rsid w:val="765FD462"/>
    <w:rsid w:val="7686471D"/>
    <w:rsid w:val="7704C596"/>
    <w:rsid w:val="77A16251"/>
    <w:rsid w:val="78496ACB"/>
    <w:rsid w:val="7ACB2141"/>
    <w:rsid w:val="7C781DB7"/>
    <w:rsid w:val="7C91AA92"/>
    <w:rsid w:val="7D45BD0D"/>
    <w:rsid w:val="7DBD2535"/>
    <w:rsid w:val="7E000844"/>
    <w:rsid w:val="7E8BC514"/>
    <w:rsid w:val="7F5A45A8"/>
    <w:rsid w:val="7F605F7F"/>
    <w:rsid w:val="7FA0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BE00AA"/>
  <w15:chartTrackingRefBased/>
  <w15:docId w15:val="{ECB0A0D6-07F5-49B6-8D22-7BE6E6F79A9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0254C"/>
    <w:pPr>
      <w:spacing w:after="240" w:line="240" w:lineRule="auto"/>
    </w:pPr>
    <w:rPr>
      <w:sz w:val="22"/>
    </w:rPr>
  </w:style>
  <w:style w:type="paragraph" w:styleId="Overskrift1">
    <w:name w:val="heading 1"/>
    <w:basedOn w:val="Overskrift2"/>
    <w:next w:val="Normal"/>
    <w:link w:val="Overskrift1Tegn"/>
    <w:uiPriority w:val="9"/>
    <w:qFormat/>
    <w:rsid w:val="00BE4CB3"/>
    <w:pPr>
      <w:tabs>
        <w:tab w:val="right" w:pos="9354"/>
      </w:tabs>
      <w:outlineLvl w:val="0"/>
    </w:pPr>
    <w:rPr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0254C"/>
    <w:pPr>
      <w:outlineLvl w:val="1"/>
    </w:pPr>
    <w:rPr>
      <w:b/>
      <w:bCs/>
      <w:sz w:val="24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0254C"/>
    <w:pPr>
      <w:keepNext/>
      <w:keepLines/>
      <w:spacing w:before="160" w:after="80"/>
      <w:outlineLvl w:val="2"/>
    </w:pPr>
    <w:rPr>
      <w:rFonts w:eastAsiaTheme="majorEastAsia" w:cstheme="majorBidi"/>
      <w:color w:val="512A7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02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12A7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0254C"/>
    <w:pPr>
      <w:keepNext/>
      <w:keepLines/>
      <w:spacing w:before="80" w:after="40"/>
      <w:outlineLvl w:val="4"/>
    </w:pPr>
    <w:rPr>
      <w:rFonts w:eastAsiaTheme="majorEastAsia" w:cstheme="majorBidi"/>
      <w:color w:val="512A7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02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02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02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02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Overskrift1"/>
    <w:uiPriority w:val="9"/>
    <w:rsid w:val="00BE4CB3"/>
    <w:rPr>
      <w:b/>
      <w:bCs/>
      <w:sz w:val="32"/>
      <w:szCs w:val="32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30254C"/>
    <w:rPr>
      <w:b/>
      <w:bCs/>
    </w:rPr>
  </w:style>
  <w:style w:type="character" w:styleId="Overskrift3Tegn" w:customStyle="1">
    <w:name w:val="Overskrift 3 Tegn"/>
    <w:basedOn w:val="Standardskriftforavsnitt"/>
    <w:link w:val="Overskrift3"/>
    <w:uiPriority w:val="9"/>
    <w:semiHidden/>
    <w:rsid w:val="0030254C"/>
    <w:rPr>
      <w:rFonts w:eastAsiaTheme="majorEastAsia" w:cstheme="majorBidi"/>
      <w:color w:val="512A76" w:themeColor="accent1" w:themeShade="BF"/>
      <w:sz w:val="28"/>
      <w:szCs w:val="28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30254C"/>
    <w:rPr>
      <w:rFonts w:eastAsiaTheme="majorEastAsia" w:cstheme="majorBidi"/>
      <w:i/>
      <w:iCs/>
      <w:color w:val="512A76" w:themeColor="accent1" w:themeShade="BF"/>
    </w:rPr>
  </w:style>
  <w:style w:type="character" w:styleId="Overskrift5Tegn" w:customStyle="1">
    <w:name w:val="Overskrift 5 Tegn"/>
    <w:basedOn w:val="Standardskriftforavsnitt"/>
    <w:link w:val="Overskrift5"/>
    <w:uiPriority w:val="9"/>
    <w:semiHidden/>
    <w:rsid w:val="0030254C"/>
    <w:rPr>
      <w:rFonts w:eastAsiaTheme="majorEastAsia" w:cstheme="majorBidi"/>
      <w:color w:val="512A76" w:themeColor="accent1" w:themeShade="BF"/>
    </w:rPr>
  </w:style>
  <w:style w:type="character" w:styleId="Overskrift6Tegn" w:customStyle="1">
    <w:name w:val="Overskrift 6 Tegn"/>
    <w:basedOn w:val="Standardskriftforavsnitt"/>
    <w:link w:val="Overskrift6"/>
    <w:uiPriority w:val="9"/>
    <w:semiHidden/>
    <w:rsid w:val="0030254C"/>
    <w:rPr>
      <w:rFonts w:eastAsiaTheme="majorEastAsia" w:cstheme="majorBidi"/>
      <w:i/>
      <w:iCs/>
      <w:color w:val="595959" w:themeColor="text1" w:themeTint="A6"/>
    </w:rPr>
  </w:style>
  <w:style w:type="character" w:styleId="Overskrift7Tegn" w:customStyle="1">
    <w:name w:val="Overskrift 7 Tegn"/>
    <w:basedOn w:val="Standardskriftforavsnitt"/>
    <w:link w:val="Overskrift7"/>
    <w:uiPriority w:val="9"/>
    <w:semiHidden/>
    <w:rsid w:val="0030254C"/>
    <w:rPr>
      <w:rFonts w:eastAsiaTheme="majorEastAsia" w:cstheme="majorBidi"/>
      <w:color w:val="595959" w:themeColor="text1" w:themeTint="A6"/>
    </w:rPr>
  </w:style>
  <w:style w:type="character" w:styleId="Overskrift8Tegn" w:customStyle="1">
    <w:name w:val="Overskrift 8 Tegn"/>
    <w:basedOn w:val="Standardskriftforavsnitt"/>
    <w:link w:val="Overskrift8"/>
    <w:uiPriority w:val="9"/>
    <w:semiHidden/>
    <w:rsid w:val="0030254C"/>
    <w:rPr>
      <w:rFonts w:eastAsiaTheme="majorEastAsia" w:cstheme="majorBidi"/>
      <w:i/>
      <w:iCs/>
      <w:color w:val="272727" w:themeColor="text1" w:themeTint="D8"/>
    </w:rPr>
  </w:style>
  <w:style w:type="character" w:styleId="Overskrift9Tegn" w:customStyle="1">
    <w:name w:val="Overskrift 9 Tegn"/>
    <w:basedOn w:val="Standardskriftforavsnitt"/>
    <w:link w:val="Overskrift9"/>
    <w:uiPriority w:val="9"/>
    <w:semiHidden/>
    <w:rsid w:val="0030254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21F8"/>
    <w:pPr>
      <w:spacing w:after="80"/>
      <w:contextualSpacing/>
    </w:pPr>
    <w:rPr>
      <w:rFonts w:asciiTheme="majorHAnsi" w:hAnsiTheme="majorHAnsi" w:eastAsiaTheme="majorEastAsia" w:cstheme="majorBidi"/>
      <w:b/>
      <w:spacing w:val="-10"/>
      <w:kern w:val="28"/>
      <w:sz w:val="64"/>
      <w:szCs w:val="56"/>
    </w:rPr>
  </w:style>
  <w:style w:type="character" w:styleId="TittelTegn" w:customStyle="1">
    <w:name w:val="Tittel Tegn"/>
    <w:basedOn w:val="Standardskriftforavsnitt"/>
    <w:link w:val="Tittel"/>
    <w:uiPriority w:val="10"/>
    <w:rsid w:val="005221F8"/>
    <w:rPr>
      <w:rFonts w:asciiTheme="majorHAnsi" w:hAnsiTheme="majorHAnsi" w:eastAsiaTheme="majorEastAsia" w:cstheme="majorBidi"/>
      <w:b/>
      <w:spacing w:val="-10"/>
      <w:kern w:val="28"/>
      <w:sz w:val="64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02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dertittelTegn" w:customStyle="1">
    <w:name w:val="Undertittel Tegn"/>
    <w:basedOn w:val="Standardskriftforavsnitt"/>
    <w:link w:val="Undertittel"/>
    <w:uiPriority w:val="11"/>
    <w:rsid w:val="00302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0254C"/>
    <w:pPr>
      <w:spacing w:before="160"/>
      <w:jc w:val="center"/>
    </w:pPr>
    <w:rPr>
      <w:i/>
      <w:iCs/>
      <w:color w:val="404040" w:themeColor="text1" w:themeTint="BF"/>
    </w:rPr>
  </w:style>
  <w:style w:type="character" w:styleId="SitatTegn" w:customStyle="1">
    <w:name w:val="Sitat Tegn"/>
    <w:basedOn w:val="Standardskriftforavsnitt"/>
    <w:link w:val="Sitat"/>
    <w:uiPriority w:val="29"/>
    <w:rsid w:val="0030254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0254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0254C"/>
    <w:rPr>
      <w:i/>
      <w:iCs/>
      <w:color w:val="512A7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0254C"/>
    <w:pPr>
      <w:pBdr>
        <w:top w:val="single" w:color="512A76" w:themeColor="accent1" w:themeShade="BF" w:sz="4" w:space="10"/>
        <w:bottom w:val="single" w:color="512A76" w:themeColor="accent1" w:themeShade="BF" w:sz="4" w:space="10"/>
      </w:pBdr>
      <w:spacing w:before="360" w:after="360"/>
      <w:ind w:left="864" w:right="864"/>
      <w:jc w:val="center"/>
    </w:pPr>
    <w:rPr>
      <w:i/>
      <w:iCs/>
      <w:color w:val="512A76" w:themeColor="accent1" w:themeShade="BF"/>
    </w:rPr>
  </w:style>
  <w:style w:type="character" w:styleId="SterktsitatTegn" w:customStyle="1">
    <w:name w:val="Sterkt sitat Tegn"/>
    <w:basedOn w:val="Standardskriftforavsnitt"/>
    <w:link w:val="Sterktsitat"/>
    <w:uiPriority w:val="30"/>
    <w:rsid w:val="0030254C"/>
    <w:rPr>
      <w:i/>
      <w:iCs/>
      <w:color w:val="512A7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0254C"/>
    <w:rPr>
      <w:b/>
      <w:bCs/>
      <w:smallCaps/>
      <w:color w:val="512A76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styleId="TopptekstTegn" w:customStyle="1">
    <w:name w:val="Topptekst Tegn"/>
    <w:basedOn w:val="Standardskriftforavsnitt"/>
    <w:link w:val="Topptekst"/>
    <w:uiPriority w:val="99"/>
    <w:rsid w:val="0030254C"/>
  </w:style>
  <w:style w:type="paragraph" w:styleId="Bunntekst">
    <w:name w:val="footer"/>
    <w:basedOn w:val="Normal"/>
    <w:link w:val="Bunn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styleId="BunntekstTegn" w:customStyle="1">
    <w:name w:val="Bunntekst Tegn"/>
    <w:basedOn w:val="Standardskriftforavsnitt"/>
    <w:link w:val="Bunntekst"/>
    <w:uiPriority w:val="99"/>
    <w:rsid w:val="0030254C"/>
  </w:style>
  <w:style w:type="character" w:styleId="Plassholdertekst">
    <w:name w:val="Placeholder Text"/>
    <w:basedOn w:val="Standardskriftforavsnitt"/>
    <w:uiPriority w:val="99"/>
    <w:semiHidden/>
    <w:rsid w:val="009F173B"/>
    <w:rPr>
      <w:color w:val="666666"/>
    </w:rPr>
  </w:style>
  <w:style w:type="table" w:styleId="Tabellrutenett">
    <w:name w:val="Table Grid"/>
    <w:basedOn w:val="Vanligtabell"/>
    <w:uiPriority w:val="39"/>
    <w:rsid w:val="007B7BA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Custom" w:customStyle="1">
    <w:name w:val="Custom"/>
    <w:basedOn w:val="Vanligtabell"/>
    <w:uiPriority w:val="99"/>
    <w:rsid w:val="007B7BA2"/>
    <w:pPr>
      <w:spacing w:after="0" w:line="240" w:lineRule="auto"/>
    </w:pPr>
    <w:tblPr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F4F4F4" w:themeFill="background2"/>
    </w:tcPr>
  </w:style>
  <w:style w:type="table" w:styleId="Custom2" w:customStyle="1">
    <w:name w:val="Custom 2"/>
    <w:basedOn w:val="Vanligtabell"/>
    <w:uiPriority w:val="99"/>
    <w:rsid w:val="001F5238"/>
    <w:pPr>
      <w:spacing w:after="0" w:line="240" w:lineRule="auto"/>
    </w:pPr>
    <w:tblPr>
      <w:tblStyleRowBandSize w:val="1"/>
      <w:tblCellMar>
        <w:top w:w="57" w:type="dxa"/>
        <w:bottom w:w="57" w:type="dxa"/>
      </w:tblCellMar>
    </w:tblPr>
    <w:tcPr>
      <w:shd w:val="clear" w:color="auto" w:fill="F4F4F4" w:themeFill="background2"/>
    </w:tcPr>
    <w:tblStylePr w:type="firstRow">
      <w:rPr>
        <w:b/>
      </w:rPr>
      <w:tblPr/>
      <w:tcPr>
        <w:tcBorders>
          <w:top w:val="nil"/>
          <w:left w:val="nil"/>
          <w:bottom w:val="single" w:color="auto" w:sz="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Ingenmellomrom">
    <w:name w:val="No Spacing"/>
    <w:link w:val="IngenmellomromTegn"/>
    <w:uiPriority w:val="1"/>
    <w:qFormat/>
    <w:rsid w:val="003E624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styleId="IngenmellomromTegn" w:customStyle="1">
    <w:name w:val="Ingen mellomrom Tegn"/>
    <w:basedOn w:val="Standardskriftforavsnitt"/>
    <w:link w:val="Ingenmellomrom"/>
    <w:uiPriority w:val="1"/>
    <w:rsid w:val="003E624C"/>
    <w:rPr>
      <w:rFonts w:eastAsiaTheme="minorEastAsia"/>
      <w:kern w:val="0"/>
      <w:sz w:val="22"/>
      <w:szCs w:val="22"/>
      <w:lang w:val="en-US"/>
      <w14:ligatures w14:val="none"/>
    </w:rPr>
  </w:style>
  <w:style w:type="paragraph" w:styleId="paragraph" w:customStyle="1">
    <w:name w:val="paragraph"/>
    <w:basedOn w:val="Normal"/>
    <w:rsid w:val="009D470C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:sz w:val="24"/>
      <w:lang w:eastAsia="nb-NO"/>
      <w14:ligatures w14:val="none"/>
    </w:rPr>
  </w:style>
  <w:style w:type="character" w:styleId="normaltextrun" w:customStyle="1">
    <w:name w:val="normaltextrun"/>
    <w:basedOn w:val="Standardskriftforavsnitt"/>
    <w:rsid w:val="009D470C"/>
  </w:style>
  <w:style w:type="character" w:styleId="eop" w:customStyle="1">
    <w:name w:val="eop"/>
    <w:basedOn w:val="Standardskriftforavsnitt"/>
    <w:rsid w:val="009D470C"/>
  </w:style>
  <w:style w:type="character" w:styleId="scxw107706198" w:customStyle="1">
    <w:name w:val="scxw107706198"/>
    <w:basedOn w:val="Standardskriftforavsnitt"/>
    <w:rsid w:val="009146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4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6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3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40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2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3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97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6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7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9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13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6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6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1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5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98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6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0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6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9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53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6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08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1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6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7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9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83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6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7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7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1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8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7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52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6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2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6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3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3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1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96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1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6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2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8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9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6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62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6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1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3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3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1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9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1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12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6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4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5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0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3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2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58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5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0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40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5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49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3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67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6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7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4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2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90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74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9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6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3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74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7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74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4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6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1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1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glossaryDocument" Target="glossary/document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6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16314\AppData\Local\Temp\2ad95c0d-7649-4ed6-8813-e752234043c8_Filemail.com%20-%20Filer%20fra%20ETN%20Grafisk%20(4).zip.3c8\V4\V4%20-%20IPR%20inkalling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D0C3756DF5240B3A3F7A1879C83B6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16CD20-C97D-4E10-9932-22559BBBD6A0}"/>
      </w:docPartPr>
      <w:docPartBody>
        <w:p xmlns:wp14="http://schemas.microsoft.com/office/word/2010/wordml" w:rsidR="00BF4D7C" w:rsidRDefault="00BF4D7C" w14:paraId="6358D8DA" wp14:textId="77777777">
          <w:pPr>
            <w:pStyle w:val="3D0C3756DF5240B3A3F7A1879C83B6ED"/>
          </w:pPr>
          <w:r w:rsidRPr="00DE7644">
            <w:rPr>
              <w:rStyle w:val="Plassholdertekst"/>
            </w:rPr>
            <w:t>Click or tap to enter a date.</w:t>
          </w:r>
        </w:p>
      </w:docPartBody>
    </w:docPart>
    <w:docPart>
      <w:docPartPr>
        <w:name w:val="EB4E289C0E7C45D4B2ACD6D3CE6A10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F135DF-A91B-40D2-9DCA-2925F267E905}"/>
      </w:docPartPr>
      <w:docPartBody>
        <w:p xmlns:wp14="http://schemas.microsoft.com/office/word/2010/wordml" w:rsidR="00BF4D7C" w:rsidRDefault="00BF4D7C" w14:paraId="66681378" wp14:textId="77777777">
          <w:pPr>
            <w:pStyle w:val="EB4E289C0E7C45D4B2ACD6D3CE6A1059"/>
          </w:pPr>
          <w:r w:rsidRPr="00DE7644">
            <w:rPr>
              <w:rStyle w:val="Plassholderteks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D7C"/>
    <w:rsid w:val="00036AA1"/>
    <w:rsid w:val="00285662"/>
    <w:rsid w:val="0031221D"/>
    <w:rsid w:val="00395A6E"/>
    <w:rsid w:val="003B734F"/>
    <w:rsid w:val="00460E44"/>
    <w:rsid w:val="004A1C93"/>
    <w:rsid w:val="00552881"/>
    <w:rsid w:val="005572D0"/>
    <w:rsid w:val="00564E41"/>
    <w:rsid w:val="00595A34"/>
    <w:rsid w:val="005B43B9"/>
    <w:rsid w:val="00667CE5"/>
    <w:rsid w:val="007003CA"/>
    <w:rsid w:val="00802198"/>
    <w:rsid w:val="00821AF8"/>
    <w:rsid w:val="00897D4C"/>
    <w:rsid w:val="008E34CC"/>
    <w:rsid w:val="00906415"/>
    <w:rsid w:val="00925B46"/>
    <w:rsid w:val="009C081F"/>
    <w:rsid w:val="00AD6367"/>
    <w:rsid w:val="00B022C8"/>
    <w:rsid w:val="00BF4D7C"/>
    <w:rsid w:val="00C94910"/>
    <w:rsid w:val="00CC1D35"/>
    <w:rsid w:val="00CC6E4C"/>
    <w:rsid w:val="00CD22EE"/>
    <w:rsid w:val="00E410D5"/>
    <w:rsid w:val="00EA2146"/>
    <w:rsid w:val="00F17708"/>
    <w:rsid w:val="00F60B0B"/>
    <w:rsid w:val="00FA29A2"/>
    <w:rsid w:val="00FC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666666"/>
    </w:rPr>
  </w:style>
  <w:style w:type="paragraph" w:customStyle="1" w:styleId="3D0C3756DF5240B3A3F7A1879C83B6ED">
    <w:name w:val="3D0C3756DF5240B3A3F7A1879C83B6ED"/>
  </w:style>
  <w:style w:type="paragraph" w:customStyle="1" w:styleId="EB4E289C0E7C45D4B2ACD6D3CE6A1059">
    <w:name w:val="EB4E289C0E7C45D4B2ACD6D3CE6A10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IPR">
      <a:dk1>
        <a:sysClr val="windowText" lastClr="000000"/>
      </a:dk1>
      <a:lt1>
        <a:sysClr val="window" lastClr="FFFFFF"/>
      </a:lt1>
      <a:dk2>
        <a:srgbClr val="918F90"/>
      </a:dk2>
      <a:lt2>
        <a:srgbClr val="F4F4F4"/>
      </a:lt2>
      <a:accent1>
        <a:srgbClr val="6D399F"/>
      </a:accent1>
      <a:accent2>
        <a:srgbClr val="9165B9"/>
      </a:accent2>
      <a:accent3>
        <a:srgbClr val="AD8ACC"/>
      </a:accent3>
      <a:accent4>
        <a:srgbClr val="DCCCEA"/>
      </a:accent4>
      <a:accent5>
        <a:srgbClr val="6D399F"/>
      </a:accent5>
      <a:accent6>
        <a:srgbClr val="9165B9"/>
      </a:accent6>
      <a:hlink>
        <a:srgbClr val="467886"/>
      </a:hlink>
      <a:folHlink>
        <a:srgbClr val="96607D"/>
      </a:folHlink>
    </a:clrScheme>
    <a:fontScheme name="DM sans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A5A8E1DF44C44693B20BC48E5551AD" ma:contentTypeVersion="10" ma:contentTypeDescription="Create a new document." ma:contentTypeScope="" ma:versionID="1f068f50acd38a59989c0c313aea15c3">
  <xsd:schema xmlns:xsd="http://www.w3.org/2001/XMLSchema" xmlns:xs="http://www.w3.org/2001/XMLSchema" xmlns:p="http://schemas.microsoft.com/office/2006/metadata/properties" xmlns:ns2="bd047a09-62c0-4f16-9cf0-0b95c997279d" targetNamespace="http://schemas.microsoft.com/office/2006/metadata/properties" ma:root="true" ma:fieldsID="60c01c204442d440635f09305a0fba23" ns2:_="">
    <xsd:import namespace="bd047a09-62c0-4f16-9cf0-0b95c99727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47a09-62c0-4f16-9cf0-0b95c99727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f990e8d-c88e-490a-9728-f579b7abc9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047a09-62c0-4f16-9cf0-0b95c997279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434FBC-2972-40F8-9E2C-0F1A97182F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047a09-62c0-4f16-9cf0-0b95c99727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87DB27-82D8-492B-BA50-3C6EDE1F08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1CD61FC-D8EF-46B2-8E0A-F9D21E92A0DC}">
  <ds:schemaRefs>
    <ds:schemaRef ds:uri="http://schemas.microsoft.com/office/2006/metadata/properties"/>
    <ds:schemaRef ds:uri="http://schemas.microsoft.com/office/infopath/2007/PartnerControls"/>
    <ds:schemaRef ds:uri="bd047a09-62c0-4f16-9cf0-0b95c997279d"/>
  </ds:schemaRefs>
</ds:datastoreItem>
</file>

<file path=customXml/itemProps4.xml><?xml version="1.0" encoding="utf-8"?>
<ds:datastoreItem xmlns:ds="http://schemas.openxmlformats.org/officeDocument/2006/customXml" ds:itemID="{5BA582FF-D66D-4FF1-8DFC-F089AB7F256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V4 - IPR inkalling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Anita Andersen</dc:creator>
  <keywords/>
  <dc:description/>
  <lastModifiedBy>Arve Høiberg</lastModifiedBy>
  <revision>283</revision>
  <dcterms:created xsi:type="dcterms:W3CDTF">2024-12-02T14:50:00.0000000Z</dcterms:created>
  <dcterms:modified xsi:type="dcterms:W3CDTF">2025-09-02T07:47:31.1925449Z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0x01010075A5A8E1DF44C44693B20BC48E5551AD</vt:lpwstr>
  </property>
  <property fmtid="{D5CDD505-2E9C-101B-9397-08002B2CF9AE}" pid="3" name="MediaServiceImageTags">
    <vt:lpwstr/>
  </property>
</Properties>
</file>