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013F" w14:textId="42413977" w:rsidR="002748C7" w:rsidRDefault="0097338D" w:rsidP="002748C7">
      <w:pPr>
        <w:pStyle w:val="Overskrift1"/>
        <w:rPr>
          <w:color w:val="918F90" w:themeColor="text2"/>
        </w:rPr>
      </w:pPr>
      <w:r>
        <w:t>Protokoll fra</w:t>
      </w:r>
      <w:r w:rsidR="002748C7">
        <w:t xml:space="preserve"> ordførerkollegiet</w:t>
      </w:r>
      <w:r w:rsidR="002748C7">
        <w:tab/>
      </w:r>
      <w:sdt>
        <w:sdtPr>
          <w:rPr>
            <w:color w:val="918F90" w:themeColor="text2"/>
          </w:rPr>
          <w:id w:val="1673461795"/>
          <w:placeholder>
            <w:docPart w:val="1D83DD1E38394CD2BB07B5BE3838430F"/>
          </w:placeholder>
          <w:date w:fullDate="2026-01-13T00:00:00Z">
            <w:dateFormat w:val="dd.MM.yy"/>
            <w:lid w:val="nb-NO"/>
            <w:storeMappedDataAs w:val="dateTime"/>
            <w:calendar w:val="gregorian"/>
          </w:date>
        </w:sdtPr>
        <w:sdtContent>
          <w:r w:rsidR="004E2922">
            <w:rPr>
              <w:color w:val="918F90" w:themeColor="text2"/>
            </w:rPr>
            <w:t>1</w:t>
          </w:r>
          <w:r w:rsidR="006B4C77">
            <w:rPr>
              <w:color w:val="918F90" w:themeColor="text2"/>
            </w:rPr>
            <w:t>3</w:t>
          </w:r>
          <w:r w:rsidR="000110B2">
            <w:rPr>
              <w:color w:val="918F90" w:themeColor="text2"/>
            </w:rPr>
            <w:t>.</w:t>
          </w:r>
          <w:r w:rsidR="006B4C77">
            <w:rPr>
              <w:color w:val="918F90" w:themeColor="text2"/>
            </w:rPr>
            <w:t>01</w:t>
          </w:r>
          <w:r w:rsidR="000110B2">
            <w:rPr>
              <w:color w:val="918F90" w:themeColor="text2"/>
            </w:rPr>
            <w:t>.2</w:t>
          </w:r>
          <w:r w:rsidR="006B4C77">
            <w:rPr>
              <w:color w:val="918F90" w:themeColor="text2"/>
            </w:rPr>
            <w:t>6</w:t>
          </w:r>
        </w:sdtContent>
      </w:sdt>
    </w:p>
    <w:tbl>
      <w:tblPr>
        <w:tblStyle w:val="Custom"/>
        <w:tblW w:w="0" w:type="auto"/>
        <w:tblCellMar>
          <w:left w:w="227" w:type="dxa"/>
          <w:bottom w:w="142" w:type="dxa"/>
          <w:right w:w="227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748C7" w14:paraId="7C7954FF" w14:textId="77777777" w:rsidTr="6C4FAF82">
        <w:tc>
          <w:tcPr>
            <w:tcW w:w="9344" w:type="dxa"/>
            <w:gridSpan w:val="2"/>
            <w:tcBorders>
              <w:bottom w:val="single" w:sz="4" w:space="0" w:color="auto"/>
            </w:tcBorders>
            <w:vAlign w:val="bottom"/>
          </w:tcPr>
          <w:p w14:paraId="79BDABEB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 w:rsidRPr="007B7BA2">
              <w:rPr>
                <w:b/>
                <w:bCs/>
              </w:rPr>
              <w:t>Tid og sted:</w:t>
            </w:r>
          </w:p>
        </w:tc>
      </w:tr>
      <w:tr w:rsidR="002748C7" w:rsidRPr="005F2623" w14:paraId="10F01D68" w14:textId="77777777" w:rsidTr="6C4FAF82">
        <w:tc>
          <w:tcPr>
            <w:tcW w:w="9344" w:type="dxa"/>
            <w:gridSpan w:val="2"/>
            <w:tcBorders>
              <w:top w:val="single" w:sz="4" w:space="0" w:color="auto"/>
            </w:tcBorders>
          </w:tcPr>
          <w:p w14:paraId="55BEB9F0" w14:textId="50786C95" w:rsidR="002748C7" w:rsidRPr="005221F8" w:rsidRDefault="00860F98" w:rsidP="6C4FAF82">
            <w:pPr>
              <w:spacing w:after="0"/>
            </w:pPr>
            <w:r>
              <w:t xml:space="preserve">TEAMS </w:t>
            </w:r>
            <w:r w:rsidR="006B4C77">
              <w:t>tirsdag 13. januar 0900 - 1000</w:t>
            </w:r>
          </w:p>
        </w:tc>
      </w:tr>
      <w:tr w:rsidR="002748C7" w14:paraId="5EC68141" w14:textId="77777777" w:rsidTr="6C4FAF82">
        <w:tc>
          <w:tcPr>
            <w:tcW w:w="9344" w:type="dxa"/>
            <w:gridSpan w:val="2"/>
          </w:tcPr>
          <w:p w14:paraId="66A4E3DD" w14:textId="7C85B1E2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Medlemmer</w:t>
            </w:r>
            <w:r w:rsidR="0097338D">
              <w:rPr>
                <w:b/>
                <w:bCs/>
              </w:rPr>
              <w:t xml:space="preserve"> til stede</w:t>
            </w:r>
          </w:p>
        </w:tc>
      </w:tr>
      <w:tr w:rsidR="002748C7" w:rsidRPr="005F2623" w14:paraId="6C62384B" w14:textId="77777777" w:rsidTr="6C4FAF82">
        <w:tc>
          <w:tcPr>
            <w:tcW w:w="4672" w:type="dxa"/>
            <w:tcBorders>
              <w:top w:val="single" w:sz="4" w:space="0" w:color="auto"/>
            </w:tcBorders>
          </w:tcPr>
          <w:p w14:paraId="00599101" w14:textId="33269299" w:rsidR="002748C7" w:rsidRPr="007B7BA2" w:rsidRDefault="002A7D87">
            <w:pPr>
              <w:spacing w:after="0"/>
              <w:rPr>
                <w:lang w:val="en-US"/>
              </w:rPr>
            </w:pPr>
            <w:r>
              <w:t>O</w:t>
            </w:r>
            <w:r w:rsidR="00F07EB8">
              <w:t>rdfører i Bamble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071C868B" w14:textId="256A654C" w:rsidR="002748C7" w:rsidRPr="007B7BA2" w:rsidRDefault="1F89803F">
            <w:pPr>
              <w:spacing w:after="0"/>
            </w:pPr>
            <w:r>
              <w:t>Petter Jørgensen</w:t>
            </w:r>
          </w:p>
        </w:tc>
      </w:tr>
      <w:tr w:rsidR="002748C7" w:rsidRPr="005F2623" w14:paraId="63C3F170" w14:textId="77777777" w:rsidTr="6C4FAF82">
        <w:tc>
          <w:tcPr>
            <w:tcW w:w="4672" w:type="dxa"/>
          </w:tcPr>
          <w:p w14:paraId="0F168D80" w14:textId="08052470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Drangedal</w:t>
            </w:r>
          </w:p>
        </w:tc>
        <w:tc>
          <w:tcPr>
            <w:tcW w:w="4672" w:type="dxa"/>
          </w:tcPr>
          <w:p w14:paraId="6F3F2038" w14:textId="65A5A89F" w:rsidR="002748C7" w:rsidRPr="007B7BA2" w:rsidRDefault="00F07EB8">
            <w:pPr>
              <w:spacing w:after="0"/>
              <w:rPr>
                <w:lang w:val="en-US"/>
              </w:rPr>
            </w:pPr>
            <w:r>
              <w:t>Stina Sætre</w:t>
            </w:r>
          </w:p>
        </w:tc>
      </w:tr>
      <w:tr w:rsidR="002748C7" w:rsidRPr="005F2623" w14:paraId="72EECEC7" w14:textId="77777777" w:rsidTr="6C4FAF82">
        <w:tc>
          <w:tcPr>
            <w:tcW w:w="4672" w:type="dxa"/>
          </w:tcPr>
          <w:p w14:paraId="6F124182" w14:textId="427D3183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Kragerø</w:t>
            </w:r>
          </w:p>
        </w:tc>
        <w:tc>
          <w:tcPr>
            <w:tcW w:w="4672" w:type="dxa"/>
          </w:tcPr>
          <w:p w14:paraId="2A6800AE" w14:textId="77291ADA" w:rsidR="002748C7" w:rsidRPr="007B7BA2" w:rsidRDefault="404EE690">
            <w:pPr>
              <w:spacing w:after="0"/>
              <w:rPr>
                <w:lang w:val="en-US"/>
              </w:rPr>
            </w:pPr>
            <w:r>
              <w:t>Charlotte Therkelsen</w:t>
            </w:r>
          </w:p>
        </w:tc>
      </w:tr>
      <w:tr w:rsidR="002748C7" w:rsidRPr="005F2623" w14:paraId="075832AE" w14:textId="77777777" w:rsidTr="6C4FAF82">
        <w:tc>
          <w:tcPr>
            <w:tcW w:w="4672" w:type="dxa"/>
          </w:tcPr>
          <w:p w14:paraId="4E7F91A4" w14:textId="572D27B8" w:rsidR="002748C7" w:rsidRPr="007B7BA2" w:rsidRDefault="00F07EB8">
            <w:pPr>
              <w:spacing w:after="0"/>
              <w:rPr>
                <w:lang w:val="en-US"/>
              </w:rPr>
            </w:pPr>
            <w:r>
              <w:t>Ordfører i Porsgrunn</w:t>
            </w:r>
          </w:p>
        </w:tc>
        <w:tc>
          <w:tcPr>
            <w:tcW w:w="4672" w:type="dxa"/>
          </w:tcPr>
          <w:p w14:paraId="0F032968" w14:textId="6DF4CF96" w:rsidR="002748C7" w:rsidRPr="007B7BA2" w:rsidRDefault="00F07EB8">
            <w:pPr>
              <w:spacing w:after="0"/>
              <w:rPr>
                <w:lang w:val="en-US"/>
              </w:rPr>
            </w:pPr>
            <w:r>
              <w:t>Janicke Andreassen</w:t>
            </w:r>
          </w:p>
        </w:tc>
      </w:tr>
      <w:tr w:rsidR="002748C7" w:rsidRPr="005F2623" w14:paraId="5A062EDA" w14:textId="77777777" w:rsidTr="6C4FAF82">
        <w:tc>
          <w:tcPr>
            <w:tcW w:w="4672" w:type="dxa"/>
          </w:tcPr>
          <w:p w14:paraId="56341161" w14:textId="77777777" w:rsidR="002748C7" w:rsidRDefault="00F07EB8">
            <w:pPr>
              <w:spacing w:after="0"/>
            </w:pPr>
            <w:r>
              <w:t>Ordfører i Siljan</w:t>
            </w:r>
          </w:p>
          <w:p w14:paraId="55C9826A" w14:textId="77777777" w:rsidR="00F07EB8" w:rsidRDefault="00F07EB8">
            <w:pPr>
              <w:spacing w:after="0"/>
              <w:rPr>
                <w:lang w:val="en-US"/>
              </w:rPr>
            </w:pPr>
          </w:p>
          <w:p w14:paraId="68854587" w14:textId="239D66BA" w:rsidR="00F07EB8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Ordfører </w:t>
            </w:r>
            <w:r w:rsidR="00881FAF">
              <w:rPr>
                <w:lang w:val="en-US"/>
              </w:rPr>
              <w:t>i</w:t>
            </w:r>
            <w:r>
              <w:rPr>
                <w:lang w:val="en-US"/>
              </w:rPr>
              <w:t xml:space="preserve"> Skien</w:t>
            </w:r>
          </w:p>
          <w:p w14:paraId="518520D4" w14:textId="77777777" w:rsidR="00F07EB8" w:rsidRDefault="00F07EB8">
            <w:pPr>
              <w:spacing w:after="0"/>
              <w:rPr>
                <w:lang w:val="en-US"/>
              </w:rPr>
            </w:pPr>
          </w:p>
          <w:p w14:paraId="5D9D0404" w14:textId="4AC3BE0D" w:rsidR="00F07EB8" w:rsidRPr="007B7BA2" w:rsidRDefault="404EE690">
            <w:pPr>
              <w:spacing w:after="0"/>
              <w:rPr>
                <w:lang w:val="en-US"/>
              </w:rPr>
            </w:pPr>
            <w:r w:rsidRPr="3FE396BA">
              <w:rPr>
                <w:lang w:val="en-US"/>
              </w:rPr>
              <w:t xml:space="preserve">Kommunedirektør </w:t>
            </w:r>
            <w:r w:rsidR="5305F177" w:rsidRPr="3FE396BA">
              <w:rPr>
                <w:lang w:val="en-US"/>
              </w:rPr>
              <w:t>i</w:t>
            </w:r>
            <w:r w:rsidR="002A7D87" w:rsidRPr="3FE396BA">
              <w:rPr>
                <w:lang w:val="en-US"/>
              </w:rPr>
              <w:t xml:space="preserve"> </w:t>
            </w:r>
            <w:r w:rsidR="006B4C77">
              <w:rPr>
                <w:lang w:val="en-US"/>
              </w:rPr>
              <w:t>Porsgrunn</w:t>
            </w:r>
          </w:p>
        </w:tc>
        <w:tc>
          <w:tcPr>
            <w:tcW w:w="4672" w:type="dxa"/>
          </w:tcPr>
          <w:p w14:paraId="4BB0A14E" w14:textId="77777777" w:rsidR="002748C7" w:rsidRDefault="00F07EB8">
            <w:pPr>
              <w:spacing w:after="0"/>
            </w:pPr>
            <w:r>
              <w:t>Elisabeth Hammer</w:t>
            </w:r>
          </w:p>
          <w:p w14:paraId="358D2C45" w14:textId="77777777" w:rsidR="00F07EB8" w:rsidRDefault="00F07EB8">
            <w:pPr>
              <w:spacing w:after="0"/>
              <w:rPr>
                <w:lang w:val="en-US"/>
              </w:rPr>
            </w:pPr>
          </w:p>
          <w:p w14:paraId="374137D1" w14:textId="77777777" w:rsidR="00F07EB8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Marius Roheim Aarvold</w:t>
            </w:r>
          </w:p>
          <w:p w14:paraId="19869D74" w14:textId="77777777" w:rsidR="00F07EB8" w:rsidRDefault="00F07EB8">
            <w:pPr>
              <w:spacing w:after="0"/>
              <w:rPr>
                <w:lang w:val="en-US"/>
              </w:rPr>
            </w:pPr>
          </w:p>
          <w:p w14:paraId="6BB0003E" w14:textId="3AEAB562" w:rsidR="00F07EB8" w:rsidRPr="007B7BA2" w:rsidRDefault="006B4C7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Inger Anne Speilberg</w:t>
            </w:r>
          </w:p>
        </w:tc>
      </w:tr>
      <w:tr w:rsidR="002748C7" w14:paraId="4E678B75" w14:textId="77777777" w:rsidTr="6C4FAF82">
        <w:tc>
          <w:tcPr>
            <w:tcW w:w="9344" w:type="dxa"/>
            <w:gridSpan w:val="2"/>
          </w:tcPr>
          <w:p w14:paraId="3A40436D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Andre</w:t>
            </w:r>
          </w:p>
        </w:tc>
      </w:tr>
      <w:tr w:rsidR="002748C7" w:rsidRPr="005F2623" w14:paraId="2A835960" w14:textId="77777777" w:rsidTr="6C4FAF82">
        <w:tc>
          <w:tcPr>
            <w:tcW w:w="4672" w:type="dxa"/>
            <w:tcBorders>
              <w:top w:val="single" w:sz="4" w:space="0" w:color="auto"/>
            </w:tcBorders>
          </w:tcPr>
          <w:p w14:paraId="755DDFB1" w14:textId="196E2CDC" w:rsidR="002748C7" w:rsidRPr="007B7BA2" w:rsidRDefault="00F07EB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Sekretariatet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2D5B817D" w14:textId="66BF003A" w:rsidR="002748C7" w:rsidRPr="007B7BA2" w:rsidRDefault="00F07EB8">
            <w:pPr>
              <w:spacing w:after="0"/>
              <w:rPr>
                <w:lang w:val="en-US"/>
              </w:rPr>
            </w:pPr>
            <w:r>
              <w:t>Arve Høiberg</w:t>
            </w:r>
          </w:p>
        </w:tc>
      </w:tr>
      <w:tr w:rsidR="002748C7" w14:paraId="3CD12D6D" w14:textId="77777777" w:rsidTr="6C4FAF82">
        <w:tc>
          <w:tcPr>
            <w:tcW w:w="9344" w:type="dxa"/>
            <w:gridSpan w:val="2"/>
          </w:tcPr>
          <w:p w14:paraId="0C087DDD" w14:textId="581FA5DC" w:rsidR="002748C7" w:rsidRPr="007B7BA2" w:rsidRDefault="002748C7">
            <w:pPr>
              <w:spacing w:before="240" w:after="0"/>
            </w:pPr>
          </w:p>
        </w:tc>
      </w:tr>
      <w:tr w:rsidR="002748C7" w:rsidRPr="005F2623" w14:paraId="5BD3FD37" w14:textId="77777777" w:rsidTr="6C4FAF82">
        <w:tc>
          <w:tcPr>
            <w:tcW w:w="4672" w:type="dxa"/>
            <w:tcBorders>
              <w:top w:val="single" w:sz="4" w:space="0" w:color="auto"/>
            </w:tcBorders>
          </w:tcPr>
          <w:p w14:paraId="08050672" w14:textId="20C42100" w:rsidR="00F658A0" w:rsidRPr="00497940" w:rsidRDefault="00F658A0" w:rsidP="002A7D87">
            <w:pPr>
              <w:spacing w:after="0"/>
              <w:ind w:left="720"/>
            </w:pP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43D4F551" w14:textId="1C095816" w:rsidR="0086296E" w:rsidRPr="007B7BA2" w:rsidRDefault="0086296E">
            <w:pPr>
              <w:spacing w:after="0"/>
              <w:rPr>
                <w:rFonts w:ascii="DM Sans" w:eastAsia="DM Sans" w:hAnsi="DM Sans" w:cs="DM Sans"/>
                <w:szCs w:val="22"/>
                <w:lang w:val="en-US"/>
              </w:rPr>
            </w:pPr>
          </w:p>
        </w:tc>
      </w:tr>
    </w:tbl>
    <w:p w14:paraId="6EA60A2F" w14:textId="77777777" w:rsidR="002748C7" w:rsidRDefault="002748C7" w:rsidP="002748C7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72E199CB" w14:textId="751DC03F" w:rsidR="002748C7" w:rsidRDefault="002748C7" w:rsidP="002748C7">
      <w:pPr>
        <w:pStyle w:val="Overskrift1"/>
        <w:rPr>
          <w:color w:val="918F90" w:themeColor="text2"/>
        </w:rPr>
      </w:pPr>
      <w:r>
        <w:lastRenderedPageBreak/>
        <w:t>Saksliste for ordførerkollegiet</w:t>
      </w:r>
      <w:r>
        <w:tab/>
      </w:r>
      <w:sdt>
        <w:sdtPr>
          <w:rPr>
            <w:color w:val="918F90" w:themeColor="text2"/>
          </w:rPr>
          <w:id w:val="-797534669"/>
          <w:placeholder>
            <w:docPart w:val="EB4E289C0E7C45D4B2ACD6D3CE6A1059"/>
          </w:placeholder>
          <w:date w:fullDate="2026-01-13T00:00:00Z">
            <w:dateFormat w:val="dd.MM.yy"/>
            <w:lid w:val="nb-NO"/>
            <w:storeMappedDataAs w:val="dateTime"/>
            <w:calendar w:val="gregorian"/>
          </w:date>
        </w:sdtPr>
        <w:sdtContent>
          <w:r w:rsidR="004E2922">
            <w:rPr>
              <w:color w:val="918F90" w:themeColor="text2"/>
            </w:rPr>
            <w:t>1</w:t>
          </w:r>
          <w:r w:rsidR="006B4C77">
            <w:rPr>
              <w:color w:val="918F90" w:themeColor="text2"/>
            </w:rPr>
            <w:t>3</w:t>
          </w:r>
          <w:r>
            <w:rPr>
              <w:color w:val="918F90" w:themeColor="text2"/>
            </w:rPr>
            <w:t>.</w:t>
          </w:r>
          <w:r w:rsidR="006B4C77">
            <w:rPr>
              <w:color w:val="918F90" w:themeColor="text2"/>
            </w:rPr>
            <w:t>01</w:t>
          </w:r>
          <w:r>
            <w:rPr>
              <w:color w:val="918F90" w:themeColor="text2"/>
            </w:rPr>
            <w:t>.2</w:t>
          </w:r>
          <w:r w:rsidR="006B4C77">
            <w:rPr>
              <w:color w:val="918F90" w:themeColor="text2"/>
            </w:rPr>
            <w:t>6</w:t>
          </w:r>
        </w:sdtContent>
      </w:sdt>
    </w:p>
    <w:tbl>
      <w:tblPr>
        <w:tblStyle w:val="Custom2"/>
        <w:tblW w:w="9354" w:type="dxa"/>
        <w:tblLook w:val="04A0" w:firstRow="1" w:lastRow="0" w:firstColumn="1" w:lastColumn="0" w:noHBand="0" w:noVBand="1"/>
      </w:tblPr>
      <w:tblGrid>
        <w:gridCol w:w="1134"/>
        <w:gridCol w:w="8220"/>
      </w:tblGrid>
      <w:tr w:rsidR="002748C7" w14:paraId="1E41EB08" w14:textId="77777777" w:rsidTr="7CE83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</w:tcPr>
          <w:p w14:paraId="53D5F02A" w14:textId="77777777" w:rsidR="002748C7" w:rsidRDefault="002748C7">
            <w:r>
              <w:t>Saksnr</w:t>
            </w:r>
          </w:p>
        </w:tc>
        <w:tc>
          <w:tcPr>
            <w:tcW w:w="8220" w:type="dxa"/>
          </w:tcPr>
          <w:p w14:paraId="516B58FE" w14:textId="1E52ABA6" w:rsidR="002748C7" w:rsidRDefault="00311697">
            <w:r>
              <w:t>Ordfører</w:t>
            </w:r>
            <w:r w:rsidR="002748C7">
              <w:t>kollegiet</w:t>
            </w:r>
          </w:p>
        </w:tc>
      </w:tr>
      <w:tr w:rsidR="002748C7" w:rsidRPr="00174DB5" w14:paraId="74FBB048" w14:textId="77777777" w:rsidTr="7CE83A3C">
        <w:tc>
          <w:tcPr>
            <w:tcW w:w="1134" w:type="dxa"/>
          </w:tcPr>
          <w:p w14:paraId="61E254D1" w14:textId="6C6C80F0" w:rsidR="002748C7" w:rsidRPr="00174DB5" w:rsidRDefault="12354C6F">
            <w:pPr>
              <w:rPr>
                <w:lang w:val="en-US"/>
              </w:rPr>
            </w:pPr>
            <w:r w:rsidRPr="7CE83A3C">
              <w:rPr>
                <w:lang w:val="en-US"/>
              </w:rPr>
              <w:t>01</w:t>
            </w:r>
            <w:r w:rsidR="002748C7" w:rsidRPr="7CE83A3C">
              <w:rPr>
                <w:lang w:val="en-US"/>
              </w:rPr>
              <w:t xml:space="preserve"> </w:t>
            </w:r>
            <w:r w:rsidR="45CBD7DF" w:rsidRPr="7CE83A3C">
              <w:rPr>
                <w:lang w:val="en-US"/>
              </w:rPr>
              <w:t>/</w:t>
            </w:r>
            <w:r w:rsidR="002748C7" w:rsidRPr="7CE83A3C">
              <w:rPr>
                <w:lang w:val="en-US"/>
              </w:rPr>
              <w:t xml:space="preserve"> </w:t>
            </w:r>
            <w:r w:rsidR="00F07EB8">
              <w:t>2</w:t>
            </w:r>
            <w:r w:rsidR="40E47545">
              <w:t>6</w:t>
            </w:r>
          </w:p>
        </w:tc>
        <w:tc>
          <w:tcPr>
            <w:tcW w:w="8220" w:type="dxa"/>
          </w:tcPr>
          <w:p w14:paraId="5C0203B0" w14:textId="397A7A33" w:rsidR="007D0A9D" w:rsidRPr="00174DB5" w:rsidRDefault="007D0A9D" w:rsidP="28925452">
            <w:pPr>
              <w:rPr>
                <w:lang w:val="en-US"/>
              </w:rPr>
            </w:pPr>
            <w:r w:rsidRPr="7CE83A3C">
              <w:rPr>
                <w:b/>
                <w:bCs/>
              </w:rPr>
              <w:t xml:space="preserve">Referat fra ordførerkollegiet </w:t>
            </w:r>
            <w:r w:rsidR="6D8741DC" w:rsidRPr="7CE83A3C">
              <w:rPr>
                <w:b/>
                <w:bCs/>
              </w:rPr>
              <w:t>22</w:t>
            </w:r>
            <w:r w:rsidRPr="7CE83A3C">
              <w:rPr>
                <w:b/>
                <w:bCs/>
              </w:rPr>
              <w:t xml:space="preserve">. </w:t>
            </w:r>
            <w:r w:rsidR="53A1300F" w:rsidRPr="7CE83A3C">
              <w:rPr>
                <w:b/>
                <w:bCs/>
              </w:rPr>
              <w:t>oktober</w:t>
            </w:r>
            <w:r w:rsidRPr="7CE83A3C">
              <w:rPr>
                <w:b/>
                <w:bCs/>
              </w:rPr>
              <w:t xml:space="preserve"> 202</w:t>
            </w:r>
            <w:r w:rsidR="00742132" w:rsidRPr="7CE83A3C">
              <w:rPr>
                <w:b/>
                <w:bCs/>
              </w:rPr>
              <w:t>5</w:t>
            </w:r>
            <w:r>
              <w:br/>
            </w:r>
            <w:r w:rsidR="00C415BF">
              <w:t>F</w:t>
            </w:r>
            <w:r>
              <w:t>orslag til referat</w:t>
            </w:r>
            <w:r w:rsidR="00C415BF">
              <w:t xml:space="preserve"> ble</w:t>
            </w:r>
            <w:r w:rsidR="008229BB">
              <w:t xml:space="preserve"> </w:t>
            </w:r>
            <w:r w:rsidR="0097338D">
              <w:t>gjennomgått</w:t>
            </w:r>
            <w:r>
              <w:t>.</w:t>
            </w:r>
          </w:p>
          <w:p w14:paraId="287D964C" w14:textId="25057687" w:rsidR="007D0A9D" w:rsidRPr="00174DB5" w:rsidRDefault="008229BB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="007D0A9D" w:rsidRPr="28925452">
              <w:rPr>
                <w:lang w:val="en-US"/>
              </w:rPr>
              <w:t>onklusjon: Referat vedta</w:t>
            </w:r>
            <w:r>
              <w:rPr>
                <w:lang w:val="en-US"/>
              </w:rPr>
              <w:t>tt</w:t>
            </w:r>
          </w:p>
        </w:tc>
      </w:tr>
      <w:tr w:rsidR="00BF2A61" w14:paraId="68A9207D" w14:textId="77777777" w:rsidTr="7CE83A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34" w:type="dxa"/>
          </w:tcPr>
          <w:p w14:paraId="105FEB73" w14:textId="31E50345" w:rsidR="00BF2A61" w:rsidRDefault="51088DB3">
            <w:pPr>
              <w:rPr>
                <w:lang w:val="en-US"/>
              </w:rPr>
            </w:pPr>
            <w:r w:rsidRPr="7CE83A3C">
              <w:rPr>
                <w:lang w:val="en-US"/>
              </w:rPr>
              <w:t>02</w:t>
            </w:r>
            <w:r w:rsidR="00BF2A61" w:rsidRPr="7CE83A3C">
              <w:rPr>
                <w:lang w:val="en-US"/>
              </w:rPr>
              <w:t xml:space="preserve"> / 2</w:t>
            </w:r>
            <w:r w:rsidR="599EF508" w:rsidRPr="7CE83A3C">
              <w:rPr>
                <w:lang w:val="en-US"/>
              </w:rPr>
              <w:t>6</w:t>
            </w:r>
          </w:p>
        </w:tc>
        <w:tc>
          <w:tcPr>
            <w:tcW w:w="8220" w:type="dxa"/>
          </w:tcPr>
          <w:p w14:paraId="344EA841" w14:textId="68D6A30A" w:rsidR="00BF2A61" w:rsidRPr="3FE396BA" w:rsidRDefault="00BF2A61" w:rsidP="7CE83A3C">
            <w:pPr>
              <w:rPr>
                <w:b/>
                <w:bCs/>
              </w:rPr>
            </w:pPr>
            <w:r w:rsidRPr="7CE83A3C">
              <w:rPr>
                <w:b/>
                <w:bCs/>
              </w:rPr>
              <w:t>Felles formannskaps</w:t>
            </w:r>
            <w:r w:rsidR="65844744" w:rsidRPr="7CE83A3C">
              <w:rPr>
                <w:b/>
                <w:bCs/>
              </w:rPr>
              <w:t>samling</w:t>
            </w:r>
            <w:r w:rsidR="00D70E88">
              <w:rPr>
                <w:b/>
                <w:bCs/>
              </w:rPr>
              <w:t xml:space="preserve"> 16. januar 2026</w:t>
            </w:r>
          </w:p>
          <w:p w14:paraId="35BE98B9" w14:textId="77777777" w:rsidR="00BF2A61" w:rsidRDefault="00FA5217">
            <w:r w:rsidRPr="00FA5217">
              <w:t>Ordførerkollegiet gjennom</w:t>
            </w:r>
            <w:r w:rsidR="00E47327">
              <w:t>gikk</w:t>
            </w:r>
            <w:r w:rsidRPr="00FA5217">
              <w:t xml:space="preserve"> agenda for felles formannskapssamling fredag 13. jan</w:t>
            </w:r>
            <w:r w:rsidR="00D70E88">
              <w:t>ua</w:t>
            </w:r>
            <w:r w:rsidRPr="00FA5217">
              <w:t>r</w:t>
            </w:r>
            <w:r w:rsidR="00E47327">
              <w:t>.</w:t>
            </w:r>
          </w:p>
          <w:p w14:paraId="4AD857B2" w14:textId="23772F18" w:rsidR="00E47327" w:rsidRPr="00FA5217" w:rsidRDefault="00A36110">
            <w:r>
              <w:t>Sekretariatet</w:t>
            </w:r>
            <w:r w:rsidR="00E47327">
              <w:t xml:space="preserve"> fikk i oppgave å gjennomføre slik </w:t>
            </w:r>
            <w:r>
              <w:t>agenda ble presentert.</w:t>
            </w:r>
          </w:p>
        </w:tc>
      </w:tr>
      <w:tr w:rsidR="00311697" w14:paraId="6B20B9BD" w14:textId="77777777" w:rsidTr="7CE83A3C">
        <w:tc>
          <w:tcPr>
            <w:tcW w:w="1134" w:type="dxa"/>
          </w:tcPr>
          <w:p w14:paraId="164D25F6" w14:textId="4B614814" w:rsidR="00311697" w:rsidRDefault="65844744">
            <w:r w:rsidRPr="7CE83A3C">
              <w:rPr>
                <w:lang w:val="en-US"/>
              </w:rPr>
              <w:t>03</w:t>
            </w:r>
            <w:r w:rsidR="346D3275" w:rsidRPr="7CE83A3C">
              <w:rPr>
                <w:lang w:val="en-US"/>
              </w:rPr>
              <w:t xml:space="preserve"> </w:t>
            </w:r>
            <w:r w:rsidR="7F1D8117" w:rsidRPr="7CE83A3C">
              <w:rPr>
                <w:lang w:val="en-US"/>
              </w:rPr>
              <w:t xml:space="preserve">/ </w:t>
            </w:r>
            <w:r w:rsidR="7F1D8117">
              <w:t>2</w:t>
            </w:r>
            <w:r w:rsidR="787DEF83">
              <w:t>6</w:t>
            </w:r>
          </w:p>
        </w:tc>
        <w:tc>
          <w:tcPr>
            <w:tcW w:w="8220" w:type="dxa"/>
          </w:tcPr>
          <w:p w14:paraId="71EE30BC" w14:textId="77777777" w:rsidR="00933C40" w:rsidRDefault="000110B2">
            <w:pPr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  <w:p w14:paraId="33A13841" w14:textId="77777777" w:rsidR="002E28AE" w:rsidRDefault="003302D0">
            <w:r>
              <w:t xml:space="preserve">Daglig leder ble kontaktet av Renovasjon i Grenland i forhold til valg av styret. Ordførerne i eier kommunene </w:t>
            </w:r>
            <w:r w:rsidR="004A111B">
              <w:t>ber kommunedirektørene om et forslag til nytt styre som fremmes av representantskapet</w:t>
            </w:r>
            <w:r w:rsidR="00DE514C">
              <w:t xml:space="preserve"> medio april.</w:t>
            </w:r>
          </w:p>
          <w:p w14:paraId="28B60D15" w14:textId="00BE45C1" w:rsidR="00DE514C" w:rsidRPr="002E28AE" w:rsidRDefault="00710622">
            <w:r>
              <w:t xml:space="preserve">Sekretariatet fikk i oppgave av </w:t>
            </w:r>
            <w:r w:rsidR="00DE514C">
              <w:t>Ordførerkollegiet</w:t>
            </w:r>
            <w:r>
              <w:t xml:space="preserve"> 22. oktober å </w:t>
            </w:r>
            <w:r w:rsidR="005C78A3">
              <w:t>arrangere et møte med stortingsbenken 17. mars</w:t>
            </w:r>
            <w:r w:rsidR="00FD54B6">
              <w:t xml:space="preserve"> i Oslo, i anledning KS toppledermøte</w:t>
            </w:r>
            <w:r w:rsidR="005C78A3">
              <w:t>. Innbydelse har vært sendt Stortingsrepresentantene, men med liten resp</w:t>
            </w:r>
            <w:r w:rsidR="00C57457">
              <w:t xml:space="preserve">ons. Stortingets transportkomité reiser til Vestfold og Telemark </w:t>
            </w:r>
            <w:r w:rsidR="00C317DA">
              <w:t xml:space="preserve">samme dag. Transportkomiteen </w:t>
            </w:r>
            <w:r w:rsidR="00D967D3">
              <w:t>vil invitere enkelte av ordførerne til å følge deres reise i deres respektive kommuner.</w:t>
            </w:r>
            <w:r w:rsidR="00D967D3">
              <w:br/>
              <w:t xml:space="preserve">Ordførerkollegiet </w:t>
            </w:r>
            <w:r w:rsidR="00FD54B6">
              <w:t>bestemte å avlyse møtet</w:t>
            </w:r>
            <w:r w:rsidR="00411FD8">
              <w:t xml:space="preserve"> og anmode stortingsbenken om mulige datoer for </w:t>
            </w:r>
            <w:r w:rsidR="00143050">
              <w:t xml:space="preserve">et </w:t>
            </w:r>
            <w:r w:rsidR="00E47327">
              <w:t>møte om kommuneproposisjonen som tema. Dato for møtet må da bli etter at kommuneproposisjonen er lagt frem.</w:t>
            </w:r>
            <w:r w:rsidR="00FD54B6">
              <w:t xml:space="preserve"> </w:t>
            </w:r>
          </w:p>
        </w:tc>
      </w:tr>
    </w:tbl>
    <w:p w14:paraId="216C1ABD" w14:textId="77777777" w:rsidR="008467C2" w:rsidRPr="005221F8" w:rsidRDefault="008467C2" w:rsidP="002748C7">
      <w:pPr>
        <w:spacing w:after="840"/>
        <w:rPr>
          <w:lang w:val="en-US"/>
        </w:rPr>
      </w:pPr>
    </w:p>
    <w:sectPr w:rsidR="008467C2" w:rsidRPr="005221F8" w:rsidSect="005F2623">
      <w:headerReference w:type="default" r:id="rId10"/>
      <w:footerReference w:type="default" r:id="rId11"/>
      <w:headerReference w:type="first" r:id="rId12"/>
      <w:pgSz w:w="11906" w:h="16838" w:code="9"/>
      <w:pgMar w:top="2863" w:right="1276" w:bottom="3827" w:left="1276" w:header="709" w:footer="1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7080" w14:textId="77777777" w:rsidR="00FD55F0" w:rsidRDefault="00FD55F0" w:rsidP="0030254C">
      <w:pPr>
        <w:spacing w:after="0"/>
      </w:pPr>
      <w:r>
        <w:separator/>
      </w:r>
    </w:p>
  </w:endnote>
  <w:endnote w:type="continuationSeparator" w:id="0">
    <w:p w14:paraId="1BBDDFB6" w14:textId="77777777" w:rsidR="00FD55F0" w:rsidRDefault="00FD55F0" w:rsidP="0030254C">
      <w:pPr>
        <w:spacing w:after="0"/>
      </w:pPr>
      <w:r>
        <w:continuationSeparator/>
      </w:r>
    </w:p>
  </w:endnote>
  <w:endnote w:type="continuationNotice" w:id="1">
    <w:p w14:paraId="41138556" w14:textId="77777777" w:rsidR="00FD55F0" w:rsidRDefault="00FD55F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mbria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DD72" w14:textId="77777777" w:rsidR="005E7974" w:rsidRPr="00425AFC" w:rsidRDefault="005E7974" w:rsidP="00425AFC">
    <w:pPr>
      <w:pStyle w:val="Bunntekst"/>
      <w:spacing w:line="216" w:lineRule="exact"/>
      <w:rPr>
        <w:sz w:val="18"/>
        <w:szCs w:val="18"/>
      </w:rPr>
    </w:pPr>
    <w:r w:rsidRPr="00425AFC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F57129" wp14:editId="52030896">
              <wp:simplePos x="0" y="0"/>
              <wp:positionH relativeFrom="column">
                <wp:posOffset>1338</wp:posOffset>
              </wp:positionH>
              <wp:positionV relativeFrom="paragraph">
                <wp:posOffset>-164375</wp:posOffset>
              </wp:positionV>
              <wp:extent cx="5957126" cy="0"/>
              <wp:effectExtent l="0" t="0" r="0" b="0"/>
              <wp:wrapNone/>
              <wp:docPr id="181787138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71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 w14:anchorId="7E11F962">
            <v:line id="Straight Connector 2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pt,-12.95pt" to="469.15pt,-12.95pt" w14:anchorId="5E26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">
              <v:stroke joinstyle="miter"/>
            </v:line>
          </w:pict>
        </mc:Fallback>
      </mc:AlternateContent>
    </w:r>
    <w:r w:rsidRPr="00425AFC">
      <w:rPr>
        <w:b/>
        <w:bCs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596D4266" wp14:editId="4F993013">
          <wp:simplePos x="0" y="0"/>
          <wp:positionH relativeFrom="margin">
            <wp:align>right</wp:align>
          </wp:positionH>
          <wp:positionV relativeFrom="page">
            <wp:posOffset>9501047</wp:posOffset>
          </wp:positionV>
          <wp:extent cx="2314575" cy="409575"/>
          <wp:effectExtent l="0" t="0" r="9525" b="9525"/>
          <wp:wrapNone/>
          <wp:docPr id="197858245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58245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AFC">
      <w:rPr>
        <w:b/>
        <w:bCs/>
        <w:sz w:val="18"/>
        <w:szCs w:val="18"/>
      </w:rPr>
      <w:t>Grenlandssamarbeidet</w:t>
    </w:r>
    <w:r w:rsidRPr="00425AFC">
      <w:rPr>
        <w:sz w:val="18"/>
        <w:szCs w:val="18"/>
      </w:rPr>
      <w:br/>
      <w:t>Rådhusplassen 2, 3724 Skien</w:t>
    </w:r>
    <w:r w:rsidRPr="00425AFC">
      <w:rPr>
        <w:sz w:val="18"/>
        <w:szCs w:val="18"/>
      </w:rPr>
      <w:br/>
      <w:t>Tlf.: 94 15 91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72010" w14:textId="77777777" w:rsidR="00FD55F0" w:rsidRDefault="00FD55F0" w:rsidP="0030254C">
      <w:pPr>
        <w:spacing w:after="0"/>
      </w:pPr>
      <w:r>
        <w:separator/>
      </w:r>
    </w:p>
  </w:footnote>
  <w:footnote w:type="continuationSeparator" w:id="0">
    <w:p w14:paraId="4E89B3DB" w14:textId="77777777" w:rsidR="00FD55F0" w:rsidRDefault="00FD55F0" w:rsidP="0030254C">
      <w:pPr>
        <w:spacing w:after="0"/>
      </w:pPr>
      <w:r>
        <w:continuationSeparator/>
      </w:r>
    </w:p>
  </w:footnote>
  <w:footnote w:type="continuationNotice" w:id="1">
    <w:p w14:paraId="21F52941" w14:textId="77777777" w:rsidR="00FD55F0" w:rsidRDefault="00FD55F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5F09" w14:textId="77777777" w:rsidR="00445B06" w:rsidRDefault="001B2A8D">
    <w:pPr>
      <w:pStyle w:val="Toppteks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1F7163C" wp14:editId="6F1CB916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7380544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510A" w14:textId="77777777" w:rsidR="005221F8" w:rsidRDefault="001B2A8D">
    <w:pPr>
      <w:pStyle w:val="Toppteks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2D62DC2" wp14:editId="2DA631B0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5263936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4C">
      <w:rPr>
        <w:noProof/>
      </w:rPr>
      <w:drawing>
        <wp:anchor distT="0" distB="0" distL="114300" distR="114300" simplePos="0" relativeHeight="251658240" behindDoc="1" locked="0" layoutInCell="1" allowOverlap="1" wp14:anchorId="5BCCE7FB" wp14:editId="5EEC671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0691495"/>
          <wp:effectExtent l="0" t="0" r="3810" b="0"/>
          <wp:wrapNone/>
          <wp:docPr id="10474909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90920" name="Graphic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1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3CC90F" wp14:editId="6CFA1226">
              <wp:simplePos x="0" y="0"/>
              <wp:positionH relativeFrom="column">
                <wp:posOffset>5455935</wp:posOffset>
              </wp:positionH>
              <wp:positionV relativeFrom="paragraph">
                <wp:posOffset>288925</wp:posOffset>
              </wp:positionV>
              <wp:extent cx="713678" cy="383602"/>
              <wp:effectExtent l="0" t="0" r="0" b="0"/>
              <wp:wrapNone/>
              <wp:docPr id="19326245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678" cy="383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972381" w14:textId="77777777" w:rsidR="005221F8" w:rsidRPr="005221F8" w:rsidRDefault="005221F8" w:rsidP="005221F8">
                          <w:pPr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r w:rsidRPr="005221F8">
                            <w:rPr>
                              <w:b/>
                              <w:bCs/>
                              <w:sz w:val="26"/>
                              <w:szCs w:val="26"/>
                              <w:lang w:val="en-US"/>
                            </w:rPr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CC9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9.6pt;margin-top:22.75pt;width:56.2pt;height:30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gFwIAACs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" filled="f" stroked="f" strokeweight=".5pt">
              <v:textbox>
                <w:txbxContent>
                  <w:p w14:paraId="50972381" w14:textId="77777777" w:rsidR="005221F8" w:rsidRPr="005221F8" w:rsidRDefault="005221F8" w:rsidP="005221F8">
                    <w:pPr>
                      <w:rPr>
                        <w:sz w:val="26"/>
                        <w:szCs w:val="26"/>
                        <w:lang w:val="en-US"/>
                      </w:rPr>
                    </w:pPr>
                    <w:r w:rsidRPr="005221F8">
                      <w:rPr>
                        <w:b/>
                        <w:bCs/>
                        <w:sz w:val="26"/>
                        <w:szCs w:val="26"/>
                        <w:lang w:val="en-US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713B9"/>
    <w:multiLevelType w:val="hybridMultilevel"/>
    <w:tmpl w:val="FFFFFFFF"/>
    <w:lvl w:ilvl="0" w:tplc="8B8E5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0B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62F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01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A8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D65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F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EB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C1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98C74"/>
    <w:multiLevelType w:val="hybridMultilevel"/>
    <w:tmpl w:val="FFFFFFFF"/>
    <w:lvl w:ilvl="0" w:tplc="015A3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4A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7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AA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4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F8C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E7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C3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7AD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D0A68"/>
    <w:multiLevelType w:val="hybridMultilevel"/>
    <w:tmpl w:val="2E8ABF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9763737">
    <w:abstractNumId w:val="0"/>
  </w:num>
  <w:num w:numId="2" w16cid:durableId="132917145">
    <w:abstractNumId w:val="1"/>
  </w:num>
  <w:num w:numId="3" w16cid:durableId="161161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BD"/>
    <w:rsid w:val="000009F1"/>
    <w:rsid w:val="000110B2"/>
    <w:rsid w:val="000145F1"/>
    <w:rsid w:val="000224BE"/>
    <w:rsid w:val="00063383"/>
    <w:rsid w:val="00065FC5"/>
    <w:rsid w:val="000733E4"/>
    <w:rsid w:val="00073B18"/>
    <w:rsid w:val="0008703D"/>
    <w:rsid w:val="000954D9"/>
    <w:rsid w:val="000A7CBD"/>
    <w:rsid w:val="000B1C36"/>
    <w:rsid w:val="000B5176"/>
    <w:rsid w:val="000C285D"/>
    <w:rsid w:val="000C7413"/>
    <w:rsid w:val="000D0249"/>
    <w:rsid w:val="0010156B"/>
    <w:rsid w:val="00102A79"/>
    <w:rsid w:val="001047F4"/>
    <w:rsid w:val="001149C6"/>
    <w:rsid w:val="001224AF"/>
    <w:rsid w:val="00123720"/>
    <w:rsid w:val="00132A44"/>
    <w:rsid w:val="00134436"/>
    <w:rsid w:val="00134EFC"/>
    <w:rsid w:val="00143050"/>
    <w:rsid w:val="00151FE1"/>
    <w:rsid w:val="00153FE8"/>
    <w:rsid w:val="001542A7"/>
    <w:rsid w:val="00160AEF"/>
    <w:rsid w:val="00163CCC"/>
    <w:rsid w:val="00167535"/>
    <w:rsid w:val="0017322F"/>
    <w:rsid w:val="00174DB5"/>
    <w:rsid w:val="00185262"/>
    <w:rsid w:val="00185F83"/>
    <w:rsid w:val="001B1866"/>
    <w:rsid w:val="001B1F04"/>
    <w:rsid w:val="001B2A8D"/>
    <w:rsid w:val="001B5842"/>
    <w:rsid w:val="001C3EB0"/>
    <w:rsid w:val="001C42E1"/>
    <w:rsid w:val="001D5964"/>
    <w:rsid w:val="001F5238"/>
    <w:rsid w:val="00200FBB"/>
    <w:rsid w:val="00235DDC"/>
    <w:rsid w:val="002463FB"/>
    <w:rsid w:val="00246F5D"/>
    <w:rsid w:val="00260AC8"/>
    <w:rsid w:val="002748C7"/>
    <w:rsid w:val="00284AA8"/>
    <w:rsid w:val="002901ED"/>
    <w:rsid w:val="002975C1"/>
    <w:rsid w:val="002A7D87"/>
    <w:rsid w:val="002B1D8E"/>
    <w:rsid w:val="002C3391"/>
    <w:rsid w:val="002D434E"/>
    <w:rsid w:val="002D5482"/>
    <w:rsid w:val="002E28AE"/>
    <w:rsid w:val="002E676A"/>
    <w:rsid w:val="002F5865"/>
    <w:rsid w:val="0030254C"/>
    <w:rsid w:val="0030359D"/>
    <w:rsid w:val="00303C60"/>
    <w:rsid w:val="003061AD"/>
    <w:rsid w:val="00310569"/>
    <w:rsid w:val="00311697"/>
    <w:rsid w:val="003122DA"/>
    <w:rsid w:val="00323855"/>
    <w:rsid w:val="003252FC"/>
    <w:rsid w:val="003302D0"/>
    <w:rsid w:val="00340557"/>
    <w:rsid w:val="00340E5B"/>
    <w:rsid w:val="00352B30"/>
    <w:rsid w:val="0035358A"/>
    <w:rsid w:val="00362333"/>
    <w:rsid w:val="00363267"/>
    <w:rsid w:val="003858BB"/>
    <w:rsid w:val="003864B3"/>
    <w:rsid w:val="00395A6E"/>
    <w:rsid w:val="003B4849"/>
    <w:rsid w:val="003C7AEC"/>
    <w:rsid w:val="003D37B7"/>
    <w:rsid w:val="003E3456"/>
    <w:rsid w:val="003E624C"/>
    <w:rsid w:val="00403837"/>
    <w:rsid w:val="004069DF"/>
    <w:rsid w:val="00411FD8"/>
    <w:rsid w:val="004126D4"/>
    <w:rsid w:val="0041386A"/>
    <w:rsid w:val="00423299"/>
    <w:rsid w:val="00423703"/>
    <w:rsid w:val="00425AFC"/>
    <w:rsid w:val="00427F91"/>
    <w:rsid w:val="00431C8B"/>
    <w:rsid w:val="00437793"/>
    <w:rsid w:val="00445B06"/>
    <w:rsid w:val="00472E1C"/>
    <w:rsid w:val="0047677B"/>
    <w:rsid w:val="00476F8F"/>
    <w:rsid w:val="00477840"/>
    <w:rsid w:val="00481889"/>
    <w:rsid w:val="004831EC"/>
    <w:rsid w:val="0049401B"/>
    <w:rsid w:val="00497940"/>
    <w:rsid w:val="004A111B"/>
    <w:rsid w:val="004D6059"/>
    <w:rsid w:val="004E2922"/>
    <w:rsid w:val="004E50FC"/>
    <w:rsid w:val="004F7E70"/>
    <w:rsid w:val="005013BD"/>
    <w:rsid w:val="00505222"/>
    <w:rsid w:val="00516D08"/>
    <w:rsid w:val="005221F8"/>
    <w:rsid w:val="005535F1"/>
    <w:rsid w:val="00554229"/>
    <w:rsid w:val="0057003C"/>
    <w:rsid w:val="00590BB5"/>
    <w:rsid w:val="005A3BC7"/>
    <w:rsid w:val="005A59A5"/>
    <w:rsid w:val="005B52EF"/>
    <w:rsid w:val="005B7823"/>
    <w:rsid w:val="005C2790"/>
    <w:rsid w:val="005C78A3"/>
    <w:rsid w:val="005E4EF6"/>
    <w:rsid w:val="005E6849"/>
    <w:rsid w:val="005E7974"/>
    <w:rsid w:val="005F2623"/>
    <w:rsid w:val="005F39C8"/>
    <w:rsid w:val="005F5C53"/>
    <w:rsid w:val="005F7ABC"/>
    <w:rsid w:val="00602E5B"/>
    <w:rsid w:val="0061765E"/>
    <w:rsid w:val="006176D8"/>
    <w:rsid w:val="006200B9"/>
    <w:rsid w:val="006241DC"/>
    <w:rsid w:val="00633EBD"/>
    <w:rsid w:val="00634CE8"/>
    <w:rsid w:val="006361AE"/>
    <w:rsid w:val="00636903"/>
    <w:rsid w:val="0065596B"/>
    <w:rsid w:val="00655B8A"/>
    <w:rsid w:val="0065738D"/>
    <w:rsid w:val="006615A2"/>
    <w:rsid w:val="00665463"/>
    <w:rsid w:val="00667069"/>
    <w:rsid w:val="006A0224"/>
    <w:rsid w:val="006B10E7"/>
    <w:rsid w:val="006B17DC"/>
    <w:rsid w:val="006B4C77"/>
    <w:rsid w:val="006B7ED7"/>
    <w:rsid w:val="006E0AFB"/>
    <w:rsid w:val="006E4F05"/>
    <w:rsid w:val="00710622"/>
    <w:rsid w:val="0071597B"/>
    <w:rsid w:val="007169D3"/>
    <w:rsid w:val="00716CD5"/>
    <w:rsid w:val="007253F8"/>
    <w:rsid w:val="00740F71"/>
    <w:rsid w:val="00742132"/>
    <w:rsid w:val="0075620A"/>
    <w:rsid w:val="0076679B"/>
    <w:rsid w:val="0078354A"/>
    <w:rsid w:val="00791EBD"/>
    <w:rsid w:val="00792113"/>
    <w:rsid w:val="007A6B40"/>
    <w:rsid w:val="007B44FB"/>
    <w:rsid w:val="007B7BA2"/>
    <w:rsid w:val="007D0A9D"/>
    <w:rsid w:val="007D327A"/>
    <w:rsid w:val="007D34DE"/>
    <w:rsid w:val="007E685C"/>
    <w:rsid w:val="007F12BE"/>
    <w:rsid w:val="00800F6D"/>
    <w:rsid w:val="00803397"/>
    <w:rsid w:val="00810488"/>
    <w:rsid w:val="008229BB"/>
    <w:rsid w:val="008324FA"/>
    <w:rsid w:val="00834F8F"/>
    <w:rsid w:val="00839141"/>
    <w:rsid w:val="008467C2"/>
    <w:rsid w:val="00860F98"/>
    <w:rsid w:val="0086296E"/>
    <w:rsid w:val="00865ABE"/>
    <w:rsid w:val="0086637E"/>
    <w:rsid w:val="0086769A"/>
    <w:rsid w:val="00871C2C"/>
    <w:rsid w:val="00881FAF"/>
    <w:rsid w:val="00890B24"/>
    <w:rsid w:val="008928F4"/>
    <w:rsid w:val="00897D4C"/>
    <w:rsid w:val="008C0DE3"/>
    <w:rsid w:val="008D2502"/>
    <w:rsid w:val="008D5E61"/>
    <w:rsid w:val="008D764D"/>
    <w:rsid w:val="008D795C"/>
    <w:rsid w:val="008E51B4"/>
    <w:rsid w:val="008F57D4"/>
    <w:rsid w:val="00901C96"/>
    <w:rsid w:val="00914481"/>
    <w:rsid w:val="0091467C"/>
    <w:rsid w:val="00933265"/>
    <w:rsid w:val="00933463"/>
    <w:rsid w:val="00933C40"/>
    <w:rsid w:val="00943CDC"/>
    <w:rsid w:val="0094478F"/>
    <w:rsid w:val="0096537B"/>
    <w:rsid w:val="00965C34"/>
    <w:rsid w:val="0097338D"/>
    <w:rsid w:val="00985B33"/>
    <w:rsid w:val="00986250"/>
    <w:rsid w:val="00992FB0"/>
    <w:rsid w:val="009B5308"/>
    <w:rsid w:val="009B5A7E"/>
    <w:rsid w:val="009D759E"/>
    <w:rsid w:val="009E058E"/>
    <w:rsid w:val="009E35F0"/>
    <w:rsid w:val="009F173B"/>
    <w:rsid w:val="009F2277"/>
    <w:rsid w:val="009F2F88"/>
    <w:rsid w:val="009F3DA4"/>
    <w:rsid w:val="00A1568F"/>
    <w:rsid w:val="00A28491"/>
    <w:rsid w:val="00A348B9"/>
    <w:rsid w:val="00A36110"/>
    <w:rsid w:val="00A36EBF"/>
    <w:rsid w:val="00A42C8D"/>
    <w:rsid w:val="00A47477"/>
    <w:rsid w:val="00A64ED2"/>
    <w:rsid w:val="00A659DA"/>
    <w:rsid w:val="00AA5791"/>
    <w:rsid w:val="00AA5F01"/>
    <w:rsid w:val="00AB28E7"/>
    <w:rsid w:val="00AD0A2F"/>
    <w:rsid w:val="00AD37F6"/>
    <w:rsid w:val="00B14B70"/>
    <w:rsid w:val="00B1549D"/>
    <w:rsid w:val="00B265C3"/>
    <w:rsid w:val="00B36485"/>
    <w:rsid w:val="00B46B85"/>
    <w:rsid w:val="00B5304A"/>
    <w:rsid w:val="00B57E75"/>
    <w:rsid w:val="00B75F87"/>
    <w:rsid w:val="00B9034D"/>
    <w:rsid w:val="00B905E4"/>
    <w:rsid w:val="00B93853"/>
    <w:rsid w:val="00BA0092"/>
    <w:rsid w:val="00BA132D"/>
    <w:rsid w:val="00BA2EBD"/>
    <w:rsid w:val="00BC0CEE"/>
    <w:rsid w:val="00BC3EE7"/>
    <w:rsid w:val="00BD3989"/>
    <w:rsid w:val="00BE4CB3"/>
    <w:rsid w:val="00BF2A61"/>
    <w:rsid w:val="00BF4D7C"/>
    <w:rsid w:val="00C101F4"/>
    <w:rsid w:val="00C143A7"/>
    <w:rsid w:val="00C23559"/>
    <w:rsid w:val="00C317DA"/>
    <w:rsid w:val="00C415BF"/>
    <w:rsid w:val="00C416EA"/>
    <w:rsid w:val="00C50612"/>
    <w:rsid w:val="00C5150A"/>
    <w:rsid w:val="00C566FF"/>
    <w:rsid w:val="00C57457"/>
    <w:rsid w:val="00C86877"/>
    <w:rsid w:val="00C878A6"/>
    <w:rsid w:val="00C9422E"/>
    <w:rsid w:val="00CB1137"/>
    <w:rsid w:val="00CB71BB"/>
    <w:rsid w:val="00CC1844"/>
    <w:rsid w:val="00CC4166"/>
    <w:rsid w:val="00CC5490"/>
    <w:rsid w:val="00CD3296"/>
    <w:rsid w:val="00CE5E8A"/>
    <w:rsid w:val="00CF3F0F"/>
    <w:rsid w:val="00CF6C17"/>
    <w:rsid w:val="00D0747A"/>
    <w:rsid w:val="00D1770B"/>
    <w:rsid w:val="00D372BE"/>
    <w:rsid w:val="00D5436E"/>
    <w:rsid w:val="00D5737D"/>
    <w:rsid w:val="00D62327"/>
    <w:rsid w:val="00D70E88"/>
    <w:rsid w:val="00D72269"/>
    <w:rsid w:val="00D72698"/>
    <w:rsid w:val="00D77C83"/>
    <w:rsid w:val="00D812AE"/>
    <w:rsid w:val="00D856CA"/>
    <w:rsid w:val="00D967D3"/>
    <w:rsid w:val="00DA67BE"/>
    <w:rsid w:val="00DB4C97"/>
    <w:rsid w:val="00DD31F5"/>
    <w:rsid w:val="00DD5ED6"/>
    <w:rsid w:val="00DE1219"/>
    <w:rsid w:val="00DE514C"/>
    <w:rsid w:val="00E1158B"/>
    <w:rsid w:val="00E42A54"/>
    <w:rsid w:val="00E47327"/>
    <w:rsid w:val="00E6578A"/>
    <w:rsid w:val="00E74362"/>
    <w:rsid w:val="00E762A4"/>
    <w:rsid w:val="00E94595"/>
    <w:rsid w:val="00E96740"/>
    <w:rsid w:val="00EA32E3"/>
    <w:rsid w:val="00EC0EF9"/>
    <w:rsid w:val="00EC5A05"/>
    <w:rsid w:val="00F01351"/>
    <w:rsid w:val="00F01C70"/>
    <w:rsid w:val="00F07EB8"/>
    <w:rsid w:val="00F21DDD"/>
    <w:rsid w:val="00F244D5"/>
    <w:rsid w:val="00F3218F"/>
    <w:rsid w:val="00F32576"/>
    <w:rsid w:val="00F32BB0"/>
    <w:rsid w:val="00F50F58"/>
    <w:rsid w:val="00F61709"/>
    <w:rsid w:val="00F61F6F"/>
    <w:rsid w:val="00F658A0"/>
    <w:rsid w:val="00F66955"/>
    <w:rsid w:val="00F66F8B"/>
    <w:rsid w:val="00F76407"/>
    <w:rsid w:val="00F83E72"/>
    <w:rsid w:val="00FA5217"/>
    <w:rsid w:val="00FC6E2C"/>
    <w:rsid w:val="00FD54B6"/>
    <w:rsid w:val="00FD55F0"/>
    <w:rsid w:val="00FE3AA3"/>
    <w:rsid w:val="00FF391B"/>
    <w:rsid w:val="02501D79"/>
    <w:rsid w:val="02853B77"/>
    <w:rsid w:val="04529FBB"/>
    <w:rsid w:val="04721FFB"/>
    <w:rsid w:val="04D8B1BC"/>
    <w:rsid w:val="051171B3"/>
    <w:rsid w:val="0594A458"/>
    <w:rsid w:val="05AF4B0E"/>
    <w:rsid w:val="05C5C208"/>
    <w:rsid w:val="06508C91"/>
    <w:rsid w:val="07312BA5"/>
    <w:rsid w:val="074DD68B"/>
    <w:rsid w:val="07F1D32C"/>
    <w:rsid w:val="08F7F30D"/>
    <w:rsid w:val="0965D166"/>
    <w:rsid w:val="099DBCBE"/>
    <w:rsid w:val="09F28E5B"/>
    <w:rsid w:val="0C00E363"/>
    <w:rsid w:val="0C2EDB84"/>
    <w:rsid w:val="0C6C4D87"/>
    <w:rsid w:val="0C9BBAA6"/>
    <w:rsid w:val="0CAE33DE"/>
    <w:rsid w:val="0D8A20C3"/>
    <w:rsid w:val="0DCF18DB"/>
    <w:rsid w:val="0DEFFABD"/>
    <w:rsid w:val="100972C5"/>
    <w:rsid w:val="10C47DC6"/>
    <w:rsid w:val="10FA3515"/>
    <w:rsid w:val="12354C6F"/>
    <w:rsid w:val="13F4F916"/>
    <w:rsid w:val="1532C324"/>
    <w:rsid w:val="15954FE2"/>
    <w:rsid w:val="15EBC6CF"/>
    <w:rsid w:val="16A8C152"/>
    <w:rsid w:val="16AB5691"/>
    <w:rsid w:val="174D9548"/>
    <w:rsid w:val="184DF0EF"/>
    <w:rsid w:val="192075B2"/>
    <w:rsid w:val="1B7769DD"/>
    <w:rsid w:val="1BDB2179"/>
    <w:rsid w:val="1C207379"/>
    <w:rsid w:val="1C6E5AB1"/>
    <w:rsid w:val="1D75EA5E"/>
    <w:rsid w:val="1E18D043"/>
    <w:rsid w:val="1E3E866C"/>
    <w:rsid w:val="1F89803F"/>
    <w:rsid w:val="222A2421"/>
    <w:rsid w:val="224399EC"/>
    <w:rsid w:val="22B64BF6"/>
    <w:rsid w:val="2381DAD4"/>
    <w:rsid w:val="238A443E"/>
    <w:rsid w:val="23B3DC15"/>
    <w:rsid w:val="242DDF8F"/>
    <w:rsid w:val="244A537E"/>
    <w:rsid w:val="25BBCC4D"/>
    <w:rsid w:val="25F67B67"/>
    <w:rsid w:val="26C4B014"/>
    <w:rsid w:val="2705DE44"/>
    <w:rsid w:val="27C0C11D"/>
    <w:rsid w:val="27EE7EDC"/>
    <w:rsid w:val="28925452"/>
    <w:rsid w:val="295FAF1B"/>
    <w:rsid w:val="2973C92C"/>
    <w:rsid w:val="29A1C16B"/>
    <w:rsid w:val="2AF7D267"/>
    <w:rsid w:val="2B76BCDF"/>
    <w:rsid w:val="2B787601"/>
    <w:rsid w:val="2B95F636"/>
    <w:rsid w:val="2BC276E3"/>
    <w:rsid w:val="2C25B420"/>
    <w:rsid w:val="2C90725C"/>
    <w:rsid w:val="2DAACA16"/>
    <w:rsid w:val="2DD51CA0"/>
    <w:rsid w:val="2E604D04"/>
    <w:rsid w:val="2E6927CD"/>
    <w:rsid w:val="2F9E054D"/>
    <w:rsid w:val="2FBDE545"/>
    <w:rsid w:val="3057CE28"/>
    <w:rsid w:val="308F2B23"/>
    <w:rsid w:val="33443494"/>
    <w:rsid w:val="33B7762A"/>
    <w:rsid w:val="33C75D3F"/>
    <w:rsid w:val="33D058A6"/>
    <w:rsid w:val="343D53FF"/>
    <w:rsid w:val="34552B3E"/>
    <w:rsid w:val="346D3275"/>
    <w:rsid w:val="34981823"/>
    <w:rsid w:val="353D1CCD"/>
    <w:rsid w:val="356BBC2D"/>
    <w:rsid w:val="3570F773"/>
    <w:rsid w:val="359B4A38"/>
    <w:rsid w:val="3637664C"/>
    <w:rsid w:val="37FAE426"/>
    <w:rsid w:val="39B69A14"/>
    <w:rsid w:val="3A10FBAC"/>
    <w:rsid w:val="3B442B81"/>
    <w:rsid w:val="3B4C9684"/>
    <w:rsid w:val="3BAE29D6"/>
    <w:rsid w:val="3CA47BE4"/>
    <w:rsid w:val="3E045AFD"/>
    <w:rsid w:val="3F7542B4"/>
    <w:rsid w:val="3FE396BA"/>
    <w:rsid w:val="404EE690"/>
    <w:rsid w:val="405EADEB"/>
    <w:rsid w:val="40E47545"/>
    <w:rsid w:val="4310A605"/>
    <w:rsid w:val="4365593C"/>
    <w:rsid w:val="43AB2DF1"/>
    <w:rsid w:val="44F644BF"/>
    <w:rsid w:val="4562579F"/>
    <w:rsid w:val="45C2E420"/>
    <w:rsid w:val="45CBD7DF"/>
    <w:rsid w:val="45FEFB29"/>
    <w:rsid w:val="47F15E4C"/>
    <w:rsid w:val="493EF4FD"/>
    <w:rsid w:val="49D46FB6"/>
    <w:rsid w:val="4AFAA288"/>
    <w:rsid w:val="4B251AFE"/>
    <w:rsid w:val="4BAE8A6A"/>
    <w:rsid w:val="4BB02D00"/>
    <w:rsid w:val="4C26FD12"/>
    <w:rsid w:val="4C72DB58"/>
    <w:rsid w:val="4D1B3FE9"/>
    <w:rsid w:val="4D244AE8"/>
    <w:rsid w:val="4D4A7F08"/>
    <w:rsid w:val="4D8275CF"/>
    <w:rsid w:val="4DBDBB3B"/>
    <w:rsid w:val="4DF2B462"/>
    <w:rsid w:val="4E12F98D"/>
    <w:rsid w:val="4E35AC5D"/>
    <w:rsid w:val="4E5A281E"/>
    <w:rsid w:val="4F0CB620"/>
    <w:rsid w:val="4F2D91D6"/>
    <w:rsid w:val="4F665977"/>
    <w:rsid w:val="51088DB3"/>
    <w:rsid w:val="515ED8DF"/>
    <w:rsid w:val="51680CD0"/>
    <w:rsid w:val="51A86FF1"/>
    <w:rsid w:val="51ED4F06"/>
    <w:rsid w:val="524BFA94"/>
    <w:rsid w:val="5305F177"/>
    <w:rsid w:val="53A1300F"/>
    <w:rsid w:val="547D58F6"/>
    <w:rsid w:val="56007A75"/>
    <w:rsid w:val="563407A1"/>
    <w:rsid w:val="564050CC"/>
    <w:rsid w:val="56DBB285"/>
    <w:rsid w:val="56F65FDD"/>
    <w:rsid w:val="574424C2"/>
    <w:rsid w:val="57E051FD"/>
    <w:rsid w:val="58BFCE4C"/>
    <w:rsid w:val="599EF508"/>
    <w:rsid w:val="59C56FDB"/>
    <w:rsid w:val="5A25A1E7"/>
    <w:rsid w:val="5A6BB62A"/>
    <w:rsid w:val="5A80C507"/>
    <w:rsid w:val="5AD8E530"/>
    <w:rsid w:val="5AFC3397"/>
    <w:rsid w:val="5BC030C4"/>
    <w:rsid w:val="5C50F647"/>
    <w:rsid w:val="5C5B357F"/>
    <w:rsid w:val="5CB24965"/>
    <w:rsid w:val="5D3E4271"/>
    <w:rsid w:val="5D49BD95"/>
    <w:rsid w:val="5E02E767"/>
    <w:rsid w:val="5E8F5326"/>
    <w:rsid w:val="5E937F3F"/>
    <w:rsid w:val="5F02CE6B"/>
    <w:rsid w:val="5FC713DB"/>
    <w:rsid w:val="608E53EA"/>
    <w:rsid w:val="60BBBB28"/>
    <w:rsid w:val="60BE3713"/>
    <w:rsid w:val="61C3757A"/>
    <w:rsid w:val="62356A1F"/>
    <w:rsid w:val="62BF5841"/>
    <w:rsid w:val="638B504D"/>
    <w:rsid w:val="63A59B4D"/>
    <w:rsid w:val="64645C8F"/>
    <w:rsid w:val="64D9A775"/>
    <w:rsid w:val="65844744"/>
    <w:rsid w:val="6693B838"/>
    <w:rsid w:val="692D1997"/>
    <w:rsid w:val="694CDEF7"/>
    <w:rsid w:val="698E59A0"/>
    <w:rsid w:val="69C75DA6"/>
    <w:rsid w:val="69DE160B"/>
    <w:rsid w:val="6A648F3A"/>
    <w:rsid w:val="6AC06558"/>
    <w:rsid w:val="6BC07C9B"/>
    <w:rsid w:val="6C4FAF82"/>
    <w:rsid w:val="6CE56D12"/>
    <w:rsid w:val="6D56418A"/>
    <w:rsid w:val="6D5EA102"/>
    <w:rsid w:val="6D8741DC"/>
    <w:rsid w:val="6F6A62C5"/>
    <w:rsid w:val="6F822038"/>
    <w:rsid w:val="6F824A09"/>
    <w:rsid w:val="701CEAD9"/>
    <w:rsid w:val="70EC4D08"/>
    <w:rsid w:val="71711969"/>
    <w:rsid w:val="71C8ED2D"/>
    <w:rsid w:val="725A9824"/>
    <w:rsid w:val="7367FC4D"/>
    <w:rsid w:val="745D121F"/>
    <w:rsid w:val="74738A13"/>
    <w:rsid w:val="75631D6C"/>
    <w:rsid w:val="75898AD4"/>
    <w:rsid w:val="76C2158A"/>
    <w:rsid w:val="76E74604"/>
    <w:rsid w:val="77371A53"/>
    <w:rsid w:val="776EC76D"/>
    <w:rsid w:val="787DEF83"/>
    <w:rsid w:val="78AA5F28"/>
    <w:rsid w:val="7A9AA887"/>
    <w:rsid w:val="7AF16FA5"/>
    <w:rsid w:val="7B2DAF35"/>
    <w:rsid w:val="7B8C4C28"/>
    <w:rsid w:val="7C0ACE3C"/>
    <w:rsid w:val="7C0E89F4"/>
    <w:rsid w:val="7C3DB2D2"/>
    <w:rsid w:val="7C74DEEF"/>
    <w:rsid w:val="7CE83A3C"/>
    <w:rsid w:val="7F1D8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E00AA"/>
  <w15:chartTrackingRefBased/>
  <w15:docId w15:val="{81877BBE-C3C9-4F73-9E60-E15100DD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4C"/>
    <w:pPr>
      <w:spacing w:after="240" w:line="240" w:lineRule="auto"/>
    </w:pPr>
    <w:rPr>
      <w:sz w:val="22"/>
    </w:rPr>
  </w:style>
  <w:style w:type="paragraph" w:styleId="Overskrift1">
    <w:name w:val="heading 1"/>
    <w:basedOn w:val="Overskrift2"/>
    <w:next w:val="Normal"/>
    <w:link w:val="Overskrift1Tegn"/>
    <w:uiPriority w:val="9"/>
    <w:qFormat/>
    <w:rsid w:val="00BE4CB3"/>
    <w:pPr>
      <w:tabs>
        <w:tab w:val="right" w:pos="9354"/>
      </w:tabs>
      <w:outlineLvl w:val="0"/>
    </w:pPr>
    <w:rPr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0254C"/>
    <w:pPr>
      <w:outlineLvl w:val="1"/>
    </w:pPr>
    <w:rPr>
      <w:b/>
      <w:bCs/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254C"/>
    <w:pPr>
      <w:keepNext/>
      <w:keepLines/>
      <w:spacing w:before="160" w:after="80"/>
      <w:outlineLvl w:val="2"/>
    </w:pPr>
    <w:rPr>
      <w:rFonts w:eastAsiaTheme="majorEastAsia" w:cstheme="majorBidi"/>
      <w:color w:val="512A7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2A7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254C"/>
    <w:pPr>
      <w:keepNext/>
      <w:keepLines/>
      <w:spacing w:before="80" w:after="40"/>
      <w:outlineLvl w:val="4"/>
    </w:pPr>
    <w:rPr>
      <w:rFonts w:eastAsiaTheme="majorEastAsia" w:cstheme="majorBidi"/>
      <w:color w:val="512A7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4CB3"/>
    <w:rPr>
      <w:b/>
      <w:bCs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0254C"/>
    <w:rPr>
      <w:b/>
      <w:bCs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0254C"/>
    <w:rPr>
      <w:rFonts w:eastAsiaTheme="majorEastAsia" w:cstheme="majorBidi"/>
      <w:color w:val="512A7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0254C"/>
    <w:rPr>
      <w:rFonts w:eastAsiaTheme="majorEastAsia" w:cstheme="majorBidi"/>
      <w:i/>
      <w:iCs/>
      <w:color w:val="512A7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0254C"/>
    <w:rPr>
      <w:rFonts w:eastAsiaTheme="majorEastAsia" w:cstheme="majorBidi"/>
      <w:color w:val="512A7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025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025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025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0254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21F8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21F8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0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0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0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0254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0254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0254C"/>
    <w:rPr>
      <w:i/>
      <w:iCs/>
      <w:color w:val="512A7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0254C"/>
    <w:pPr>
      <w:pBdr>
        <w:top w:val="single" w:sz="4" w:space="10" w:color="512A76" w:themeColor="accent1" w:themeShade="BF"/>
        <w:bottom w:val="single" w:sz="4" w:space="10" w:color="512A76" w:themeColor="accent1" w:themeShade="BF"/>
      </w:pBdr>
      <w:spacing w:before="360" w:after="360"/>
      <w:ind w:left="864" w:right="864"/>
      <w:jc w:val="center"/>
    </w:pPr>
    <w:rPr>
      <w:i/>
      <w:iCs/>
      <w:color w:val="512A7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0254C"/>
    <w:rPr>
      <w:i/>
      <w:iCs/>
      <w:color w:val="512A7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0254C"/>
    <w:rPr>
      <w:b/>
      <w:bCs/>
      <w:smallCaps/>
      <w:color w:val="512A7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30254C"/>
  </w:style>
  <w:style w:type="paragraph" w:styleId="Bunntekst">
    <w:name w:val="footer"/>
    <w:basedOn w:val="Normal"/>
    <w:link w:val="Bunn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30254C"/>
  </w:style>
  <w:style w:type="character" w:styleId="Plassholdertekst">
    <w:name w:val="Placeholder Text"/>
    <w:basedOn w:val="Standardskriftforavsnitt"/>
    <w:uiPriority w:val="99"/>
    <w:semiHidden/>
    <w:rsid w:val="009F173B"/>
    <w:rPr>
      <w:color w:val="666666"/>
    </w:rPr>
  </w:style>
  <w:style w:type="table" w:styleId="Tabellrutenett">
    <w:name w:val="Table Grid"/>
    <w:basedOn w:val="Vanligtabell"/>
    <w:uiPriority w:val="39"/>
    <w:rsid w:val="007B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stom">
    <w:name w:val="Custom"/>
    <w:basedOn w:val="Vanligtabell"/>
    <w:uiPriority w:val="99"/>
    <w:rsid w:val="007B7BA2"/>
    <w:pPr>
      <w:spacing w:after="0" w:line="240" w:lineRule="auto"/>
    </w:pPr>
    <w:tblPr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4F4F4" w:themeFill="background2"/>
    </w:tcPr>
  </w:style>
  <w:style w:type="table" w:customStyle="1" w:styleId="Custom2">
    <w:name w:val="Custom 2"/>
    <w:basedOn w:val="Vanligtabell"/>
    <w:uiPriority w:val="99"/>
    <w:rsid w:val="001F5238"/>
    <w:pPr>
      <w:spacing w:after="0" w:line="240" w:lineRule="auto"/>
    </w:pPr>
    <w:tblPr>
      <w:tblStyleRowBandSize w:val="1"/>
      <w:tblCellMar>
        <w:top w:w="57" w:type="dxa"/>
        <w:bottom w:w="57" w:type="dxa"/>
      </w:tblCellMar>
    </w:tblPr>
    <w:tcPr>
      <w:shd w:val="clear" w:color="auto" w:fill="F4F4F4" w:themeFill="background2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Ingenmellomrom">
    <w:name w:val="No Spacing"/>
    <w:link w:val="IngenmellomromTegn"/>
    <w:uiPriority w:val="1"/>
    <w:qFormat/>
    <w:rsid w:val="003E62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E624C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6314\AppData\Local\Temp\2ad95c0d-7649-4ed6-8813-e752234043c8_Filemail.com%20-%20Filer%20fra%20ETN%20Grafisk%20(4).zip.3c8\V4\V4%20-%20IPR%20inkall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4E289C0E7C45D4B2ACD6D3CE6A10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F135DF-A91B-40D2-9DCA-2925F267E905}"/>
      </w:docPartPr>
      <w:docPartBody>
        <w:p w:rsidR="00BF4D7C" w:rsidRDefault="00BF4D7C">
          <w:pPr>
            <w:pStyle w:val="EB4E289C0E7C45D4B2ACD6D3CE6A1059"/>
          </w:pPr>
          <w:r w:rsidRPr="00DE7644">
            <w:rPr>
              <w:rStyle w:val="Plassholdertekst"/>
            </w:rPr>
            <w:t>Click or tap to enter a date.</w:t>
          </w:r>
        </w:p>
      </w:docPartBody>
    </w:docPart>
    <w:docPart>
      <w:docPartPr>
        <w:name w:val="1D83DD1E38394CD2BB07B5BE383843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33CD2B-2947-4718-89B2-B25F5CC8B5F1}"/>
      </w:docPartPr>
      <w:docPartBody>
        <w:p w:rsidR="005E7B69" w:rsidRDefault="001F4BFE" w:rsidP="001F4BFE">
          <w:pPr>
            <w:pStyle w:val="1D83DD1E38394CD2BB07B5BE3838430F"/>
          </w:pPr>
          <w:r w:rsidRPr="00DE7644">
            <w:rPr>
              <w:rStyle w:val="Plassholderteks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mbria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C"/>
    <w:rsid w:val="00167F0E"/>
    <w:rsid w:val="001F4BFE"/>
    <w:rsid w:val="002A486E"/>
    <w:rsid w:val="0030359D"/>
    <w:rsid w:val="003076BE"/>
    <w:rsid w:val="00314310"/>
    <w:rsid w:val="00395A6E"/>
    <w:rsid w:val="005013BD"/>
    <w:rsid w:val="00575609"/>
    <w:rsid w:val="0059238B"/>
    <w:rsid w:val="005E7B69"/>
    <w:rsid w:val="00643FA5"/>
    <w:rsid w:val="0065596B"/>
    <w:rsid w:val="00745CBF"/>
    <w:rsid w:val="0075620A"/>
    <w:rsid w:val="007B44FB"/>
    <w:rsid w:val="00810488"/>
    <w:rsid w:val="0086769A"/>
    <w:rsid w:val="00897D4C"/>
    <w:rsid w:val="008D795C"/>
    <w:rsid w:val="009B24E8"/>
    <w:rsid w:val="009D759E"/>
    <w:rsid w:val="009F2F88"/>
    <w:rsid w:val="00A73FE1"/>
    <w:rsid w:val="00A84878"/>
    <w:rsid w:val="00AA5F01"/>
    <w:rsid w:val="00BF4D7C"/>
    <w:rsid w:val="00C143A7"/>
    <w:rsid w:val="00C5150A"/>
    <w:rsid w:val="00C566FF"/>
    <w:rsid w:val="00CD3296"/>
    <w:rsid w:val="00CF2A9B"/>
    <w:rsid w:val="00DA67BE"/>
    <w:rsid w:val="00DB4C97"/>
    <w:rsid w:val="00F61F6F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097D4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1F4BFE"/>
    <w:rPr>
      <w:color w:val="666666"/>
    </w:rPr>
  </w:style>
  <w:style w:type="paragraph" w:customStyle="1" w:styleId="EB4E289C0E7C45D4B2ACD6D3CE6A1059">
    <w:name w:val="EB4E289C0E7C45D4B2ACD6D3CE6A1059"/>
  </w:style>
  <w:style w:type="paragraph" w:customStyle="1" w:styleId="1D83DD1E38394CD2BB07B5BE3838430F">
    <w:name w:val="1D83DD1E38394CD2BB07B5BE3838430F"/>
    <w:rsid w:val="001F4B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R">
      <a:dk1>
        <a:sysClr val="windowText" lastClr="000000"/>
      </a:dk1>
      <a:lt1>
        <a:sysClr val="window" lastClr="FFFFFF"/>
      </a:lt1>
      <a:dk2>
        <a:srgbClr val="918F90"/>
      </a:dk2>
      <a:lt2>
        <a:srgbClr val="F4F4F4"/>
      </a:lt2>
      <a:accent1>
        <a:srgbClr val="6D399F"/>
      </a:accent1>
      <a:accent2>
        <a:srgbClr val="9165B9"/>
      </a:accent2>
      <a:accent3>
        <a:srgbClr val="AD8ACC"/>
      </a:accent3>
      <a:accent4>
        <a:srgbClr val="DCCCEA"/>
      </a:accent4>
      <a:accent5>
        <a:srgbClr val="6D399F"/>
      </a:accent5>
      <a:accent6>
        <a:srgbClr val="9165B9"/>
      </a:accent6>
      <a:hlink>
        <a:srgbClr val="467886"/>
      </a:hlink>
      <a:folHlink>
        <a:srgbClr val="96607D"/>
      </a:folHlink>
    </a:clrScheme>
    <a:fontScheme name="DM san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47a09-62c0-4f16-9cf0-0b95c997279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5A8E1DF44C44693B20BC48E5551AD" ma:contentTypeVersion="10" ma:contentTypeDescription="Create a new document." ma:contentTypeScope="" ma:versionID="ae50cadecc17e236cc6923fc484dba05">
  <xsd:schema xmlns:xsd="http://www.w3.org/2001/XMLSchema" xmlns:xs="http://www.w3.org/2001/XMLSchema" xmlns:p="http://schemas.microsoft.com/office/2006/metadata/properties" xmlns:ns2="bd047a09-62c0-4f16-9cf0-0b95c997279d" targetNamespace="http://schemas.microsoft.com/office/2006/metadata/properties" ma:root="true" ma:fieldsID="fe2bfd02a42aa3a33052d302c7be4f69" ns2:_="">
    <xsd:import namespace="bd047a09-62c0-4f16-9cf0-0b95c9972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47a09-62c0-4f16-9cf0-0b95c9972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990e8d-c88e-490a-9728-f579b7abc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A14A43-8F01-432C-BB43-EB7600098978}">
  <ds:schemaRefs>
    <ds:schemaRef ds:uri="http://schemas.microsoft.com/office/2006/metadata/properties"/>
    <ds:schemaRef ds:uri="http://schemas.microsoft.com/office/infopath/2007/PartnerControls"/>
    <ds:schemaRef ds:uri="bd047a09-62c0-4f16-9cf0-0b95c997279d"/>
  </ds:schemaRefs>
</ds:datastoreItem>
</file>

<file path=customXml/itemProps2.xml><?xml version="1.0" encoding="utf-8"?>
<ds:datastoreItem xmlns:ds="http://schemas.openxmlformats.org/officeDocument/2006/customXml" ds:itemID="{66694110-63B7-461C-8EC0-19250CB8B33A}"/>
</file>

<file path=customXml/itemProps3.xml><?xml version="1.0" encoding="utf-8"?>
<ds:datastoreItem xmlns:ds="http://schemas.openxmlformats.org/officeDocument/2006/customXml" ds:itemID="{72887C74-3D18-471C-9C26-6EFFAE6080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V4 - IPR inkalling</Template>
  <TotalTime>48</TotalTime>
  <Pages>2</Pages>
  <Words>226</Words>
  <Characters>1443</Characters>
  <Application>Microsoft Office Word</Application>
  <DocSecurity>0</DocSecurity>
  <Lines>96</Lines>
  <Paragraphs>79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Andersen</dc:creator>
  <cp:keywords/>
  <dc:description/>
  <cp:lastModifiedBy>Arve Høiberg</cp:lastModifiedBy>
  <cp:revision>134</cp:revision>
  <dcterms:created xsi:type="dcterms:W3CDTF">2025-08-05T00:45:00Z</dcterms:created>
  <dcterms:modified xsi:type="dcterms:W3CDTF">2026-01-22T08:14:00Z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0x01010075A5A8E1DF44C44693B20BC48E5551AD</vt:lpwstr>
  </property>
  <property fmtid="{D5CDD505-2E9C-101B-9397-08002B2CF9AE}" pid="3" name="MediaServiceImageTags">
    <vt:lpwstr/>
  </property>
</Properties>
</file>