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195C8B52" w:rsidR="002748C7" w:rsidRDefault="00931C9F" w:rsidP="002748C7">
      <w:pPr>
        <w:pStyle w:val="Overskrift1"/>
        <w:rPr>
          <w:color w:val="918F90" w:themeColor="text2"/>
        </w:rPr>
      </w:pPr>
      <w:r>
        <w:t>Protokoll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038AF1FA3842452E91BF4AF25111217C"/>
          </w:placeholder>
          <w:date w:fullDate="2026-06-08T00:00:00Z">
            <w:dateFormat w:val="dd.MM.yy"/>
            <w:lid w:val="nb-NO"/>
            <w:storeMappedDataAs w:val="dateTime"/>
            <w:calendar w:val="gregorian"/>
          </w:date>
        </w:sdtPr>
        <w:sdtContent>
          <w:r w:rsidR="00DE7CCB">
            <w:rPr>
              <w:color w:val="918F90" w:themeColor="text2"/>
            </w:rPr>
            <w:t>0</w:t>
          </w:r>
          <w:r w:rsidR="00EC620A">
            <w:rPr>
              <w:color w:val="918F90" w:themeColor="text2"/>
            </w:rPr>
            <w:t>8</w:t>
          </w:r>
          <w:r w:rsidR="00C20F86">
            <w:rPr>
              <w:color w:val="918F90" w:themeColor="text2"/>
            </w:rPr>
            <w:t>.06.</w:t>
          </w:r>
          <w:r w:rsidR="00DE7CCB">
            <w:rPr>
              <w:color w:val="918F90" w:themeColor="text2"/>
            </w:rPr>
            <w:t>26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11F8D428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11F8D428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13C2D182" w14:textId="5E91BD7F" w:rsidR="00EC620A" w:rsidRDefault="00EC620A" w:rsidP="03D5462E">
            <w:pPr>
              <w:spacing w:after="0"/>
              <w:rPr>
                <w:rFonts w:ascii="DM Sans" w:hAnsi="DM Sans" w:cs="Segoe UI"/>
              </w:rPr>
            </w:pPr>
            <w:r>
              <w:rPr>
                <w:rFonts w:ascii="DM Sans" w:hAnsi="DM Sans" w:cs="Segoe UI"/>
              </w:rPr>
              <w:t>Mandag 8. juni 1</w:t>
            </w:r>
            <w:r w:rsidR="00FF354D">
              <w:rPr>
                <w:rFonts w:ascii="DM Sans" w:hAnsi="DM Sans" w:cs="Segoe UI"/>
              </w:rPr>
              <w:t>4</w:t>
            </w:r>
            <w:r>
              <w:rPr>
                <w:rFonts w:ascii="DM Sans" w:hAnsi="DM Sans" w:cs="Segoe UI"/>
              </w:rPr>
              <w:t>00 - 1</w:t>
            </w:r>
            <w:r w:rsidR="00FF354D">
              <w:rPr>
                <w:rFonts w:ascii="DM Sans" w:hAnsi="DM Sans" w:cs="Segoe UI"/>
              </w:rPr>
              <w:t>5</w:t>
            </w:r>
            <w:r>
              <w:rPr>
                <w:rFonts w:ascii="DM Sans" w:hAnsi="DM Sans" w:cs="Segoe UI"/>
              </w:rPr>
              <w:t>00</w:t>
            </w:r>
          </w:p>
          <w:p w14:paraId="55BEB9F0" w14:textId="1E0DD576" w:rsidR="00535F1B" w:rsidRPr="00E1788C" w:rsidRDefault="00C9589E" w:rsidP="03D5462E">
            <w:pPr>
              <w:spacing w:after="0"/>
              <w:rPr>
                <w:rFonts w:ascii="DM Sans" w:hAnsi="DM Sans" w:cs="Segoe UI"/>
              </w:rPr>
            </w:pPr>
            <w:r>
              <w:rPr>
                <w:rFonts w:ascii="DM Sans" w:hAnsi="DM Sans" w:cs="Segoe UI"/>
              </w:rPr>
              <w:t>TEAMS</w:t>
            </w:r>
            <w:r w:rsidR="11846939">
              <w:br/>
            </w:r>
          </w:p>
        </w:tc>
      </w:tr>
      <w:tr w:rsidR="002748C7" w14:paraId="5EC68141" w14:textId="77777777" w:rsidTr="11F8D428">
        <w:tc>
          <w:tcPr>
            <w:tcW w:w="9344" w:type="dxa"/>
            <w:gridSpan w:val="2"/>
          </w:tcPr>
          <w:p w14:paraId="66A4E3DD" w14:textId="0E8040F8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  <w:r w:rsidR="00931C9F">
              <w:rPr>
                <w:b/>
                <w:bCs/>
              </w:rPr>
              <w:t xml:space="preserve"> til stede</w:t>
            </w:r>
          </w:p>
        </w:tc>
      </w:tr>
      <w:tr w:rsidR="00DC6516" w:rsidRPr="005F2623" w14:paraId="6C62384B" w14:textId="77777777" w:rsidTr="11F8D428">
        <w:trPr>
          <w:trHeight w:val="20"/>
        </w:trPr>
        <w:tc>
          <w:tcPr>
            <w:tcW w:w="4672" w:type="dxa"/>
            <w:tcBorders>
              <w:top w:val="single" w:sz="4" w:space="0" w:color="auto"/>
            </w:tcBorders>
          </w:tcPr>
          <w:p w14:paraId="22F2CE30" w14:textId="77777777" w:rsidR="00DC6516" w:rsidRPr="00263212" w:rsidRDefault="00DC6516" w:rsidP="00DC6516">
            <w:pPr>
              <w:spacing w:after="0"/>
            </w:pPr>
            <w:r>
              <w:t>Kommunedirektør i Bamble</w:t>
            </w:r>
          </w:p>
          <w:p w14:paraId="4F5696FE" w14:textId="77777777" w:rsidR="00DC6516" w:rsidRPr="00263212" w:rsidRDefault="00DC6516" w:rsidP="00DC6516">
            <w:pPr>
              <w:spacing w:after="0"/>
            </w:pPr>
            <w:r>
              <w:t>Konst. kommunedirektør i Kragerø</w:t>
            </w:r>
          </w:p>
          <w:p w14:paraId="47EB5E72" w14:textId="77777777" w:rsidR="00DC6516" w:rsidRPr="00263212" w:rsidRDefault="00DC6516" w:rsidP="00DC6516">
            <w:pPr>
              <w:spacing w:after="0"/>
            </w:pPr>
            <w:r>
              <w:t>Kommunedirektør i Porsgrunn</w:t>
            </w:r>
          </w:p>
          <w:p w14:paraId="2B9322E4" w14:textId="77777777" w:rsidR="00DC6516" w:rsidRDefault="00DC6516" w:rsidP="00DC6516">
            <w:pPr>
              <w:spacing w:after="0"/>
            </w:pPr>
            <w:r>
              <w:t>Kommunedirektør i Siljan</w:t>
            </w:r>
          </w:p>
          <w:p w14:paraId="78D96C70" w14:textId="77777777" w:rsidR="00DC6516" w:rsidRDefault="00DC6516" w:rsidP="00DC6516">
            <w:pPr>
              <w:spacing w:after="0"/>
            </w:pPr>
            <w:r>
              <w:t>Kommunedirektør i Skien</w:t>
            </w:r>
          </w:p>
          <w:p w14:paraId="59E66A3C" w14:textId="77777777" w:rsidR="00931C9F" w:rsidRDefault="00931C9F" w:rsidP="00DC6516">
            <w:pPr>
              <w:spacing w:after="0"/>
            </w:pPr>
          </w:p>
          <w:p w14:paraId="00599101" w14:textId="17520520" w:rsidR="00931C9F" w:rsidRPr="00931C9F" w:rsidRDefault="00931C9F" w:rsidP="00DC6516">
            <w:pPr>
              <w:spacing w:after="0"/>
            </w:pPr>
            <w:r w:rsidRPr="00931C9F">
              <w:rPr>
                <w:b/>
                <w:bCs/>
              </w:rPr>
              <w:t>Forfall</w:t>
            </w:r>
            <w:r>
              <w:t xml:space="preserve"> </w:t>
            </w:r>
            <w:r>
              <w:br/>
            </w:r>
            <w:r>
              <w:t>Kommunedirektør i Drangedal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1C70C2AE" w14:textId="77777777" w:rsidR="00DC6516" w:rsidRPr="00263212" w:rsidRDefault="00DC6516" w:rsidP="003149D2">
            <w:pPr>
              <w:spacing w:after="0"/>
            </w:pPr>
            <w:r w:rsidRPr="00263212">
              <w:t>Magnus Meling Hallaråker</w:t>
            </w:r>
          </w:p>
          <w:p w14:paraId="0C29C8B0" w14:textId="77777777" w:rsidR="00DC6516" w:rsidRPr="00263212" w:rsidRDefault="00DC6516" w:rsidP="003149D2">
            <w:pPr>
              <w:spacing w:after="0"/>
            </w:pPr>
            <w:r w:rsidRPr="001B43AE">
              <w:t>Marianne S. Gurrick</w:t>
            </w:r>
          </w:p>
          <w:p w14:paraId="3A04D185" w14:textId="77777777" w:rsidR="00DC6516" w:rsidRPr="00263212" w:rsidRDefault="00DC6516" w:rsidP="003149D2">
            <w:pPr>
              <w:spacing w:after="0"/>
            </w:pPr>
            <w:r>
              <w:t>Inger Anne Speilberg</w:t>
            </w:r>
          </w:p>
          <w:p w14:paraId="65E69D07" w14:textId="77777777" w:rsidR="00DC6516" w:rsidRDefault="00DC6516" w:rsidP="003149D2">
            <w:pPr>
              <w:spacing w:after="0"/>
            </w:pPr>
            <w:r>
              <w:t>Jan Sæthre</w:t>
            </w:r>
          </w:p>
          <w:p w14:paraId="3816B826" w14:textId="77777777" w:rsidR="00DC6516" w:rsidRDefault="00DC6516" w:rsidP="003149D2">
            <w:pPr>
              <w:spacing w:after="0"/>
            </w:pPr>
            <w:r w:rsidRPr="00263212">
              <w:t>Karin G. Finnerud</w:t>
            </w:r>
          </w:p>
          <w:p w14:paraId="46050736" w14:textId="77777777" w:rsidR="00931C9F" w:rsidRDefault="00931C9F" w:rsidP="003149D2">
            <w:pPr>
              <w:spacing w:after="0"/>
            </w:pPr>
          </w:p>
          <w:p w14:paraId="37CCF52A" w14:textId="77777777" w:rsidR="007C44B7" w:rsidRDefault="007C44B7" w:rsidP="003149D2">
            <w:pPr>
              <w:spacing w:after="0"/>
            </w:pPr>
          </w:p>
          <w:p w14:paraId="071C868B" w14:textId="536A8068" w:rsidR="00931C9F" w:rsidRPr="00263212" w:rsidRDefault="00931C9F" w:rsidP="003149D2">
            <w:pPr>
              <w:spacing w:after="0"/>
            </w:pPr>
            <w:r w:rsidRPr="00263212">
              <w:t>Øystein Tveit</w:t>
            </w:r>
          </w:p>
        </w:tc>
      </w:tr>
      <w:tr w:rsidR="002748C7" w14:paraId="4E678B75" w14:textId="77777777" w:rsidTr="11F8D428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11F8D428">
        <w:tc>
          <w:tcPr>
            <w:tcW w:w="4672" w:type="dxa"/>
            <w:tcBorders>
              <w:top w:val="single" w:sz="4" w:space="0" w:color="auto"/>
            </w:tcBorders>
          </w:tcPr>
          <w:p w14:paraId="755DDFB1" w14:textId="074A7289" w:rsidR="0090371F" w:rsidRPr="007C44B7" w:rsidRDefault="007C44B7" w:rsidP="3122C026">
            <w:pPr>
              <w:spacing w:after="0"/>
            </w:pPr>
            <w:r w:rsidRPr="007C44B7">
              <w:t>Arve Høiberg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65564FFD" w14:textId="52A658D9" w:rsidR="00256EAF" w:rsidRPr="00263212" w:rsidRDefault="001B43AE" w:rsidP="004E650B">
            <w:pPr>
              <w:spacing w:after="0"/>
            </w:pPr>
            <w:r>
              <w:t>Sekretariatet</w:t>
            </w:r>
          </w:p>
          <w:p w14:paraId="2D5B817D" w14:textId="2584A9D2" w:rsidR="00256EAF" w:rsidRPr="00263212" w:rsidRDefault="00256EAF" w:rsidP="004E650B">
            <w:pPr>
              <w:spacing w:after="0"/>
            </w:pPr>
          </w:p>
        </w:tc>
      </w:tr>
    </w:tbl>
    <w:p w14:paraId="1370876B" w14:textId="77777777" w:rsidR="007C44B7" w:rsidRDefault="007C44B7" w:rsidP="002748C7">
      <w:pPr>
        <w:pStyle w:val="Overskrift1"/>
      </w:pPr>
    </w:p>
    <w:p w14:paraId="46FC0413" w14:textId="77777777" w:rsidR="007C44B7" w:rsidRDefault="007C44B7" w:rsidP="002748C7">
      <w:pPr>
        <w:pStyle w:val="Overskrift1"/>
      </w:pPr>
    </w:p>
    <w:p w14:paraId="0C134D94" w14:textId="77777777" w:rsidR="007C44B7" w:rsidRDefault="007C44B7" w:rsidP="002748C7">
      <w:pPr>
        <w:pStyle w:val="Overskrift1"/>
      </w:pPr>
    </w:p>
    <w:p w14:paraId="50B85EC0" w14:textId="77777777" w:rsidR="007C44B7" w:rsidRDefault="007C44B7" w:rsidP="002748C7">
      <w:pPr>
        <w:pStyle w:val="Overskrift1"/>
      </w:pPr>
    </w:p>
    <w:p w14:paraId="72E199CB" w14:textId="5B93D0A6" w:rsidR="002748C7" w:rsidRDefault="002748C7" w:rsidP="002748C7">
      <w:pPr>
        <w:pStyle w:val="Overskrift1"/>
        <w:rPr>
          <w:color w:val="918F90" w:themeColor="text2"/>
        </w:rPr>
      </w:pPr>
      <w:r>
        <w:lastRenderedPageBreak/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FC7D866A69044F7DB897496B9282C833"/>
          </w:placeholder>
          <w:date w:fullDate="2026-06-08T00:00:00Z">
            <w:dateFormat w:val="dd.MM.yy"/>
            <w:lid w:val="nb-NO"/>
            <w:storeMappedDataAs w:val="dateTime"/>
            <w:calendar w:val="gregorian"/>
          </w:date>
        </w:sdtPr>
        <w:sdtContent>
          <w:r w:rsidR="00DE7CCB">
            <w:rPr>
              <w:color w:val="918F90" w:themeColor="text2"/>
            </w:rPr>
            <w:t>0</w:t>
          </w:r>
          <w:r w:rsidR="00EC620A">
            <w:rPr>
              <w:color w:val="918F90" w:themeColor="text2"/>
            </w:rPr>
            <w:t>8</w:t>
          </w:r>
          <w:r w:rsidR="00C20F86">
            <w:rPr>
              <w:color w:val="918F90" w:themeColor="text2"/>
            </w:rPr>
            <w:t>.06.</w:t>
          </w:r>
          <w:r w:rsidR="00DE7CCB">
            <w:rPr>
              <w:color w:val="918F90" w:themeColor="text2"/>
            </w:rPr>
            <w:t>26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1485"/>
        <w:gridCol w:w="7162"/>
      </w:tblGrid>
      <w:tr w:rsidR="002748C7" w14:paraId="1E41EB08" w14:textId="77777777" w:rsidTr="2EC9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85" w:type="dxa"/>
          </w:tcPr>
          <w:p w14:paraId="53D5F02A" w14:textId="77777777" w:rsidR="002748C7" w:rsidRDefault="002748C7" w:rsidP="003149D2">
            <w:r>
              <w:t>Saksnr</w:t>
            </w:r>
          </w:p>
        </w:tc>
        <w:tc>
          <w:tcPr>
            <w:tcW w:w="7162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2748C7" w:rsidRPr="00174DB5" w14:paraId="74FBB048" w14:textId="77777777" w:rsidTr="2EC922C5">
        <w:tc>
          <w:tcPr>
            <w:tcW w:w="1485" w:type="dxa"/>
          </w:tcPr>
          <w:p w14:paraId="61E254D1" w14:textId="1E16523C" w:rsidR="002748C7" w:rsidRPr="00174DB5" w:rsidRDefault="00646712" w:rsidP="003149D2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  <w:r w:rsidR="002748C7" w:rsidRPr="4B5C2BF6">
              <w:rPr>
                <w:lang w:val="en-US"/>
              </w:rPr>
              <w:t>/</w:t>
            </w:r>
            <w:r w:rsidR="001B43AE">
              <w:t>2</w:t>
            </w:r>
            <w:r w:rsidR="00B62B74">
              <w:t>6</w:t>
            </w:r>
          </w:p>
        </w:tc>
        <w:tc>
          <w:tcPr>
            <w:tcW w:w="7162" w:type="dxa"/>
          </w:tcPr>
          <w:p w14:paraId="42DCB7A2" w14:textId="695CAC91" w:rsidR="002748C7" w:rsidRPr="00263212" w:rsidRDefault="001B43AE" w:rsidP="003149D2">
            <w:pPr>
              <w:rPr>
                <w:b/>
                <w:bCs/>
              </w:rPr>
            </w:pPr>
            <w:r w:rsidRPr="71D37CED">
              <w:rPr>
                <w:b/>
                <w:bCs/>
              </w:rPr>
              <w:t xml:space="preserve">Referat fra møte i kommunedirektørkollegiet </w:t>
            </w:r>
            <w:r w:rsidR="00D31E9F">
              <w:rPr>
                <w:b/>
                <w:bCs/>
              </w:rPr>
              <w:t>5</w:t>
            </w:r>
            <w:r w:rsidR="001D7BB3">
              <w:rPr>
                <w:b/>
                <w:bCs/>
              </w:rPr>
              <w:t xml:space="preserve">. </w:t>
            </w:r>
            <w:r w:rsidR="00D31E9F">
              <w:rPr>
                <w:b/>
                <w:bCs/>
              </w:rPr>
              <w:t>mai</w:t>
            </w:r>
            <w:r w:rsidRPr="71D37CED">
              <w:rPr>
                <w:b/>
                <w:bCs/>
              </w:rPr>
              <w:t xml:space="preserve"> 202</w:t>
            </w:r>
            <w:r w:rsidR="005B4C78">
              <w:rPr>
                <w:b/>
                <w:bCs/>
              </w:rPr>
              <w:t>6</w:t>
            </w:r>
          </w:p>
          <w:p w14:paraId="20E13D5D" w14:textId="1D6315EF" w:rsidR="002748C7" w:rsidRDefault="001B43AE" w:rsidP="003149D2">
            <w:r>
              <w:t>Se utsendt forslag til referat</w:t>
            </w:r>
          </w:p>
          <w:p w14:paraId="287D964C" w14:textId="36024AF5" w:rsidR="001B43AE" w:rsidRPr="00263212" w:rsidRDefault="007C44B7" w:rsidP="003149D2">
            <w:r>
              <w:t>K</w:t>
            </w:r>
            <w:r w:rsidR="001B43AE" w:rsidRPr="00263212">
              <w:t>onklusjon: Referat</w:t>
            </w:r>
            <w:r w:rsidR="008D436E" w:rsidRPr="00263212">
              <w:t xml:space="preserve"> </w:t>
            </w:r>
            <w:r w:rsidR="001B43AE" w:rsidRPr="00263212">
              <w:t>vedta</w:t>
            </w:r>
            <w:r>
              <w:t>tt</w:t>
            </w:r>
          </w:p>
        </w:tc>
      </w:tr>
      <w:tr w:rsidR="007A74D8" w14:paraId="58CE82A3" w14:textId="77777777" w:rsidTr="2EC922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85" w:type="dxa"/>
          </w:tcPr>
          <w:p w14:paraId="281E098B" w14:textId="4ABAD41C" w:rsidR="007A74D8" w:rsidRDefault="00363E4B" w:rsidP="009376D7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  <w:r w:rsidR="007A74D8">
              <w:rPr>
                <w:lang w:val="en-US"/>
              </w:rPr>
              <w:t>/28</w:t>
            </w:r>
          </w:p>
        </w:tc>
        <w:tc>
          <w:tcPr>
            <w:tcW w:w="7162" w:type="dxa"/>
          </w:tcPr>
          <w:p w14:paraId="2E853FF3" w14:textId="06A50B60" w:rsidR="007A74D8" w:rsidRDefault="00D45EE0" w:rsidP="4B5C2B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Deltakelse </w:t>
            </w:r>
            <w:r w:rsidR="000C13DA">
              <w:rPr>
                <w:b/>
                <w:bCs/>
              </w:rPr>
              <w:t xml:space="preserve">i </w:t>
            </w:r>
            <w:r w:rsidR="008614DC">
              <w:rPr>
                <w:b/>
                <w:bCs/>
              </w:rPr>
              <w:t>forsknings</w:t>
            </w:r>
            <w:r w:rsidR="00772EB0">
              <w:rPr>
                <w:b/>
                <w:bCs/>
              </w:rPr>
              <w:t xml:space="preserve">prosjektene </w:t>
            </w:r>
            <w:r w:rsidR="000C13DA">
              <w:rPr>
                <w:b/>
                <w:bCs/>
              </w:rPr>
              <w:t>Øydrift prosjekt</w:t>
            </w:r>
            <w:r w:rsidR="00814F46">
              <w:rPr>
                <w:b/>
                <w:bCs/>
              </w:rPr>
              <w:t>et</w:t>
            </w:r>
            <w:r w:rsidR="000C13DA">
              <w:rPr>
                <w:b/>
                <w:bCs/>
              </w:rPr>
              <w:t xml:space="preserve"> ISLAND </w:t>
            </w:r>
            <w:r w:rsidR="008614DC">
              <w:rPr>
                <w:b/>
                <w:bCs/>
              </w:rPr>
              <w:t xml:space="preserve">SEC og </w:t>
            </w:r>
            <w:r w:rsidR="00C8197C" w:rsidRPr="00C8197C">
              <w:rPr>
                <w:b/>
                <w:bCs/>
              </w:rPr>
              <w:t>FME</w:t>
            </w:r>
            <w:r w:rsidR="00C8197C" w:rsidRPr="00C8197C">
              <w:rPr>
                <w:b/>
                <w:bCs/>
              </w:rPr>
              <w:noBreakHyphen/>
              <w:t>WeEnergize</w:t>
            </w:r>
          </w:p>
          <w:p w14:paraId="316D2FE0" w14:textId="6B008C53" w:rsidR="00B0286B" w:rsidRDefault="000606CC" w:rsidP="4B5C2BF6">
            <w:pPr>
              <w:rPr>
                <w:b/>
                <w:bCs/>
              </w:rPr>
            </w:pPr>
            <w:r w:rsidRPr="00F13CE5">
              <w:t xml:space="preserve">Grenlandskommunene </w:t>
            </w:r>
            <w:r w:rsidR="00371312">
              <w:t xml:space="preserve">er </w:t>
            </w:r>
            <w:r w:rsidR="00AD48F1" w:rsidRPr="00F13CE5">
              <w:t xml:space="preserve">invitert til å delta i to </w:t>
            </w:r>
            <w:r w:rsidR="00371312">
              <w:t>f</w:t>
            </w:r>
            <w:r w:rsidR="00AD48F1" w:rsidRPr="00F13CE5">
              <w:t xml:space="preserve">orskningsprogrammer </w:t>
            </w:r>
            <w:r w:rsidR="00F13CE5" w:rsidRPr="00F13CE5">
              <w:t>sammen med USN</w:t>
            </w:r>
            <w:r w:rsidR="00F13CE5">
              <w:t xml:space="preserve">. </w:t>
            </w:r>
            <w:r w:rsidR="005970AC">
              <w:t>De to forskningsprogrammene er:</w:t>
            </w:r>
            <w:r w:rsidR="005970AC">
              <w:br/>
            </w:r>
            <w:r w:rsidR="00F13CE5">
              <w:rPr>
                <w:b/>
                <w:bCs/>
              </w:rPr>
              <w:br/>
            </w:r>
            <w:r w:rsidR="008943F2" w:rsidRPr="00D07960">
              <w:rPr>
                <w:u w:val="single"/>
              </w:rPr>
              <w:t>FME weEnergize: Kommuner som driver for energiomstillinge</w:t>
            </w:r>
            <w:r w:rsidR="00D07960" w:rsidRPr="00D07960">
              <w:rPr>
                <w:u w:val="single"/>
              </w:rPr>
              <w:t>n</w:t>
            </w:r>
            <w:r w:rsidR="00D07960">
              <w:br/>
            </w:r>
            <w:r w:rsidR="008943F2" w:rsidRPr="00D07960">
              <w:t>Kommuner og forskningspartnere fra UiO, NR, Ife, Smart Innovation, NTNU Samforsk, NORSUS, inviterer til kunnskapssamarbeid for å løse utfordringer rundt energiomstillingen i samfunnet. N</w:t>
            </w:r>
            <w:r w:rsidR="00AD48F1" w:rsidRPr="00D07960">
              <w:t>å ønske</w:t>
            </w:r>
            <w:r w:rsidR="005970AC" w:rsidRPr="00D07960">
              <w:t>s det</w:t>
            </w:r>
            <w:r w:rsidR="00AD48F1" w:rsidRPr="00D07960">
              <w:t xml:space="preserve"> å invitere flere kommuner og fylkeskommuner til å bli med i forskningssenteret – og bidra med ideer og pilotprosjekter for samfunnsomstilling innen miljøvennlig energi</w:t>
            </w:r>
            <w:r w:rsidR="00AD48F1" w:rsidRPr="00AD48F1">
              <w:rPr>
                <w:b/>
                <w:bCs/>
              </w:rPr>
              <w:t>.</w:t>
            </w:r>
          </w:p>
          <w:p w14:paraId="77861A54" w14:textId="77777777" w:rsidR="003F2FD0" w:rsidRPr="003F2FD0" w:rsidRDefault="00814F46" w:rsidP="003F2FD0">
            <w:r w:rsidRPr="00814F46">
              <w:rPr>
                <w:u w:val="single"/>
              </w:rPr>
              <w:t>Øydrift prosjektet ISLAND SEC</w:t>
            </w:r>
            <w:r w:rsidR="003F2FD0">
              <w:rPr>
                <w:u w:val="single"/>
              </w:rPr>
              <w:br/>
            </w:r>
            <w:r w:rsidR="003F2FD0" w:rsidRPr="003F2FD0">
              <w:t>Prosjektet utvikles mot Forskningsrådets utlysning «Forskning for økt samfunnssikkerhet og beredskap», med søknadsfrist 10. juni.</w:t>
            </w:r>
            <w:r w:rsidR="003F2FD0" w:rsidRPr="003F2FD0">
              <w:rPr>
                <w:b/>
                <w:bCs/>
              </w:rPr>
              <w:t xml:space="preserve"> </w:t>
            </w:r>
            <w:r w:rsidR="003F2FD0" w:rsidRPr="003F2FD0">
              <w:t xml:space="preserve">Prosjektet ledes av Universitetet i Sørøst-Norge (USN). </w:t>
            </w:r>
            <w:hyperlink r:id="rId11" w:history="1">
              <w:r w:rsidR="003F2FD0" w:rsidRPr="003F2FD0">
                <w:rPr>
                  <w:rStyle w:val="Hyperkobling"/>
                  <w:u w:val="none"/>
                </w:rPr>
                <w:t>Forskning for økt samfunnssikkerhet og beredskap</w:t>
              </w:r>
            </w:hyperlink>
          </w:p>
          <w:p w14:paraId="40991BF8" w14:textId="6EACF77B" w:rsidR="00814F46" w:rsidRPr="003F2FD0" w:rsidRDefault="003F2FD0" w:rsidP="003F2FD0">
            <w:r w:rsidRPr="003F2FD0">
              <w:t xml:space="preserve">ISLAND-SEC skal utvikle ny kunnskap om hvordan øydrift i kraftsystemet kan brukes som en robust og langvarig operativ beredskapskapasitet ved alvorlige hendelser, hybride trusler og krigssituasjoner. Prosjektet fokuserer særlig på hvordan kritiske </w:t>
            </w:r>
            <w:r w:rsidRPr="003F2FD0">
              <w:lastRenderedPageBreak/>
              <w:t>samfunnsfunksjoner kan opprettholdes når større deler av kraftsystemet faller bort over lengre tid. Prosjektet er tverrfaglig og samler aktører innen kraftsystemdrift, beredskap, samfunnssikkerhet og operativ beslutningsstøtte.</w:t>
            </w:r>
          </w:p>
          <w:p w14:paraId="68099687" w14:textId="6E1794FF" w:rsidR="005970AC" w:rsidRPr="0047649E" w:rsidRDefault="005B74F6" w:rsidP="4B5C2BF6">
            <w:r w:rsidRPr="0047649E">
              <w:t>Fra sekretariatets sin side er det</w:t>
            </w:r>
            <w:r w:rsidR="00C00B6C" w:rsidRPr="0047649E">
              <w:t xml:space="preserve"> et behov for </w:t>
            </w:r>
            <w:r w:rsidRPr="0047649E">
              <w:t xml:space="preserve">å </w:t>
            </w:r>
            <w:r w:rsidR="00C00B6C" w:rsidRPr="0047649E">
              <w:t>konsentrere</w:t>
            </w:r>
            <w:r w:rsidRPr="0047649E">
              <w:t xml:space="preserve"> </w:t>
            </w:r>
            <w:r w:rsidR="00C00B6C" w:rsidRPr="0047649E">
              <w:t>deltagelse</w:t>
            </w:r>
            <w:r w:rsidR="00052D47" w:rsidRPr="0047649E">
              <w:t xml:space="preserve">, sett ut ifra </w:t>
            </w:r>
            <w:r w:rsidR="00FC59C5">
              <w:t xml:space="preserve">antall invitasjoner, </w:t>
            </w:r>
            <w:r w:rsidR="00052D47" w:rsidRPr="0047649E">
              <w:t>mengden deltakelse og økonomi. Forslaget er d</w:t>
            </w:r>
            <w:r w:rsidR="00CE2BB3" w:rsidRPr="0047649E">
              <w:t>erfor at Øydrift prosjektet prioriteres uavhengig</w:t>
            </w:r>
            <w:r w:rsidR="00661644">
              <w:t xml:space="preserve"> av eventuell deltakelse i FME -WeEnergizer</w:t>
            </w:r>
            <w:r w:rsidR="00601766">
              <w:t>. S</w:t>
            </w:r>
            <w:r w:rsidR="00CE2BB3" w:rsidRPr="0047649E">
              <w:t>amtidig som</w:t>
            </w:r>
            <w:r w:rsidR="001F0058" w:rsidRPr="0047649E">
              <w:t xml:space="preserve"> </w:t>
            </w:r>
            <w:r w:rsidR="000707B5">
              <w:t xml:space="preserve">prosjektet </w:t>
            </w:r>
            <w:r w:rsidR="001F0058" w:rsidRPr="0047649E">
              <w:t>Øydrift meldes inn i FMR -WeEnergize</w:t>
            </w:r>
            <w:r w:rsidR="000707B5">
              <w:t>,</w:t>
            </w:r>
            <w:r w:rsidR="001F0058" w:rsidRPr="0047649E">
              <w:t xml:space="preserve"> som pilot for mulig deltakelse. </w:t>
            </w:r>
          </w:p>
          <w:p w14:paraId="204E923F" w14:textId="68CF0E6F" w:rsidR="0076250B" w:rsidRDefault="0047649E" w:rsidP="4B5C2BF6">
            <w:r>
              <w:t>Omfang av deltakelse og ø</w:t>
            </w:r>
            <w:r w:rsidR="00B0286B" w:rsidRPr="0076250B">
              <w:t>kon</w:t>
            </w:r>
            <w:r w:rsidR="0076250B" w:rsidRPr="0076250B">
              <w:t>omi</w:t>
            </w:r>
            <w:r>
              <w:t xml:space="preserve"> vil bli </w:t>
            </w:r>
            <w:r w:rsidR="00462CE8">
              <w:t xml:space="preserve">reist som ny sak når dette foreligger mer konkret. Sekretariatet </w:t>
            </w:r>
            <w:r w:rsidR="000707B5">
              <w:t>ber Kommunedirektørkollegiet drøfte</w:t>
            </w:r>
            <w:r w:rsidR="00462CE8">
              <w:t xml:space="preserve"> nå prinsippet om at der en kommune tar et ansvar for flere, må det in</w:t>
            </w:r>
            <w:r w:rsidR="00E841AE">
              <w:t>n</w:t>
            </w:r>
            <w:r w:rsidR="00462CE8">
              <w:t xml:space="preserve"> budsjett for </w:t>
            </w:r>
            <w:r w:rsidR="00E841AE">
              <w:t>Grenlandssamarbeidet</w:t>
            </w:r>
            <w:r w:rsidR="00462CE8">
              <w:t xml:space="preserve"> innarbei</w:t>
            </w:r>
            <w:r w:rsidR="00E841AE">
              <w:t>des midler til frikjøp.</w:t>
            </w:r>
          </w:p>
          <w:p w14:paraId="2360EF71" w14:textId="3125AC72" w:rsidR="00F23DB7" w:rsidRPr="0076250B" w:rsidRDefault="007C44B7" w:rsidP="4B5C2BF6">
            <w:r>
              <w:t>K</w:t>
            </w:r>
            <w:r w:rsidR="0076250B">
              <w:t>onklusjon</w:t>
            </w:r>
            <w:r w:rsidR="00E841AE">
              <w:t>:</w:t>
            </w:r>
            <w:r w:rsidR="00E841AE">
              <w:br/>
              <w:t>Grenlandskommunene delta</w:t>
            </w:r>
            <w:r w:rsidR="00BD5299">
              <w:t xml:space="preserve">r og samordner sin innsats i Øydrift prosjektet ISLAND SEC </w:t>
            </w:r>
            <w:r w:rsidR="00371312">
              <w:t xml:space="preserve">gjennom Grenlandssamabeidet. </w:t>
            </w:r>
            <w:r>
              <w:t xml:space="preserve">Grenlandskommunene deltar ikke </w:t>
            </w:r>
            <w:r w:rsidR="00F23DB7">
              <w:t xml:space="preserve">i </w:t>
            </w:r>
            <w:r w:rsidR="00517F61">
              <w:t>FMR-WeEnergize</w:t>
            </w:r>
            <w:r w:rsidR="00371312">
              <w:t>.</w:t>
            </w:r>
            <w:r w:rsidR="00F23DB7">
              <w:br/>
            </w:r>
            <w:r w:rsidR="00D14962">
              <w:t xml:space="preserve">Kragerø </w:t>
            </w:r>
            <w:r w:rsidR="00F04FE9">
              <w:t>energi as og Drangedal</w:t>
            </w:r>
            <w:r w:rsidR="00EC30AA">
              <w:t xml:space="preserve"> </w:t>
            </w:r>
            <w:r w:rsidR="00A122E0">
              <w:t>Everk</w:t>
            </w:r>
            <w:r w:rsidR="00EC30AA">
              <w:t xml:space="preserve"> oppfordres til å delta </w:t>
            </w:r>
            <w:r w:rsidR="00A122E0">
              <w:t>i prosjektet</w:t>
            </w:r>
          </w:p>
        </w:tc>
      </w:tr>
      <w:tr w:rsidR="2EC922C5" w14:paraId="6BA91CAD" w14:textId="77777777" w:rsidTr="2EC922C5">
        <w:trPr>
          <w:trHeight w:val="300"/>
        </w:trPr>
        <w:tc>
          <w:tcPr>
            <w:tcW w:w="1485" w:type="dxa"/>
          </w:tcPr>
          <w:p w14:paraId="1C3D6DB2" w14:textId="6A54DB11" w:rsidR="5F806715" w:rsidRDefault="00363E4B" w:rsidP="2EC922C5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29</w:t>
            </w:r>
            <w:r w:rsidR="5F806715" w:rsidRPr="2EC922C5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24751815" w14:textId="77777777" w:rsidR="5F806715" w:rsidRDefault="5F806715" w:rsidP="2EC922C5">
            <w:pPr>
              <w:rPr>
                <w:b/>
                <w:bCs/>
              </w:rPr>
            </w:pPr>
            <w:r w:rsidRPr="2EC922C5">
              <w:rPr>
                <w:b/>
                <w:bCs/>
              </w:rPr>
              <w:t>Revidert budsjett for Grenlandssamarbeidet IPR 2026</w:t>
            </w:r>
          </w:p>
          <w:p w14:paraId="73D0EB69" w14:textId="77777777" w:rsidR="00257A3F" w:rsidRDefault="004D4518" w:rsidP="2EC922C5">
            <w:r w:rsidRPr="006A55A7">
              <w:t xml:space="preserve">Forslag til revidert budsjett for </w:t>
            </w:r>
            <w:r w:rsidR="006A55A7" w:rsidRPr="006A55A7">
              <w:t>G</w:t>
            </w:r>
            <w:r w:rsidRPr="006A55A7">
              <w:t>renlandssamarbeidet IPR</w:t>
            </w:r>
            <w:r w:rsidR="006A55A7" w:rsidRPr="006A55A7">
              <w:t xml:space="preserve"> er utsendt med innkallingen</w:t>
            </w:r>
          </w:p>
          <w:p w14:paraId="3A854B1C" w14:textId="51941BD4" w:rsidR="006A55A7" w:rsidRPr="006A55A7" w:rsidRDefault="00A122E0" w:rsidP="2EC922C5">
            <w:r>
              <w:t>K</w:t>
            </w:r>
            <w:r w:rsidR="006A55A7">
              <w:t>onklusjon:</w:t>
            </w:r>
            <w:r w:rsidR="006A55A7">
              <w:br/>
            </w:r>
            <w:r w:rsidR="00DE7CCB">
              <w:t>Revidert budsjett for Grenlandssamarbeidet 2025 vedta</w:t>
            </w:r>
            <w:r>
              <w:t>tt</w:t>
            </w:r>
          </w:p>
        </w:tc>
      </w:tr>
      <w:tr w:rsidR="00C2542F" w14:paraId="782B8608" w14:textId="77777777" w:rsidTr="2EC922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485" w:type="dxa"/>
          </w:tcPr>
          <w:p w14:paraId="3C4C3CE9" w14:textId="1D416591" w:rsidR="00C2542F" w:rsidRDefault="00363E4B" w:rsidP="2EC922C5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  <w:r w:rsidR="00C2542F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7DCCA0A9" w14:textId="77777777" w:rsidR="00C2542F" w:rsidRDefault="00C2542F" w:rsidP="2EC922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Høring </w:t>
            </w:r>
            <w:r w:rsidR="003A4D3F" w:rsidRPr="003A4D3F">
              <w:rPr>
                <w:b/>
                <w:bCs/>
              </w:rPr>
              <w:t>NOU 2026</w:t>
            </w:r>
            <w:r w:rsidR="003A4D3F">
              <w:rPr>
                <w:b/>
                <w:bCs/>
              </w:rPr>
              <w:t>:</w:t>
            </w:r>
            <w:r w:rsidR="003A4D3F" w:rsidRPr="003A4D3F">
              <w:rPr>
                <w:b/>
                <w:bCs/>
              </w:rPr>
              <w:t xml:space="preserve"> 4 </w:t>
            </w:r>
            <w:r w:rsidR="003A4D3F">
              <w:rPr>
                <w:b/>
                <w:bCs/>
              </w:rPr>
              <w:t>-</w:t>
            </w:r>
            <w:r w:rsidR="003A4D3F" w:rsidRPr="003A4D3F">
              <w:rPr>
                <w:b/>
                <w:bCs/>
              </w:rPr>
              <w:t>Kjernekraft i Norge</w:t>
            </w:r>
          </w:p>
          <w:p w14:paraId="733FA7CB" w14:textId="3C520176" w:rsidR="00055E8A" w:rsidRPr="00257A3F" w:rsidRDefault="00055E8A" w:rsidP="2EC922C5">
            <w:r w:rsidRPr="00257A3F">
              <w:lastRenderedPageBreak/>
              <w:t xml:space="preserve">Forslag til saksfremlegg og svar på høringen </w:t>
            </w:r>
            <w:r w:rsidR="00257A3F" w:rsidRPr="00257A3F">
              <w:t>er utsendt med innkallingen</w:t>
            </w:r>
          </w:p>
          <w:p w14:paraId="53C99A26" w14:textId="0B1A8E40" w:rsidR="00257A3F" w:rsidRPr="2EC922C5" w:rsidRDefault="00A122E0" w:rsidP="2EC922C5">
            <w:pPr>
              <w:rPr>
                <w:b/>
                <w:bCs/>
              </w:rPr>
            </w:pPr>
            <w:r>
              <w:t>K</w:t>
            </w:r>
            <w:r w:rsidR="00257A3F" w:rsidRPr="00257A3F">
              <w:t>onklusjon:</w:t>
            </w:r>
            <w:r w:rsidR="00257A3F" w:rsidRPr="00257A3F">
              <w:br/>
              <w:t>Forslag til svar på høringen anbefales for Ordførerkollegiet</w:t>
            </w:r>
            <w:r w:rsidR="006C54CC">
              <w:t xml:space="preserve"> 16. juni.</w:t>
            </w:r>
          </w:p>
        </w:tc>
      </w:tr>
      <w:tr w:rsidR="00970B84" w14:paraId="70B446E1" w14:textId="77777777" w:rsidTr="2EC922C5">
        <w:trPr>
          <w:trHeight w:val="300"/>
        </w:trPr>
        <w:tc>
          <w:tcPr>
            <w:tcW w:w="1485" w:type="dxa"/>
          </w:tcPr>
          <w:p w14:paraId="0AC1CF49" w14:textId="73559CC1" w:rsidR="00970B84" w:rsidRDefault="00970B84" w:rsidP="2EC922C5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31/26</w:t>
            </w:r>
          </w:p>
        </w:tc>
        <w:tc>
          <w:tcPr>
            <w:tcW w:w="7162" w:type="dxa"/>
          </w:tcPr>
          <w:p w14:paraId="227D675D" w14:textId="77777777" w:rsidR="00970B84" w:rsidRDefault="00970B84" w:rsidP="2EC922C5">
            <w:pPr>
              <w:rPr>
                <w:b/>
                <w:bCs/>
              </w:rPr>
            </w:pPr>
            <w:r>
              <w:rPr>
                <w:b/>
                <w:bCs/>
              </w:rPr>
              <w:t>Det kommunale oppgavefellesskapet</w:t>
            </w:r>
            <w:r w:rsidR="00E82C1D">
              <w:rPr>
                <w:b/>
                <w:bCs/>
              </w:rPr>
              <w:t>, Grenlandssamarbeidet -salg av aksjer Norhybrid Renewables as</w:t>
            </w:r>
          </w:p>
          <w:p w14:paraId="4839E934" w14:textId="7F8801AA" w:rsidR="001C7D3D" w:rsidRPr="00055E8A" w:rsidRDefault="001C7D3D" w:rsidP="2EC922C5">
            <w:r w:rsidRPr="00055E8A">
              <w:t xml:space="preserve">Orientering om salg av aksjene </w:t>
            </w:r>
            <w:r w:rsidR="00A122E0">
              <w:t xml:space="preserve">ble gitt i møtet. Informasjon gis når </w:t>
            </w:r>
            <w:r w:rsidR="00074A25">
              <w:t>ytterligere informasjon foreligger.</w:t>
            </w:r>
            <w:r w:rsidR="000C657F">
              <w:t xml:space="preserve"> </w:t>
            </w:r>
          </w:p>
        </w:tc>
      </w:tr>
      <w:tr w:rsidR="00DE4B2A" w14:paraId="395CD205" w14:textId="77777777" w:rsidTr="2EC922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85" w:type="dxa"/>
          </w:tcPr>
          <w:p w14:paraId="069350A9" w14:textId="07D8AA67" w:rsidR="00DE4B2A" w:rsidRPr="3EDA9832" w:rsidRDefault="00363E4B" w:rsidP="009376D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EC620A">
              <w:rPr>
                <w:lang w:val="en-US"/>
              </w:rPr>
              <w:t>2</w:t>
            </w:r>
            <w:r w:rsidR="00DE4B2A" w:rsidRPr="251AE6F7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1C9538B9" w14:textId="77777777" w:rsidR="00B27756" w:rsidRDefault="00AB1F40" w:rsidP="00AB1F40">
            <w:pPr>
              <w:rPr>
                <w:b/>
                <w:bCs/>
              </w:rPr>
            </w:pPr>
            <w:r w:rsidRPr="00AB1F40">
              <w:rPr>
                <w:b/>
                <w:bCs/>
              </w:rPr>
              <w:t>Eventuelt</w:t>
            </w:r>
          </w:p>
          <w:p w14:paraId="77627037" w14:textId="2CCCD443" w:rsidR="000C657F" w:rsidRDefault="004C17E9" w:rsidP="00AB1F40">
            <w:r>
              <w:t>Det ble orientert om</w:t>
            </w:r>
            <w:r w:rsidR="004C065E">
              <w:t xml:space="preserve"> </w:t>
            </w:r>
            <w:r>
              <w:t>b</w:t>
            </w:r>
            <w:r w:rsidR="000C657F" w:rsidRPr="004C17E9">
              <w:t xml:space="preserve">rev fra </w:t>
            </w:r>
            <w:r w:rsidRPr="004C17E9">
              <w:t>S</w:t>
            </w:r>
            <w:r w:rsidR="000C657F" w:rsidRPr="004C17E9">
              <w:t xml:space="preserve">tatsforvalteren om tildeling av </w:t>
            </w:r>
            <w:r w:rsidRPr="004C17E9">
              <w:t xml:space="preserve">prosjektskjønnsmidler </w:t>
            </w:r>
            <w:r w:rsidR="004C065E">
              <w:t>for 2026</w:t>
            </w:r>
          </w:p>
          <w:p w14:paraId="687F0ACC" w14:textId="38CDA6BF" w:rsidR="004C065E" w:rsidRDefault="004C065E" w:rsidP="00AB1F40">
            <w:r>
              <w:t xml:space="preserve">Grenland brann og redning; </w:t>
            </w:r>
            <w:r w:rsidR="003A2165">
              <w:t xml:space="preserve">Kommunedirektørene ba sekretariatet om </w:t>
            </w:r>
            <w:r w:rsidR="00861ABC">
              <w:t>å arrangere</w:t>
            </w:r>
            <w:r w:rsidR="003A2165">
              <w:t xml:space="preserve"> et møte før kontaktmøtet i august.</w:t>
            </w:r>
          </w:p>
          <w:p w14:paraId="2AD04E53" w14:textId="470AF989" w:rsidR="003A2165" w:rsidRDefault="00861ABC" w:rsidP="00AB1F40">
            <w:r>
              <w:t>Kommunedirektørene ba sekretariatet om å lage en felles sak i forhold til Helsefellesskapet i Telemark om organisering, med bakgrunn i den spørreundersøkelse som er gjennomført</w:t>
            </w:r>
          </w:p>
          <w:p w14:paraId="11F7D48B" w14:textId="13552D5F" w:rsidR="00861ABC" w:rsidRPr="004C17E9" w:rsidRDefault="008B1AA6" w:rsidP="00AB1F40">
            <w:r>
              <w:t xml:space="preserve">Det ble også bestilt en felles sak til høringen for endringer i kommuneloven om interkommunale selskap. </w:t>
            </w:r>
            <w:r w:rsidR="00174713">
              <w:t>Sak med forslag til høringssvar blir sendt kommunedirektørene på epos, grunnet svarfrist 1. oktober og eventuell behandling politisk i første møterunde august/september</w:t>
            </w:r>
          </w:p>
          <w:p w14:paraId="5C8A1BE4" w14:textId="515CBF97" w:rsidR="00074A25" w:rsidRPr="00074A25" w:rsidRDefault="00074A25" w:rsidP="00AB1F40"/>
        </w:tc>
      </w:tr>
    </w:tbl>
    <w:p w14:paraId="216C1ABD" w14:textId="77777777" w:rsidR="008467C2" w:rsidRPr="00263212" w:rsidRDefault="008467C2" w:rsidP="00E63A86">
      <w:pPr>
        <w:spacing w:after="840"/>
      </w:pPr>
    </w:p>
    <w:sectPr w:rsidR="008467C2" w:rsidRPr="00263212" w:rsidSect="005F2623">
      <w:headerReference w:type="default" r:id="rId12"/>
      <w:footerReference w:type="default" r:id="rId13"/>
      <w:headerReference w:type="first" r:id="rId14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76B0" w14:textId="77777777" w:rsidR="00940626" w:rsidRDefault="00940626" w:rsidP="0030254C">
      <w:pPr>
        <w:spacing w:after="0"/>
      </w:pPr>
      <w:r>
        <w:separator/>
      </w:r>
    </w:p>
  </w:endnote>
  <w:endnote w:type="continuationSeparator" w:id="0">
    <w:p w14:paraId="6491A1BC" w14:textId="77777777" w:rsidR="00940626" w:rsidRDefault="00940626" w:rsidP="0030254C">
      <w:pPr>
        <w:spacing w:after="0"/>
      </w:pPr>
      <w:r>
        <w:continuationSeparator/>
      </w:r>
    </w:p>
  </w:endnote>
  <w:endnote w:type="continuationNotice" w:id="1">
    <w:p w14:paraId="2D27F850" w14:textId="77777777" w:rsidR="00940626" w:rsidRDefault="0094062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45603152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36F11" w14:textId="77777777" w:rsidR="00940626" w:rsidRDefault="00940626" w:rsidP="0030254C">
      <w:pPr>
        <w:spacing w:after="0"/>
      </w:pPr>
      <w:r>
        <w:separator/>
      </w:r>
    </w:p>
  </w:footnote>
  <w:footnote w:type="continuationSeparator" w:id="0">
    <w:p w14:paraId="31FE344D" w14:textId="77777777" w:rsidR="00940626" w:rsidRDefault="00940626" w:rsidP="0030254C">
      <w:pPr>
        <w:spacing w:after="0"/>
      </w:pPr>
      <w:r>
        <w:continuationSeparator/>
      </w:r>
    </w:p>
  </w:footnote>
  <w:footnote w:type="continuationNotice" w:id="1">
    <w:p w14:paraId="493F190C" w14:textId="77777777" w:rsidR="00940626" w:rsidRDefault="0094062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60573986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0233867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63084466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svg="http://schemas.microsoft.com/office/drawing/2016/SVG/main" xmlns:arto="http://schemas.microsoft.com/office/word/2006/arto">
          <w:pict w14:anchorId="17931A87">
            <v:shapetype id="_x0000_t202" coordsize="21600,21600" o:spt="202" path="m,l,21600r21600,l21600,xe" w14:anchorId="2E3CC90F">
              <v:stroke joinstyle="miter"/>
              <v:path gradientshapeok="t" o:connecttype="rect"/>
            </v:shapetype>
            <v:shape id="Text Box 1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AF1474"/>
    <w:multiLevelType w:val="hybridMultilevel"/>
    <w:tmpl w:val="7376D24C"/>
    <w:lvl w:ilvl="0" w:tplc="3746F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49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36F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840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068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C5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004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3A9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46B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A3F3B75"/>
    <w:multiLevelType w:val="hybridMultilevel"/>
    <w:tmpl w:val="646276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6463010">
    <w:abstractNumId w:val="1"/>
  </w:num>
  <w:num w:numId="2" w16cid:durableId="1461656418">
    <w:abstractNumId w:val="10"/>
  </w:num>
  <w:num w:numId="3" w16cid:durableId="205989921">
    <w:abstractNumId w:val="11"/>
  </w:num>
  <w:num w:numId="4" w16cid:durableId="142165537">
    <w:abstractNumId w:val="6"/>
  </w:num>
  <w:num w:numId="5" w16cid:durableId="1669286702">
    <w:abstractNumId w:val="2"/>
  </w:num>
  <w:num w:numId="6" w16cid:durableId="935403688">
    <w:abstractNumId w:val="8"/>
  </w:num>
  <w:num w:numId="7" w16cid:durableId="1377967842">
    <w:abstractNumId w:val="13"/>
  </w:num>
  <w:num w:numId="8" w16cid:durableId="2101485533">
    <w:abstractNumId w:val="0"/>
  </w:num>
  <w:num w:numId="9" w16cid:durableId="2050180718">
    <w:abstractNumId w:val="5"/>
  </w:num>
  <w:num w:numId="10" w16cid:durableId="1520118757">
    <w:abstractNumId w:val="3"/>
  </w:num>
  <w:num w:numId="11" w16cid:durableId="2093238180">
    <w:abstractNumId w:val="7"/>
  </w:num>
  <w:num w:numId="12" w16cid:durableId="1761220472">
    <w:abstractNumId w:val="4"/>
  </w:num>
  <w:num w:numId="13" w16cid:durableId="2113821998">
    <w:abstractNumId w:val="12"/>
  </w:num>
  <w:num w:numId="14" w16cid:durableId="8323796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57"/>
  <w:drawingGridVerticalSpacing w:val="57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3140"/>
    <w:rsid w:val="000145F1"/>
    <w:rsid w:val="00015261"/>
    <w:rsid w:val="000159B4"/>
    <w:rsid w:val="000207F0"/>
    <w:rsid w:val="00020E9A"/>
    <w:rsid w:val="0002382C"/>
    <w:rsid w:val="00030069"/>
    <w:rsid w:val="000304BE"/>
    <w:rsid w:val="000332F2"/>
    <w:rsid w:val="00035C1A"/>
    <w:rsid w:val="00036AA1"/>
    <w:rsid w:val="00041DB1"/>
    <w:rsid w:val="000454A5"/>
    <w:rsid w:val="00052D47"/>
    <w:rsid w:val="00054E3E"/>
    <w:rsid w:val="00055E8A"/>
    <w:rsid w:val="000606CC"/>
    <w:rsid w:val="0006450A"/>
    <w:rsid w:val="0006637A"/>
    <w:rsid w:val="000707B5"/>
    <w:rsid w:val="00073D52"/>
    <w:rsid w:val="0007400C"/>
    <w:rsid w:val="00074A25"/>
    <w:rsid w:val="00077DE9"/>
    <w:rsid w:val="00080612"/>
    <w:rsid w:val="00082D57"/>
    <w:rsid w:val="00084046"/>
    <w:rsid w:val="0008542B"/>
    <w:rsid w:val="0008629A"/>
    <w:rsid w:val="000867FF"/>
    <w:rsid w:val="00087550"/>
    <w:rsid w:val="00091801"/>
    <w:rsid w:val="000954D9"/>
    <w:rsid w:val="000978F1"/>
    <w:rsid w:val="000A1A65"/>
    <w:rsid w:val="000A67CB"/>
    <w:rsid w:val="000B1E8E"/>
    <w:rsid w:val="000B28AA"/>
    <w:rsid w:val="000B3968"/>
    <w:rsid w:val="000B4DAF"/>
    <w:rsid w:val="000B6B58"/>
    <w:rsid w:val="000C0C76"/>
    <w:rsid w:val="000C0EA0"/>
    <w:rsid w:val="000C1001"/>
    <w:rsid w:val="000C13DA"/>
    <w:rsid w:val="000C4122"/>
    <w:rsid w:val="000C657F"/>
    <w:rsid w:val="000C7364"/>
    <w:rsid w:val="000D0C84"/>
    <w:rsid w:val="000D2CC2"/>
    <w:rsid w:val="000D3EBE"/>
    <w:rsid w:val="000D51E5"/>
    <w:rsid w:val="000D62F5"/>
    <w:rsid w:val="000D6688"/>
    <w:rsid w:val="000E11EE"/>
    <w:rsid w:val="000E1527"/>
    <w:rsid w:val="000E2243"/>
    <w:rsid w:val="000E2D33"/>
    <w:rsid w:val="000E2F35"/>
    <w:rsid w:val="000F2F17"/>
    <w:rsid w:val="000F6302"/>
    <w:rsid w:val="00102A79"/>
    <w:rsid w:val="0010349C"/>
    <w:rsid w:val="00105261"/>
    <w:rsid w:val="001056D4"/>
    <w:rsid w:val="00105793"/>
    <w:rsid w:val="00105CA4"/>
    <w:rsid w:val="00106A4B"/>
    <w:rsid w:val="001141F8"/>
    <w:rsid w:val="00114775"/>
    <w:rsid w:val="00114B68"/>
    <w:rsid w:val="00116592"/>
    <w:rsid w:val="00123C9C"/>
    <w:rsid w:val="00125B35"/>
    <w:rsid w:val="00130656"/>
    <w:rsid w:val="00131102"/>
    <w:rsid w:val="0013132C"/>
    <w:rsid w:val="00134436"/>
    <w:rsid w:val="00135155"/>
    <w:rsid w:val="00135745"/>
    <w:rsid w:val="00140FF2"/>
    <w:rsid w:val="00142839"/>
    <w:rsid w:val="00146673"/>
    <w:rsid w:val="00152D22"/>
    <w:rsid w:val="00155215"/>
    <w:rsid w:val="00155289"/>
    <w:rsid w:val="001575A4"/>
    <w:rsid w:val="00160AEF"/>
    <w:rsid w:val="00161840"/>
    <w:rsid w:val="001624B6"/>
    <w:rsid w:val="001626CE"/>
    <w:rsid w:val="00163C65"/>
    <w:rsid w:val="00164EBC"/>
    <w:rsid w:val="00165BF9"/>
    <w:rsid w:val="00165D47"/>
    <w:rsid w:val="00170108"/>
    <w:rsid w:val="00174713"/>
    <w:rsid w:val="00174DB5"/>
    <w:rsid w:val="0017676A"/>
    <w:rsid w:val="00177F0E"/>
    <w:rsid w:val="00180BFE"/>
    <w:rsid w:val="0018663B"/>
    <w:rsid w:val="00186E75"/>
    <w:rsid w:val="001903C2"/>
    <w:rsid w:val="00195D17"/>
    <w:rsid w:val="00195D93"/>
    <w:rsid w:val="0019635C"/>
    <w:rsid w:val="001A4046"/>
    <w:rsid w:val="001A6A2B"/>
    <w:rsid w:val="001B08A5"/>
    <w:rsid w:val="001B2A8D"/>
    <w:rsid w:val="001B308B"/>
    <w:rsid w:val="001B42B7"/>
    <w:rsid w:val="001B43AE"/>
    <w:rsid w:val="001C2321"/>
    <w:rsid w:val="001C5283"/>
    <w:rsid w:val="001C7D3D"/>
    <w:rsid w:val="001D1AEC"/>
    <w:rsid w:val="001D2480"/>
    <w:rsid w:val="001D413B"/>
    <w:rsid w:val="001D7BB3"/>
    <w:rsid w:val="001E029F"/>
    <w:rsid w:val="001E223F"/>
    <w:rsid w:val="001E2B12"/>
    <w:rsid w:val="001F0058"/>
    <w:rsid w:val="001F0D83"/>
    <w:rsid w:val="001F1CDB"/>
    <w:rsid w:val="001F33DB"/>
    <w:rsid w:val="001F37F1"/>
    <w:rsid w:val="001F5238"/>
    <w:rsid w:val="001F54F6"/>
    <w:rsid w:val="0020746B"/>
    <w:rsid w:val="00210EFE"/>
    <w:rsid w:val="00211086"/>
    <w:rsid w:val="00216238"/>
    <w:rsid w:val="00224052"/>
    <w:rsid w:val="00224925"/>
    <w:rsid w:val="00227BDF"/>
    <w:rsid w:val="00235C22"/>
    <w:rsid w:val="00236A1D"/>
    <w:rsid w:val="002372CD"/>
    <w:rsid w:val="00242BA9"/>
    <w:rsid w:val="00244529"/>
    <w:rsid w:val="002463FB"/>
    <w:rsid w:val="00246F5D"/>
    <w:rsid w:val="00246FAB"/>
    <w:rsid w:val="00251F66"/>
    <w:rsid w:val="002527EB"/>
    <w:rsid w:val="00256D4F"/>
    <w:rsid w:val="00256EAF"/>
    <w:rsid w:val="00257A3F"/>
    <w:rsid w:val="0026048A"/>
    <w:rsid w:val="00263212"/>
    <w:rsid w:val="00266E59"/>
    <w:rsid w:val="002748C7"/>
    <w:rsid w:val="00276007"/>
    <w:rsid w:val="00284AA8"/>
    <w:rsid w:val="0028631C"/>
    <w:rsid w:val="00286E52"/>
    <w:rsid w:val="00287880"/>
    <w:rsid w:val="00287F19"/>
    <w:rsid w:val="0029440D"/>
    <w:rsid w:val="00296A4C"/>
    <w:rsid w:val="002974F7"/>
    <w:rsid w:val="002975C1"/>
    <w:rsid w:val="002A3374"/>
    <w:rsid w:val="002A3E50"/>
    <w:rsid w:val="002A4E3C"/>
    <w:rsid w:val="002A73E1"/>
    <w:rsid w:val="002B0CE8"/>
    <w:rsid w:val="002B0E1E"/>
    <w:rsid w:val="002B7C03"/>
    <w:rsid w:val="002C425A"/>
    <w:rsid w:val="002C49B6"/>
    <w:rsid w:val="002C4D8F"/>
    <w:rsid w:val="002C7294"/>
    <w:rsid w:val="002D434E"/>
    <w:rsid w:val="002D4671"/>
    <w:rsid w:val="002D497F"/>
    <w:rsid w:val="002E4112"/>
    <w:rsid w:val="002F16A8"/>
    <w:rsid w:val="002F22D5"/>
    <w:rsid w:val="002F4DC3"/>
    <w:rsid w:val="002F559E"/>
    <w:rsid w:val="002F63A2"/>
    <w:rsid w:val="002F7A90"/>
    <w:rsid w:val="0030254C"/>
    <w:rsid w:val="00304338"/>
    <w:rsid w:val="0030510B"/>
    <w:rsid w:val="003068ED"/>
    <w:rsid w:val="0031221D"/>
    <w:rsid w:val="00314488"/>
    <w:rsid w:val="003149D2"/>
    <w:rsid w:val="003152BC"/>
    <w:rsid w:val="003173EB"/>
    <w:rsid w:val="00323855"/>
    <w:rsid w:val="003247F1"/>
    <w:rsid w:val="00331E65"/>
    <w:rsid w:val="00332466"/>
    <w:rsid w:val="00334E82"/>
    <w:rsid w:val="003353B5"/>
    <w:rsid w:val="003354A3"/>
    <w:rsid w:val="0034177B"/>
    <w:rsid w:val="00345A75"/>
    <w:rsid w:val="00353276"/>
    <w:rsid w:val="0035358A"/>
    <w:rsid w:val="00355230"/>
    <w:rsid w:val="00360550"/>
    <w:rsid w:val="00362333"/>
    <w:rsid w:val="00363E4B"/>
    <w:rsid w:val="00371312"/>
    <w:rsid w:val="003739DF"/>
    <w:rsid w:val="00376D9F"/>
    <w:rsid w:val="00384AE2"/>
    <w:rsid w:val="00384D7C"/>
    <w:rsid w:val="003858BB"/>
    <w:rsid w:val="0039298F"/>
    <w:rsid w:val="00395A6E"/>
    <w:rsid w:val="00396013"/>
    <w:rsid w:val="003A0064"/>
    <w:rsid w:val="003A2165"/>
    <w:rsid w:val="003A2368"/>
    <w:rsid w:val="003A4D3F"/>
    <w:rsid w:val="003B1C0D"/>
    <w:rsid w:val="003B6FA3"/>
    <w:rsid w:val="003C0DED"/>
    <w:rsid w:val="003C4980"/>
    <w:rsid w:val="003D37B7"/>
    <w:rsid w:val="003E461D"/>
    <w:rsid w:val="003E5E32"/>
    <w:rsid w:val="003E624C"/>
    <w:rsid w:val="003F00E1"/>
    <w:rsid w:val="003F056F"/>
    <w:rsid w:val="003F2FD0"/>
    <w:rsid w:val="003F44A5"/>
    <w:rsid w:val="0040046D"/>
    <w:rsid w:val="004010E2"/>
    <w:rsid w:val="00401CE5"/>
    <w:rsid w:val="00402188"/>
    <w:rsid w:val="0040336A"/>
    <w:rsid w:val="004107AC"/>
    <w:rsid w:val="00412E73"/>
    <w:rsid w:val="00412E8B"/>
    <w:rsid w:val="00412EFE"/>
    <w:rsid w:val="0041650B"/>
    <w:rsid w:val="004208EE"/>
    <w:rsid w:val="004222B2"/>
    <w:rsid w:val="00423299"/>
    <w:rsid w:val="00423703"/>
    <w:rsid w:val="00424373"/>
    <w:rsid w:val="00425AFC"/>
    <w:rsid w:val="00430AFA"/>
    <w:rsid w:val="0043146C"/>
    <w:rsid w:val="004336CF"/>
    <w:rsid w:val="00435C8E"/>
    <w:rsid w:val="004366D3"/>
    <w:rsid w:val="00440657"/>
    <w:rsid w:val="004408B9"/>
    <w:rsid w:val="00440CBF"/>
    <w:rsid w:val="00443D1A"/>
    <w:rsid w:val="0044422B"/>
    <w:rsid w:val="00445B06"/>
    <w:rsid w:val="0044720E"/>
    <w:rsid w:val="00451BFE"/>
    <w:rsid w:val="00452EE2"/>
    <w:rsid w:val="00453044"/>
    <w:rsid w:val="0045370E"/>
    <w:rsid w:val="00453ACA"/>
    <w:rsid w:val="00455319"/>
    <w:rsid w:val="00460E44"/>
    <w:rsid w:val="00462CE8"/>
    <w:rsid w:val="00462D39"/>
    <w:rsid w:val="004630BA"/>
    <w:rsid w:val="00464114"/>
    <w:rsid w:val="004642DB"/>
    <w:rsid w:val="0047201B"/>
    <w:rsid w:val="00472E1C"/>
    <w:rsid w:val="00473FA2"/>
    <w:rsid w:val="00475702"/>
    <w:rsid w:val="0047649E"/>
    <w:rsid w:val="00477C6A"/>
    <w:rsid w:val="00481437"/>
    <w:rsid w:val="00481889"/>
    <w:rsid w:val="00491E6C"/>
    <w:rsid w:val="00494D96"/>
    <w:rsid w:val="004A19AF"/>
    <w:rsid w:val="004A20C6"/>
    <w:rsid w:val="004A6940"/>
    <w:rsid w:val="004A71BC"/>
    <w:rsid w:val="004B2687"/>
    <w:rsid w:val="004B4467"/>
    <w:rsid w:val="004C065E"/>
    <w:rsid w:val="004C17E9"/>
    <w:rsid w:val="004C1DA1"/>
    <w:rsid w:val="004C43C1"/>
    <w:rsid w:val="004C5776"/>
    <w:rsid w:val="004D02C9"/>
    <w:rsid w:val="004D4518"/>
    <w:rsid w:val="004D769B"/>
    <w:rsid w:val="004E650B"/>
    <w:rsid w:val="004F1255"/>
    <w:rsid w:val="004F2756"/>
    <w:rsid w:val="004F4B43"/>
    <w:rsid w:val="00501927"/>
    <w:rsid w:val="005025EB"/>
    <w:rsid w:val="00502979"/>
    <w:rsid w:val="005042AF"/>
    <w:rsid w:val="00505EE2"/>
    <w:rsid w:val="005060C4"/>
    <w:rsid w:val="00511237"/>
    <w:rsid w:val="005119EE"/>
    <w:rsid w:val="00512D97"/>
    <w:rsid w:val="0051537B"/>
    <w:rsid w:val="00515693"/>
    <w:rsid w:val="00516C29"/>
    <w:rsid w:val="00516D08"/>
    <w:rsid w:val="0051783C"/>
    <w:rsid w:val="00517F61"/>
    <w:rsid w:val="005221F8"/>
    <w:rsid w:val="005254A6"/>
    <w:rsid w:val="005301F8"/>
    <w:rsid w:val="0053086B"/>
    <w:rsid w:val="00532A52"/>
    <w:rsid w:val="00534CD2"/>
    <w:rsid w:val="00535F1B"/>
    <w:rsid w:val="00536941"/>
    <w:rsid w:val="00541F22"/>
    <w:rsid w:val="005435A2"/>
    <w:rsid w:val="00543680"/>
    <w:rsid w:val="0054453E"/>
    <w:rsid w:val="0054586D"/>
    <w:rsid w:val="00545AB4"/>
    <w:rsid w:val="00552881"/>
    <w:rsid w:val="005535F1"/>
    <w:rsid w:val="00554E98"/>
    <w:rsid w:val="005572D0"/>
    <w:rsid w:val="0056285B"/>
    <w:rsid w:val="00562924"/>
    <w:rsid w:val="005631AA"/>
    <w:rsid w:val="00571E43"/>
    <w:rsid w:val="00574FF7"/>
    <w:rsid w:val="00577283"/>
    <w:rsid w:val="0057775C"/>
    <w:rsid w:val="00577D97"/>
    <w:rsid w:val="00581550"/>
    <w:rsid w:val="005840B0"/>
    <w:rsid w:val="0058485C"/>
    <w:rsid w:val="00594EFA"/>
    <w:rsid w:val="00595691"/>
    <w:rsid w:val="00595A34"/>
    <w:rsid w:val="005970AC"/>
    <w:rsid w:val="005B16D7"/>
    <w:rsid w:val="005B43B9"/>
    <w:rsid w:val="005B4C78"/>
    <w:rsid w:val="005B5ECD"/>
    <w:rsid w:val="005B6BD2"/>
    <w:rsid w:val="005B74F6"/>
    <w:rsid w:val="005C0279"/>
    <w:rsid w:val="005C2B1C"/>
    <w:rsid w:val="005C58F5"/>
    <w:rsid w:val="005C5E5D"/>
    <w:rsid w:val="005C6CE9"/>
    <w:rsid w:val="005D4D43"/>
    <w:rsid w:val="005D5510"/>
    <w:rsid w:val="005D5B5E"/>
    <w:rsid w:val="005D6AA0"/>
    <w:rsid w:val="005D7D68"/>
    <w:rsid w:val="005E113C"/>
    <w:rsid w:val="005E3FB4"/>
    <w:rsid w:val="005E514B"/>
    <w:rsid w:val="005E7974"/>
    <w:rsid w:val="005E7CCF"/>
    <w:rsid w:val="005F068F"/>
    <w:rsid w:val="005F2623"/>
    <w:rsid w:val="005F60F8"/>
    <w:rsid w:val="005F7654"/>
    <w:rsid w:val="00601766"/>
    <w:rsid w:val="006055C2"/>
    <w:rsid w:val="006108D4"/>
    <w:rsid w:val="00610C31"/>
    <w:rsid w:val="006115BC"/>
    <w:rsid w:val="0061169D"/>
    <w:rsid w:val="00613233"/>
    <w:rsid w:val="006176D8"/>
    <w:rsid w:val="00620DEA"/>
    <w:rsid w:val="006241DC"/>
    <w:rsid w:val="0063199A"/>
    <w:rsid w:val="00633EBD"/>
    <w:rsid w:val="006361B0"/>
    <w:rsid w:val="00636903"/>
    <w:rsid w:val="006376C2"/>
    <w:rsid w:val="00641DB8"/>
    <w:rsid w:val="00643F1E"/>
    <w:rsid w:val="00645159"/>
    <w:rsid w:val="006461A2"/>
    <w:rsid w:val="00646712"/>
    <w:rsid w:val="0064724D"/>
    <w:rsid w:val="00647E6D"/>
    <w:rsid w:val="00651A80"/>
    <w:rsid w:val="006520A1"/>
    <w:rsid w:val="0065387B"/>
    <w:rsid w:val="0065738D"/>
    <w:rsid w:val="00657472"/>
    <w:rsid w:val="00657C81"/>
    <w:rsid w:val="00660380"/>
    <w:rsid w:val="006604F9"/>
    <w:rsid w:val="006615A2"/>
    <w:rsid w:val="00661644"/>
    <w:rsid w:val="00664A78"/>
    <w:rsid w:val="00665463"/>
    <w:rsid w:val="00666A3E"/>
    <w:rsid w:val="00666B1E"/>
    <w:rsid w:val="00672809"/>
    <w:rsid w:val="00672E53"/>
    <w:rsid w:val="00685155"/>
    <w:rsid w:val="00685335"/>
    <w:rsid w:val="00686252"/>
    <w:rsid w:val="00691160"/>
    <w:rsid w:val="00694AF8"/>
    <w:rsid w:val="006A3A8D"/>
    <w:rsid w:val="006A40EA"/>
    <w:rsid w:val="006A46C4"/>
    <w:rsid w:val="006A55A7"/>
    <w:rsid w:val="006B0701"/>
    <w:rsid w:val="006B4AD6"/>
    <w:rsid w:val="006B4BC1"/>
    <w:rsid w:val="006B7372"/>
    <w:rsid w:val="006C1A00"/>
    <w:rsid w:val="006C54CC"/>
    <w:rsid w:val="006C65C7"/>
    <w:rsid w:val="006D190C"/>
    <w:rsid w:val="006D29F1"/>
    <w:rsid w:val="006D30ED"/>
    <w:rsid w:val="006E4977"/>
    <w:rsid w:val="006E51B9"/>
    <w:rsid w:val="006E68ED"/>
    <w:rsid w:val="006F6458"/>
    <w:rsid w:val="006F6E09"/>
    <w:rsid w:val="007017B2"/>
    <w:rsid w:val="007030A2"/>
    <w:rsid w:val="00703B25"/>
    <w:rsid w:val="0070479F"/>
    <w:rsid w:val="00706DE6"/>
    <w:rsid w:val="00707C9B"/>
    <w:rsid w:val="0071162F"/>
    <w:rsid w:val="0071448F"/>
    <w:rsid w:val="00715B59"/>
    <w:rsid w:val="0072290F"/>
    <w:rsid w:val="007253F8"/>
    <w:rsid w:val="00725927"/>
    <w:rsid w:val="00725C18"/>
    <w:rsid w:val="00727248"/>
    <w:rsid w:val="0073034B"/>
    <w:rsid w:val="00733669"/>
    <w:rsid w:val="007377CB"/>
    <w:rsid w:val="00743229"/>
    <w:rsid w:val="0074322B"/>
    <w:rsid w:val="0075108D"/>
    <w:rsid w:val="0075620A"/>
    <w:rsid w:val="00756D10"/>
    <w:rsid w:val="007570C4"/>
    <w:rsid w:val="00761646"/>
    <w:rsid w:val="0076250B"/>
    <w:rsid w:val="007633B8"/>
    <w:rsid w:val="0076577B"/>
    <w:rsid w:val="00765E1A"/>
    <w:rsid w:val="007660AD"/>
    <w:rsid w:val="0076679B"/>
    <w:rsid w:val="007669FB"/>
    <w:rsid w:val="00767554"/>
    <w:rsid w:val="00772EB0"/>
    <w:rsid w:val="00781ED8"/>
    <w:rsid w:val="007821E5"/>
    <w:rsid w:val="00786757"/>
    <w:rsid w:val="007905B3"/>
    <w:rsid w:val="00790FAB"/>
    <w:rsid w:val="007A3230"/>
    <w:rsid w:val="007A71AE"/>
    <w:rsid w:val="007A74D8"/>
    <w:rsid w:val="007B40C3"/>
    <w:rsid w:val="007B68A6"/>
    <w:rsid w:val="007B7BA2"/>
    <w:rsid w:val="007C0A75"/>
    <w:rsid w:val="007C2234"/>
    <w:rsid w:val="007C317A"/>
    <w:rsid w:val="007C44B7"/>
    <w:rsid w:val="007C4A46"/>
    <w:rsid w:val="007C6465"/>
    <w:rsid w:val="007C7DEB"/>
    <w:rsid w:val="007D1739"/>
    <w:rsid w:val="007D37DF"/>
    <w:rsid w:val="007D6B95"/>
    <w:rsid w:val="007D76BF"/>
    <w:rsid w:val="007D7C33"/>
    <w:rsid w:val="007E1A6F"/>
    <w:rsid w:val="007E2E27"/>
    <w:rsid w:val="007E4B5C"/>
    <w:rsid w:val="007E5CA6"/>
    <w:rsid w:val="007E685C"/>
    <w:rsid w:val="007E7CCB"/>
    <w:rsid w:val="007F0AAE"/>
    <w:rsid w:val="007F2337"/>
    <w:rsid w:val="007F23C1"/>
    <w:rsid w:val="007F2E0B"/>
    <w:rsid w:val="007F34A9"/>
    <w:rsid w:val="007F4C5F"/>
    <w:rsid w:val="007F680E"/>
    <w:rsid w:val="00802756"/>
    <w:rsid w:val="008029A2"/>
    <w:rsid w:val="008030FD"/>
    <w:rsid w:val="008031EB"/>
    <w:rsid w:val="00806048"/>
    <w:rsid w:val="0081459A"/>
    <w:rsid w:val="00814F46"/>
    <w:rsid w:val="0081646A"/>
    <w:rsid w:val="008179B0"/>
    <w:rsid w:val="00821AF8"/>
    <w:rsid w:val="00824C52"/>
    <w:rsid w:val="00825FBC"/>
    <w:rsid w:val="008265FD"/>
    <w:rsid w:val="008338A9"/>
    <w:rsid w:val="00833F01"/>
    <w:rsid w:val="008340BA"/>
    <w:rsid w:val="00834825"/>
    <w:rsid w:val="008350F6"/>
    <w:rsid w:val="00836B2C"/>
    <w:rsid w:val="00840A3F"/>
    <w:rsid w:val="00843FC3"/>
    <w:rsid w:val="00845876"/>
    <w:rsid w:val="008467C2"/>
    <w:rsid w:val="00847C18"/>
    <w:rsid w:val="00850F36"/>
    <w:rsid w:val="00851C9A"/>
    <w:rsid w:val="0085271A"/>
    <w:rsid w:val="0085464D"/>
    <w:rsid w:val="008551EA"/>
    <w:rsid w:val="00857893"/>
    <w:rsid w:val="0086065E"/>
    <w:rsid w:val="00860C56"/>
    <w:rsid w:val="008614DC"/>
    <w:rsid w:val="00861ABC"/>
    <w:rsid w:val="0086592A"/>
    <w:rsid w:val="00871C2C"/>
    <w:rsid w:val="00872833"/>
    <w:rsid w:val="00874D35"/>
    <w:rsid w:val="008764FF"/>
    <w:rsid w:val="00883EF7"/>
    <w:rsid w:val="00893F3F"/>
    <w:rsid w:val="008943F2"/>
    <w:rsid w:val="00894E56"/>
    <w:rsid w:val="008974FA"/>
    <w:rsid w:val="00897D4C"/>
    <w:rsid w:val="008A14FA"/>
    <w:rsid w:val="008A178A"/>
    <w:rsid w:val="008A66EF"/>
    <w:rsid w:val="008B1AA6"/>
    <w:rsid w:val="008B26BB"/>
    <w:rsid w:val="008B2B7D"/>
    <w:rsid w:val="008B54A8"/>
    <w:rsid w:val="008C0B9D"/>
    <w:rsid w:val="008C0DE3"/>
    <w:rsid w:val="008C1CE2"/>
    <w:rsid w:val="008C1DFF"/>
    <w:rsid w:val="008C34F0"/>
    <w:rsid w:val="008C46C8"/>
    <w:rsid w:val="008D0E37"/>
    <w:rsid w:val="008D3161"/>
    <w:rsid w:val="008D436E"/>
    <w:rsid w:val="008E535E"/>
    <w:rsid w:val="008E595E"/>
    <w:rsid w:val="008E64EA"/>
    <w:rsid w:val="008E74C1"/>
    <w:rsid w:val="008F131F"/>
    <w:rsid w:val="008F2C23"/>
    <w:rsid w:val="008F3A50"/>
    <w:rsid w:val="008F41EE"/>
    <w:rsid w:val="008F442E"/>
    <w:rsid w:val="008F76D5"/>
    <w:rsid w:val="008F7ACD"/>
    <w:rsid w:val="00900F55"/>
    <w:rsid w:val="00901692"/>
    <w:rsid w:val="00901C96"/>
    <w:rsid w:val="009024FE"/>
    <w:rsid w:val="00902686"/>
    <w:rsid w:val="0090371F"/>
    <w:rsid w:val="00903EEA"/>
    <w:rsid w:val="00906415"/>
    <w:rsid w:val="00906A4C"/>
    <w:rsid w:val="00907CC7"/>
    <w:rsid w:val="00907F44"/>
    <w:rsid w:val="00910F43"/>
    <w:rsid w:val="009136F1"/>
    <w:rsid w:val="00914481"/>
    <w:rsid w:val="00914672"/>
    <w:rsid w:val="00921BFB"/>
    <w:rsid w:val="00926685"/>
    <w:rsid w:val="00930F52"/>
    <w:rsid w:val="00931C9F"/>
    <w:rsid w:val="009350E8"/>
    <w:rsid w:val="00936C9E"/>
    <w:rsid w:val="009376D7"/>
    <w:rsid w:val="00937825"/>
    <w:rsid w:val="00940626"/>
    <w:rsid w:val="00941D90"/>
    <w:rsid w:val="00943CDC"/>
    <w:rsid w:val="009474C3"/>
    <w:rsid w:val="00947E25"/>
    <w:rsid w:val="00951026"/>
    <w:rsid w:val="00965C34"/>
    <w:rsid w:val="00966B54"/>
    <w:rsid w:val="00970B84"/>
    <w:rsid w:val="00973BFA"/>
    <w:rsid w:val="009840E7"/>
    <w:rsid w:val="00986250"/>
    <w:rsid w:val="0098763C"/>
    <w:rsid w:val="009908D6"/>
    <w:rsid w:val="0099304E"/>
    <w:rsid w:val="009A3F77"/>
    <w:rsid w:val="009A5751"/>
    <w:rsid w:val="009B01FE"/>
    <w:rsid w:val="009B2CE7"/>
    <w:rsid w:val="009B5A7E"/>
    <w:rsid w:val="009B6118"/>
    <w:rsid w:val="009C0577"/>
    <w:rsid w:val="009C2A33"/>
    <w:rsid w:val="009C38B3"/>
    <w:rsid w:val="009C4CE7"/>
    <w:rsid w:val="009C5F81"/>
    <w:rsid w:val="009C64AF"/>
    <w:rsid w:val="009C76C4"/>
    <w:rsid w:val="009D104E"/>
    <w:rsid w:val="009D23BA"/>
    <w:rsid w:val="009D457A"/>
    <w:rsid w:val="009D470C"/>
    <w:rsid w:val="009E1562"/>
    <w:rsid w:val="009E1C5C"/>
    <w:rsid w:val="009F173B"/>
    <w:rsid w:val="009F4FF7"/>
    <w:rsid w:val="009F65F2"/>
    <w:rsid w:val="009F66BF"/>
    <w:rsid w:val="009F6766"/>
    <w:rsid w:val="00A001CC"/>
    <w:rsid w:val="00A0239E"/>
    <w:rsid w:val="00A024F3"/>
    <w:rsid w:val="00A0268F"/>
    <w:rsid w:val="00A0640B"/>
    <w:rsid w:val="00A0650D"/>
    <w:rsid w:val="00A073F8"/>
    <w:rsid w:val="00A122E0"/>
    <w:rsid w:val="00A156E5"/>
    <w:rsid w:val="00A24351"/>
    <w:rsid w:val="00A2522F"/>
    <w:rsid w:val="00A276F5"/>
    <w:rsid w:val="00A3005C"/>
    <w:rsid w:val="00A307D1"/>
    <w:rsid w:val="00A36EBF"/>
    <w:rsid w:val="00A411EB"/>
    <w:rsid w:val="00A44275"/>
    <w:rsid w:val="00A47477"/>
    <w:rsid w:val="00A5409D"/>
    <w:rsid w:val="00A55F6E"/>
    <w:rsid w:val="00A64E5F"/>
    <w:rsid w:val="00A71C10"/>
    <w:rsid w:val="00A75A5C"/>
    <w:rsid w:val="00A80FA1"/>
    <w:rsid w:val="00A81307"/>
    <w:rsid w:val="00A81B27"/>
    <w:rsid w:val="00A84D7F"/>
    <w:rsid w:val="00A908A5"/>
    <w:rsid w:val="00A9744B"/>
    <w:rsid w:val="00AA1DEE"/>
    <w:rsid w:val="00AA2E9F"/>
    <w:rsid w:val="00AA36EA"/>
    <w:rsid w:val="00AB08B7"/>
    <w:rsid w:val="00AB1213"/>
    <w:rsid w:val="00AB1F40"/>
    <w:rsid w:val="00AC11B4"/>
    <w:rsid w:val="00AC2B23"/>
    <w:rsid w:val="00AC372F"/>
    <w:rsid w:val="00AC535A"/>
    <w:rsid w:val="00AC6E9C"/>
    <w:rsid w:val="00AD0A2F"/>
    <w:rsid w:val="00AD1979"/>
    <w:rsid w:val="00AD48F1"/>
    <w:rsid w:val="00AD5741"/>
    <w:rsid w:val="00AD6367"/>
    <w:rsid w:val="00AD6FE0"/>
    <w:rsid w:val="00AE08D2"/>
    <w:rsid w:val="00AE0BE7"/>
    <w:rsid w:val="00AE316B"/>
    <w:rsid w:val="00AF3915"/>
    <w:rsid w:val="00AF6AD1"/>
    <w:rsid w:val="00AF75EB"/>
    <w:rsid w:val="00AF7833"/>
    <w:rsid w:val="00B0286B"/>
    <w:rsid w:val="00B0351A"/>
    <w:rsid w:val="00B0625B"/>
    <w:rsid w:val="00B06C27"/>
    <w:rsid w:val="00B07A3D"/>
    <w:rsid w:val="00B1081D"/>
    <w:rsid w:val="00B11125"/>
    <w:rsid w:val="00B119A1"/>
    <w:rsid w:val="00B1322A"/>
    <w:rsid w:val="00B15042"/>
    <w:rsid w:val="00B15CDA"/>
    <w:rsid w:val="00B1615C"/>
    <w:rsid w:val="00B16DB6"/>
    <w:rsid w:val="00B17202"/>
    <w:rsid w:val="00B247F7"/>
    <w:rsid w:val="00B26CDA"/>
    <w:rsid w:val="00B27756"/>
    <w:rsid w:val="00B27F6F"/>
    <w:rsid w:val="00B30062"/>
    <w:rsid w:val="00B30FA3"/>
    <w:rsid w:val="00B3187F"/>
    <w:rsid w:val="00B337DA"/>
    <w:rsid w:val="00B36F98"/>
    <w:rsid w:val="00B41294"/>
    <w:rsid w:val="00B41317"/>
    <w:rsid w:val="00B41B19"/>
    <w:rsid w:val="00B43A8C"/>
    <w:rsid w:val="00B447B7"/>
    <w:rsid w:val="00B476EF"/>
    <w:rsid w:val="00B50980"/>
    <w:rsid w:val="00B51528"/>
    <w:rsid w:val="00B55D4C"/>
    <w:rsid w:val="00B56A25"/>
    <w:rsid w:val="00B6136E"/>
    <w:rsid w:val="00B61469"/>
    <w:rsid w:val="00B62B74"/>
    <w:rsid w:val="00B6651A"/>
    <w:rsid w:val="00B72B9F"/>
    <w:rsid w:val="00B75F9D"/>
    <w:rsid w:val="00B775C2"/>
    <w:rsid w:val="00B80566"/>
    <w:rsid w:val="00B80BBC"/>
    <w:rsid w:val="00B82A5A"/>
    <w:rsid w:val="00B82A83"/>
    <w:rsid w:val="00B86B6D"/>
    <w:rsid w:val="00B87DBC"/>
    <w:rsid w:val="00B90BE3"/>
    <w:rsid w:val="00B928A2"/>
    <w:rsid w:val="00B934C0"/>
    <w:rsid w:val="00B942D0"/>
    <w:rsid w:val="00B95B22"/>
    <w:rsid w:val="00B979DD"/>
    <w:rsid w:val="00BA3D22"/>
    <w:rsid w:val="00BA3F01"/>
    <w:rsid w:val="00BB017F"/>
    <w:rsid w:val="00BB24B2"/>
    <w:rsid w:val="00BB352C"/>
    <w:rsid w:val="00BC2B29"/>
    <w:rsid w:val="00BC31D5"/>
    <w:rsid w:val="00BC3EE7"/>
    <w:rsid w:val="00BD07AE"/>
    <w:rsid w:val="00BD16A1"/>
    <w:rsid w:val="00BD3989"/>
    <w:rsid w:val="00BD4707"/>
    <w:rsid w:val="00BD5299"/>
    <w:rsid w:val="00BD5871"/>
    <w:rsid w:val="00BE013D"/>
    <w:rsid w:val="00BE01AA"/>
    <w:rsid w:val="00BE0812"/>
    <w:rsid w:val="00BE1C73"/>
    <w:rsid w:val="00BE30C8"/>
    <w:rsid w:val="00BE4CB3"/>
    <w:rsid w:val="00BE5214"/>
    <w:rsid w:val="00BE7FDC"/>
    <w:rsid w:val="00BF21F5"/>
    <w:rsid w:val="00BF4D7C"/>
    <w:rsid w:val="00BF5C6A"/>
    <w:rsid w:val="00BF660A"/>
    <w:rsid w:val="00C00B6C"/>
    <w:rsid w:val="00C0549C"/>
    <w:rsid w:val="00C05C87"/>
    <w:rsid w:val="00C06C3D"/>
    <w:rsid w:val="00C06EE2"/>
    <w:rsid w:val="00C07FCC"/>
    <w:rsid w:val="00C127AC"/>
    <w:rsid w:val="00C15FDE"/>
    <w:rsid w:val="00C16453"/>
    <w:rsid w:val="00C1AA7D"/>
    <w:rsid w:val="00C20F86"/>
    <w:rsid w:val="00C23E37"/>
    <w:rsid w:val="00C2542F"/>
    <w:rsid w:val="00C26931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45E68"/>
    <w:rsid w:val="00C52D5D"/>
    <w:rsid w:val="00C57AE1"/>
    <w:rsid w:val="00C6069C"/>
    <w:rsid w:val="00C63706"/>
    <w:rsid w:val="00C64F57"/>
    <w:rsid w:val="00C72966"/>
    <w:rsid w:val="00C7536A"/>
    <w:rsid w:val="00C75C07"/>
    <w:rsid w:val="00C7690B"/>
    <w:rsid w:val="00C770D5"/>
    <w:rsid w:val="00C80755"/>
    <w:rsid w:val="00C8197C"/>
    <w:rsid w:val="00C81E1A"/>
    <w:rsid w:val="00C8315F"/>
    <w:rsid w:val="00C8356A"/>
    <w:rsid w:val="00C86877"/>
    <w:rsid w:val="00C87915"/>
    <w:rsid w:val="00C93F16"/>
    <w:rsid w:val="00C9422E"/>
    <w:rsid w:val="00C94910"/>
    <w:rsid w:val="00C9589E"/>
    <w:rsid w:val="00CA7D6E"/>
    <w:rsid w:val="00CB67E6"/>
    <w:rsid w:val="00CB71BB"/>
    <w:rsid w:val="00CC0DA3"/>
    <w:rsid w:val="00CC23EA"/>
    <w:rsid w:val="00CC2A98"/>
    <w:rsid w:val="00CC4EE4"/>
    <w:rsid w:val="00CC5490"/>
    <w:rsid w:val="00CC6E4C"/>
    <w:rsid w:val="00CD22EE"/>
    <w:rsid w:val="00CD3281"/>
    <w:rsid w:val="00CE080F"/>
    <w:rsid w:val="00CE1320"/>
    <w:rsid w:val="00CE2BB3"/>
    <w:rsid w:val="00CE6BF5"/>
    <w:rsid w:val="00CE6C12"/>
    <w:rsid w:val="00CF08AC"/>
    <w:rsid w:val="00CF1860"/>
    <w:rsid w:val="00CF6C17"/>
    <w:rsid w:val="00CF6E94"/>
    <w:rsid w:val="00D005D5"/>
    <w:rsid w:val="00D0260E"/>
    <w:rsid w:val="00D04A6D"/>
    <w:rsid w:val="00D050B8"/>
    <w:rsid w:val="00D054C2"/>
    <w:rsid w:val="00D06B70"/>
    <w:rsid w:val="00D07960"/>
    <w:rsid w:val="00D12842"/>
    <w:rsid w:val="00D14962"/>
    <w:rsid w:val="00D168CC"/>
    <w:rsid w:val="00D23F06"/>
    <w:rsid w:val="00D266F3"/>
    <w:rsid w:val="00D303D7"/>
    <w:rsid w:val="00D3084F"/>
    <w:rsid w:val="00D31E9F"/>
    <w:rsid w:val="00D32EFD"/>
    <w:rsid w:val="00D35575"/>
    <w:rsid w:val="00D370B2"/>
    <w:rsid w:val="00D372BE"/>
    <w:rsid w:val="00D4279B"/>
    <w:rsid w:val="00D45EE0"/>
    <w:rsid w:val="00D502A4"/>
    <w:rsid w:val="00D504CF"/>
    <w:rsid w:val="00D50C06"/>
    <w:rsid w:val="00D5737D"/>
    <w:rsid w:val="00D604B7"/>
    <w:rsid w:val="00D621FD"/>
    <w:rsid w:val="00D63C63"/>
    <w:rsid w:val="00D63ED1"/>
    <w:rsid w:val="00D6443B"/>
    <w:rsid w:val="00D6445B"/>
    <w:rsid w:val="00D64BC5"/>
    <w:rsid w:val="00D654F3"/>
    <w:rsid w:val="00D66819"/>
    <w:rsid w:val="00D6746E"/>
    <w:rsid w:val="00D67DA8"/>
    <w:rsid w:val="00D700F8"/>
    <w:rsid w:val="00D733A9"/>
    <w:rsid w:val="00D7514A"/>
    <w:rsid w:val="00D76B3B"/>
    <w:rsid w:val="00D80DCD"/>
    <w:rsid w:val="00D812AE"/>
    <w:rsid w:val="00D82DA4"/>
    <w:rsid w:val="00D84615"/>
    <w:rsid w:val="00D84777"/>
    <w:rsid w:val="00D90DCC"/>
    <w:rsid w:val="00D93A68"/>
    <w:rsid w:val="00D9405E"/>
    <w:rsid w:val="00D949DC"/>
    <w:rsid w:val="00D9539F"/>
    <w:rsid w:val="00D97B0E"/>
    <w:rsid w:val="00DA43DF"/>
    <w:rsid w:val="00DA6DA0"/>
    <w:rsid w:val="00DB007B"/>
    <w:rsid w:val="00DB0D53"/>
    <w:rsid w:val="00DB648B"/>
    <w:rsid w:val="00DC6516"/>
    <w:rsid w:val="00DD01E0"/>
    <w:rsid w:val="00DD265F"/>
    <w:rsid w:val="00DE1961"/>
    <w:rsid w:val="00DE33E6"/>
    <w:rsid w:val="00DE43E4"/>
    <w:rsid w:val="00DE4B2A"/>
    <w:rsid w:val="00DE6521"/>
    <w:rsid w:val="00DE7CCB"/>
    <w:rsid w:val="00DE7D25"/>
    <w:rsid w:val="00DF2CB7"/>
    <w:rsid w:val="00DF4817"/>
    <w:rsid w:val="00DF5E94"/>
    <w:rsid w:val="00DF79C6"/>
    <w:rsid w:val="00DF7A24"/>
    <w:rsid w:val="00E01A5C"/>
    <w:rsid w:val="00E02C66"/>
    <w:rsid w:val="00E034DB"/>
    <w:rsid w:val="00E04BCD"/>
    <w:rsid w:val="00E05682"/>
    <w:rsid w:val="00E07634"/>
    <w:rsid w:val="00E10651"/>
    <w:rsid w:val="00E11009"/>
    <w:rsid w:val="00E124F4"/>
    <w:rsid w:val="00E12B35"/>
    <w:rsid w:val="00E15145"/>
    <w:rsid w:val="00E1788C"/>
    <w:rsid w:val="00E21B30"/>
    <w:rsid w:val="00E2508E"/>
    <w:rsid w:val="00E30B48"/>
    <w:rsid w:val="00E33D36"/>
    <w:rsid w:val="00E350CA"/>
    <w:rsid w:val="00E36CD3"/>
    <w:rsid w:val="00E3AEFA"/>
    <w:rsid w:val="00E4647E"/>
    <w:rsid w:val="00E47C00"/>
    <w:rsid w:val="00E51F2E"/>
    <w:rsid w:val="00E62A87"/>
    <w:rsid w:val="00E62C08"/>
    <w:rsid w:val="00E63A86"/>
    <w:rsid w:val="00E64084"/>
    <w:rsid w:val="00E65467"/>
    <w:rsid w:val="00E665D2"/>
    <w:rsid w:val="00E7076D"/>
    <w:rsid w:val="00E72630"/>
    <w:rsid w:val="00E73A5B"/>
    <w:rsid w:val="00E81896"/>
    <w:rsid w:val="00E82174"/>
    <w:rsid w:val="00E82C1D"/>
    <w:rsid w:val="00E841AE"/>
    <w:rsid w:val="00E91666"/>
    <w:rsid w:val="00E91D74"/>
    <w:rsid w:val="00E92274"/>
    <w:rsid w:val="00EA1067"/>
    <w:rsid w:val="00EA1AD8"/>
    <w:rsid w:val="00EA2146"/>
    <w:rsid w:val="00EA21DE"/>
    <w:rsid w:val="00EA4BC6"/>
    <w:rsid w:val="00EA4F44"/>
    <w:rsid w:val="00EB3377"/>
    <w:rsid w:val="00EB3D48"/>
    <w:rsid w:val="00EB4A8A"/>
    <w:rsid w:val="00EB5F15"/>
    <w:rsid w:val="00EB7044"/>
    <w:rsid w:val="00EB74B3"/>
    <w:rsid w:val="00EC1504"/>
    <w:rsid w:val="00EC249A"/>
    <w:rsid w:val="00EC30AA"/>
    <w:rsid w:val="00EC30C9"/>
    <w:rsid w:val="00EC41D6"/>
    <w:rsid w:val="00EC4E5B"/>
    <w:rsid w:val="00EC620A"/>
    <w:rsid w:val="00EC6DEE"/>
    <w:rsid w:val="00ED1314"/>
    <w:rsid w:val="00ED3015"/>
    <w:rsid w:val="00ED323B"/>
    <w:rsid w:val="00ED48FD"/>
    <w:rsid w:val="00ED7916"/>
    <w:rsid w:val="00EE0E4D"/>
    <w:rsid w:val="00EE270C"/>
    <w:rsid w:val="00EE27FB"/>
    <w:rsid w:val="00EE385D"/>
    <w:rsid w:val="00EE3E82"/>
    <w:rsid w:val="00EF02A2"/>
    <w:rsid w:val="00EF2B33"/>
    <w:rsid w:val="00EF50FE"/>
    <w:rsid w:val="00F01351"/>
    <w:rsid w:val="00F01C70"/>
    <w:rsid w:val="00F04FE9"/>
    <w:rsid w:val="00F07AFF"/>
    <w:rsid w:val="00F13CE5"/>
    <w:rsid w:val="00F14864"/>
    <w:rsid w:val="00F14EAD"/>
    <w:rsid w:val="00F15B9F"/>
    <w:rsid w:val="00F17708"/>
    <w:rsid w:val="00F229CE"/>
    <w:rsid w:val="00F23DB7"/>
    <w:rsid w:val="00F30B98"/>
    <w:rsid w:val="00F3218F"/>
    <w:rsid w:val="00F34A97"/>
    <w:rsid w:val="00F35C11"/>
    <w:rsid w:val="00F3772C"/>
    <w:rsid w:val="00F37FEF"/>
    <w:rsid w:val="00F41C1F"/>
    <w:rsid w:val="00F4246D"/>
    <w:rsid w:val="00F430D4"/>
    <w:rsid w:val="00F43CE2"/>
    <w:rsid w:val="00F50954"/>
    <w:rsid w:val="00F50F58"/>
    <w:rsid w:val="00F52971"/>
    <w:rsid w:val="00F53710"/>
    <w:rsid w:val="00F54FB4"/>
    <w:rsid w:val="00F60B0B"/>
    <w:rsid w:val="00F61709"/>
    <w:rsid w:val="00F61F68"/>
    <w:rsid w:val="00F6458A"/>
    <w:rsid w:val="00F6596A"/>
    <w:rsid w:val="00F66111"/>
    <w:rsid w:val="00F6639D"/>
    <w:rsid w:val="00F66F8B"/>
    <w:rsid w:val="00F71523"/>
    <w:rsid w:val="00F74654"/>
    <w:rsid w:val="00F76407"/>
    <w:rsid w:val="00F76D32"/>
    <w:rsid w:val="00F776CA"/>
    <w:rsid w:val="00F822AA"/>
    <w:rsid w:val="00F835F6"/>
    <w:rsid w:val="00F83E45"/>
    <w:rsid w:val="00F840F7"/>
    <w:rsid w:val="00F84F57"/>
    <w:rsid w:val="00F85589"/>
    <w:rsid w:val="00F86C50"/>
    <w:rsid w:val="00F90DC8"/>
    <w:rsid w:val="00F90EDC"/>
    <w:rsid w:val="00F91BEF"/>
    <w:rsid w:val="00F92AFE"/>
    <w:rsid w:val="00FA4B61"/>
    <w:rsid w:val="00FB00CC"/>
    <w:rsid w:val="00FB1A6B"/>
    <w:rsid w:val="00FB508A"/>
    <w:rsid w:val="00FB6061"/>
    <w:rsid w:val="00FB60EE"/>
    <w:rsid w:val="00FB6957"/>
    <w:rsid w:val="00FC1F40"/>
    <w:rsid w:val="00FC23EC"/>
    <w:rsid w:val="00FC4451"/>
    <w:rsid w:val="00FC4C39"/>
    <w:rsid w:val="00FC4F91"/>
    <w:rsid w:val="00FC59C5"/>
    <w:rsid w:val="00FC77EF"/>
    <w:rsid w:val="00FD0FF2"/>
    <w:rsid w:val="00FF354D"/>
    <w:rsid w:val="00FF391B"/>
    <w:rsid w:val="00FF55E8"/>
    <w:rsid w:val="00FF5A39"/>
    <w:rsid w:val="012BF827"/>
    <w:rsid w:val="01B47A5A"/>
    <w:rsid w:val="01BF3E57"/>
    <w:rsid w:val="01ECAFF6"/>
    <w:rsid w:val="02465A20"/>
    <w:rsid w:val="02465F36"/>
    <w:rsid w:val="0246FE85"/>
    <w:rsid w:val="02528F5E"/>
    <w:rsid w:val="02CEC19F"/>
    <w:rsid w:val="036E02FC"/>
    <w:rsid w:val="03D5462E"/>
    <w:rsid w:val="04C0D3A2"/>
    <w:rsid w:val="04C1C23B"/>
    <w:rsid w:val="04D6D57F"/>
    <w:rsid w:val="050B25D9"/>
    <w:rsid w:val="0545ED22"/>
    <w:rsid w:val="0582A46C"/>
    <w:rsid w:val="05A09707"/>
    <w:rsid w:val="05BF36D3"/>
    <w:rsid w:val="06848A9F"/>
    <w:rsid w:val="07126887"/>
    <w:rsid w:val="0712FFE4"/>
    <w:rsid w:val="071E7EAC"/>
    <w:rsid w:val="077D37B1"/>
    <w:rsid w:val="07993A61"/>
    <w:rsid w:val="07C52223"/>
    <w:rsid w:val="0822DAB9"/>
    <w:rsid w:val="08DCC5F6"/>
    <w:rsid w:val="0935094C"/>
    <w:rsid w:val="093C8ABC"/>
    <w:rsid w:val="0A02594A"/>
    <w:rsid w:val="0A04AD7E"/>
    <w:rsid w:val="0AA49ABB"/>
    <w:rsid w:val="0C12E54D"/>
    <w:rsid w:val="0C44844C"/>
    <w:rsid w:val="0CF8947B"/>
    <w:rsid w:val="0D01FC9A"/>
    <w:rsid w:val="0D169227"/>
    <w:rsid w:val="0D19D6F9"/>
    <w:rsid w:val="0D1F03D0"/>
    <w:rsid w:val="0D498CFC"/>
    <w:rsid w:val="0DB9E962"/>
    <w:rsid w:val="0DEFF09F"/>
    <w:rsid w:val="0E86D3E9"/>
    <w:rsid w:val="0EF6BC9A"/>
    <w:rsid w:val="0F15CB62"/>
    <w:rsid w:val="0F1FF6E5"/>
    <w:rsid w:val="0F781D45"/>
    <w:rsid w:val="0FF4C349"/>
    <w:rsid w:val="0FF974DC"/>
    <w:rsid w:val="1000DC91"/>
    <w:rsid w:val="101EFF52"/>
    <w:rsid w:val="103D5BED"/>
    <w:rsid w:val="10620E4E"/>
    <w:rsid w:val="10B34BDD"/>
    <w:rsid w:val="10CB5CEF"/>
    <w:rsid w:val="1136DCC1"/>
    <w:rsid w:val="117DC365"/>
    <w:rsid w:val="1181FA30"/>
    <w:rsid w:val="11846939"/>
    <w:rsid w:val="11F8D428"/>
    <w:rsid w:val="12566989"/>
    <w:rsid w:val="136C38E0"/>
    <w:rsid w:val="13AC565B"/>
    <w:rsid w:val="13C7F306"/>
    <w:rsid w:val="1491C42F"/>
    <w:rsid w:val="14C0244C"/>
    <w:rsid w:val="14F7C7D9"/>
    <w:rsid w:val="1516896A"/>
    <w:rsid w:val="153A7B15"/>
    <w:rsid w:val="15537B81"/>
    <w:rsid w:val="15E3C453"/>
    <w:rsid w:val="1678319A"/>
    <w:rsid w:val="1711D898"/>
    <w:rsid w:val="173EEF0A"/>
    <w:rsid w:val="17B4EA45"/>
    <w:rsid w:val="17E88216"/>
    <w:rsid w:val="17F4422C"/>
    <w:rsid w:val="18800166"/>
    <w:rsid w:val="18FAA48D"/>
    <w:rsid w:val="197FE068"/>
    <w:rsid w:val="1987C142"/>
    <w:rsid w:val="19C2AB96"/>
    <w:rsid w:val="1A1FECF9"/>
    <w:rsid w:val="1A2FCC42"/>
    <w:rsid w:val="1A7945C7"/>
    <w:rsid w:val="1AC5387E"/>
    <w:rsid w:val="1B49A144"/>
    <w:rsid w:val="1C8F85D3"/>
    <w:rsid w:val="1C903B1F"/>
    <w:rsid w:val="1CC1205D"/>
    <w:rsid w:val="1CE39F80"/>
    <w:rsid w:val="1DACD0EF"/>
    <w:rsid w:val="1E3049BA"/>
    <w:rsid w:val="1E38BFED"/>
    <w:rsid w:val="1E3F0D1F"/>
    <w:rsid w:val="1E717E78"/>
    <w:rsid w:val="1EC6CB6E"/>
    <w:rsid w:val="1F2F44BA"/>
    <w:rsid w:val="1F344790"/>
    <w:rsid w:val="1F4899EF"/>
    <w:rsid w:val="20A5ED26"/>
    <w:rsid w:val="20E3B556"/>
    <w:rsid w:val="215CBADA"/>
    <w:rsid w:val="21635FBA"/>
    <w:rsid w:val="22A2DE03"/>
    <w:rsid w:val="234CE0BE"/>
    <w:rsid w:val="235BF4BB"/>
    <w:rsid w:val="23C635C1"/>
    <w:rsid w:val="243D5357"/>
    <w:rsid w:val="24B160D5"/>
    <w:rsid w:val="24B478E2"/>
    <w:rsid w:val="251AE6F7"/>
    <w:rsid w:val="2763AB75"/>
    <w:rsid w:val="2779654D"/>
    <w:rsid w:val="283F0CE5"/>
    <w:rsid w:val="28D4EC9F"/>
    <w:rsid w:val="298EEA58"/>
    <w:rsid w:val="2A24CF70"/>
    <w:rsid w:val="2AE749E7"/>
    <w:rsid w:val="2AE7EBA9"/>
    <w:rsid w:val="2B49CB52"/>
    <w:rsid w:val="2CCBBB1A"/>
    <w:rsid w:val="2D0DA2DD"/>
    <w:rsid w:val="2D4E6CF7"/>
    <w:rsid w:val="2D6463B7"/>
    <w:rsid w:val="2DDF07E2"/>
    <w:rsid w:val="2DE46498"/>
    <w:rsid w:val="2E1D1156"/>
    <w:rsid w:val="2E3DB79F"/>
    <w:rsid w:val="2EC922C5"/>
    <w:rsid w:val="2EF5A18F"/>
    <w:rsid w:val="2F21657F"/>
    <w:rsid w:val="2F63D0AE"/>
    <w:rsid w:val="2FFE4BF1"/>
    <w:rsid w:val="3006667C"/>
    <w:rsid w:val="305123D0"/>
    <w:rsid w:val="311A046C"/>
    <w:rsid w:val="3122C026"/>
    <w:rsid w:val="3123C2BB"/>
    <w:rsid w:val="3133C77C"/>
    <w:rsid w:val="3210FF2A"/>
    <w:rsid w:val="326FBEF2"/>
    <w:rsid w:val="32D853EF"/>
    <w:rsid w:val="33D8A344"/>
    <w:rsid w:val="341B1431"/>
    <w:rsid w:val="3506A42C"/>
    <w:rsid w:val="351EFF35"/>
    <w:rsid w:val="35A879D8"/>
    <w:rsid w:val="36E95643"/>
    <w:rsid w:val="37A68594"/>
    <w:rsid w:val="37B9600D"/>
    <w:rsid w:val="38282399"/>
    <w:rsid w:val="384BD3E5"/>
    <w:rsid w:val="38523D2B"/>
    <w:rsid w:val="387010AC"/>
    <w:rsid w:val="38B4E411"/>
    <w:rsid w:val="38D2EC8E"/>
    <w:rsid w:val="38DA93E0"/>
    <w:rsid w:val="38EBF2EF"/>
    <w:rsid w:val="38F28C0B"/>
    <w:rsid w:val="390CEC56"/>
    <w:rsid w:val="3930B919"/>
    <w:rsid w:val="394D4159"/>
    <w:rsid w:val="39867F63"/>
    <w:rsid w:val="3A61C008"/>
    <w:rsid w:val="3A9570A1"/>
    <w:rsid w:val="3AA8CCB5"/>
    <w:rsid w:val="3AF79D4E"/>
    <w:rsid w:val="3B895E46"/>
    <w:rsid w:val="3BC223BC"/>
    <w:rsid w:val="3BC4CE0F"/>
    <w:rsid w:val="3BDCA43D"/>
    <w:rsid w:val="3D524981"/>
    <w:rsid w:val="3D5D97C4"/>
    <w:rsid w:val="3D68D87A"/>
    <w:rsid w:val="3DC5B8B0"/>
    <w:rsid w:val="3DE19D10"/>
    <w:rsid w:val="3DEF3EE9"/>
    <w:rsid w:val="3E13B02C"/>
    <w:rsid w:val="3ECF69CF"/>
    <w:rsid w:val="3EDA9832"/>
    <w:rsid w:val="3F2196B9"/>
    <w:rsid w:val="3F4EBEE7"/>
    <w:rsid w:val="3F4F97C9"/>
    <w:rsid w:val="3FB287BC"/>
    <w:rsid w:val="3FD0B295"/>
    <w:rsid w:val="40B3B81D"/>
    <w:rsid w:val="40DC2781"/>
    <w:rsid w:val="4103084D"/>
    <w:rsid w:val="410A5F30"/>
    <w:rsid w:val="41839354"/>
    <w:rsid w:val="41F380F8"/>
    <w:rsid w:val="425A0FAC"/>
    <w:rsid w:val="4289F236"/>
    <w:rsid w:val="43BDA2B6"/>
    <w:rsid w:val="44633CE6"/>
    <w:rsid w:val="44BD05FF"/>
    <w:rsid w:val="4553E0FD"/>
    <w:rsid w:val="45877F48"/>
    <w:rsid w:val="45D09AC6"/>
    <w:rsid w:val="46EBDF7A"/>
    <w:rsid w:val="47CE695C"/>
    <w:rsid w:val="4811ECF8"/>
    <w:rsid w:val="483355BF"/>
    <w:rsid w:val="4882A723"/>
    <w:rsid w:val="492497F1"/>
    <w:rsid w:val="49921CA4"/>
    <w:rsid w:val="4A2CB411"/>
    <w:rsid w:val="4B144A52"/>
    <w:rsid w:val="4B5C2BF6"/>
    <w:rsid w:val="4C165432"/>
    <w:rsid w:val="4C3167EA"/>
    <w:rsid w:val="4CFBA48C"/>
    <w:rsid w:val="4DF93358"/>
    <w:rsid w:val="4E21A419"/>
    <w:rsid w:val="4ED19D63"/>
    <w:rsid w:val="4F78AF5A"/>
    <w:rsid w:val="4FD59A38"/>
    <w:rsid w:val="50185280"/>
    <w:rsid w:val="508B173A"/>
    <w:rsid w:val="50E19EBE"/>
    <w:rsid w:val="5109A3DC"/>
    <w:rsid w:val="512FC4EB"/>
    <w:rsid w:val="521B37FF"/>
    <w:rsid w:val="52E4E262"/>
    <w:rsid w:val="52E77019"/>
    <w:rsid w:val="52E89D29"/>
    <w:rsid w:val="531C211B"/>
    <w:rsid w:val="53BCDAC9"/>
    <w:rsid w:val="5438D284"/>
    <w:rsid w:val="5490A154"/>
    <w:rsid w:val="54A1BECC"/>
    <w:rsid w:val="55134680"/>
    <w:rsid w:val="55310AC3"/>
    <w:rsid w:val="5551FDE1"/>
    <w:rsid w:val="5561D6EA"/>
    <w:rsid w:val="55FFCBED"/>
    <w:rsid w:val="56338E24"/>
    <w:rsid w:val="567B6CF7"/>
    <w:rsid w:val="569111DE"/>
    <w:rsid w:val="56FE4BB2"/>
    <w:rsid w:val="57628F36"/>
    <w:rsid w:val="57A16E14"/>
    <w:rsid w:val="57A21064"/>
    <w:rsid w:val="57A2DE0D"/>
    <w:rsid w:val="57D33AE6"/>
    <w:rsid w:val="57DE2047"/>
    <w:rsid w:val="580C71EA"/>
    <w:rsid w:val="58C461E7"/>
    <w:rsid w:val="598619AE"/>
    <w:rsid w:val="59906E7C"/>
    <w:rsid w:val="59A6B473"/>
    <w:rsid w:val="5A2E36CF"/>
    <w:rsid w:val="5A67100F"/>
    <w:rsid w:val="5A9AA079"/>
    <w:rsid w:val="5AE0DBEC"/>
    <w:rsid w:val="5B974D9D"/>
    <w:rsid w:val="5C2ADDE6"/>
    <w:rsid w:val="5C8AE65C"/>
    <w:rsid w:val="5D97A802"/>
    <w:rsid w:val="5DE57B0E"/>
    <w:rsid w:val="5E65AEDF"/>
    <w:rsid w:val="5EFEC131"/>
    <w:rsid w:val="5F806715"/>
    <w:rsid w:val="5F828861"/>
    <w:rsid w:val="5FA0DA45"/>
    <w:rsid w:val="61271AD0"/>
    <w:rsid w:val="61AE9084"/>
    <w:rsid w:val="61CC2746"/>
    <w:rsid w:val="630CE0E8"/>
    <w:rsid w:val="63E28CC6"/>
    <w:rsid w:val="63FDE828"/>
    <w:rsid w:val="6412C90D"/>
    <w:rsid w:val="64151FF6"/>
    <w:rsid w:val="65207D20"/>
    <w:rsid w:val="6554355E"/>
    <w:rsid w:val="6600A5DD"/>
    <w:rsid w:val="66AFD631"/>
    <w:rsid w:val="66EDFAA1"/>
    <w:rsid w:val="67B56C34"/>
    <w:rsid w:val="67CA9D57"/>
    <w:rsid w:val="6838EC47"/>
    <w:rsid w:val="688404E7"/>
    <w:rsid w:val="6889C02E"/>
    <w:rsid w:val="69C4B50A"/>
    <w:rsid w:val="69D4C7BC"/>
    <w:rsid w:val="6A5BDEBE"/>
    <w:rsid w:val="6A801733"/>
    <w:rsid w:val="6A9FB1CC"/>
    <w:rsid w:val="6ADDBB9B"/>
    <w:rsid w:val="6B419572"/>
    <w:rsid w:val="6C6158FD"/>
    <w:rsid w:val="6C845554"/>
    <w:rsid w:val="6CD09A0D"/>
    <w:rsid w:val="6CF35D0C"/>
    <w:rsid w:val="6D1CF505"/>
    <w:rsid w:val="6D31ADF8"/>
    <w:rsid w:val="6DDDA479"/>
    <w:rsid w:val="6EAFE6B7"/>
    <w:rsid w:val="6F19B3CB"/>
    <w:rsid w:val="6F573B39"/>
    <w:rsid w:val="6F695C37"/>
    <w:rsid w:val="70884E0C"/>
    <w:rsid w:val="709299D7"/>
    <w:rsid w:val="71248404"/>
    <w:rsid w:val="7154FD09"/>
    <w:rsid w:val="71874F94"/>
    <w:rsid w:val="71D37CED"/>
    <w:rsid w:val="71D7D11F"/>
    <w:rsid w:val="72810363"/>
    <w:rsid w:val="72ADD40E"/>
    <w:rsid w:val="736CC74F"/>
    <w:rsid w:val="7372231A"/>
    <w:rsid w:val="73AFFEDF"/>
    <w:rsid w:val="73E34449"/>
    <w:rsid w:val="7446EEB1"/>
    <w:rsid w:val="746AEB24"/>
    <w:rsid w:val="7480ECF5"/>
    <w:rsid w:val="748BCADF"/>
    <w:rsid w:val="74DB64E8"/>
    <w:rsid w:val="757FCD23"/>
    <w:rsid w:val="75B437B6"/>
    <w:rsid w:val="75D18E81"/>
    <w:rsid w:val="76456CEB"/>
    <w:rsid w:val="765FD462"/>
    <w:rsid w:val="7686471D"/>
    <w:rsid w:val="7704C596"/>
    <w:rsid w:val="77A16251"/>
    <w:rsid w:val="77DE9DD9"/>
    <w:rsid w:val="78085974"/>
    <w:rsid w:val="78496ACB"/>
    <w:rsid w:val="784A5A6C"/>
    <w:rsid w:val="796A0152"/>
    <w:rsid w:val="7ACB2141"/>
    <w:rsid w:val="7B47E72F"/>
    <w:rsid w:val="7C781DB7"/>
    <w:rsid w:val="7C91AA92"/>
    <w:rsid w:val="7D45BD0D"/>
    <w:rsid w:val="7DBD2535"/>
    <w:rsid w:val="7E000844"/>
    <w:rsid w:val="7E8BC514"/>
    <w:rsid w:val="7E9468B5"/>
    <w:rsid w:val="7F480EF8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984BEF26-E5F4-4BBE-BEB9-EEE609E6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  <w:style w:type="character" w:customStyle="1" w:styleId="scxw238843908">
    <w:name w:val="scxw238843908"/>
    <w:basedOn w:val="Standardskriftforavsnitt"/>
    <w:rsid w:val="00B775C2"/>
  </w:style>
  <w:style w:type="character" w:styleId="Hyperkobling">
    <w:name w:val="Hyperlink"/>
    <w:basedOn w:val="Standardskriftforavsnitt"/>
    <w:uiPriority w:val="99"/>
    <w:unhideWhenUsed/>
    <w:rsid w:val="003F2FD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F2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or01.safelinks.protection.outlook.com/?url=https%3A%2F%2Fwww.forskningsradet.no%2Futlysninger%2F2026%2Fforskning-okt-samfunnssikkerhet-beredskap%2F%23tab&amp;data=05%7C02%7Carve.hoiberg%40skien.kommune.no%7C2372b0c1b0cb470486d708deb00c13f9%7Ce5790b1ee87347109744430d893b9335%7C0%7C0%7C639141763086059658%7CUnknown%7CTWFpbGZsb3d8eyJFbXB0eU1hcGkiOnRydWUsIlYiOiIwLjAuMDAwMCIsIlAiOiJXaW4zMiIsIkFOIjoiTWFpbCIsIldUIjoyfQ%3D%3D%7C0%7C%7C%7C&amp;sdata=RlhfyWU6rIdAGZgUlVqMfwkvrraDI5o9XitwL2N7OLM%3D&amp;reserved=0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8AF1FA3842452E91BF4AF2511121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37B362-AE74-4249-8A02-0264B71B6810}"/>
      </w:docPartPr>
      <w:docPartBody>
        <w:p w:rsidR="00C45E68" w:rsidRDefault="00C45E68">
          <w:pPr>
            <w:pStyle w:val="038AF1FA3842452E91BF4AF25111217C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FC7D866A69044F7DB897496B9282C8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60F952-7BEA-43B3-AE76-327843E4D402}"/>
      </w:docPartPr>
      <w:docPartBody>
        <w:p w:rsidR="00C45E68" w:rsidRDefault="00C45E68">
          <w:pPr>
            <w:pStyle w:val="FC7D866A69044F7DB897496B9282C833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207F0"/>
    <w:rsid w:val="00020E9A"/>
    <w:rsid w:val="00030069"/>
    <w:rsid w:val="00036AA1"/>
    <w:rsid w:val="00047FAE"/>
    <w:rsid w:val="00054383"/>
    <w:rsid w:val="00057A91"/>
    <w:rsid w:val="000D0C84"/>
    <w:rsid w:val="00116C95"/>
    <w:rsid w:val="0014431F"/>
    <w:rsid w:val="00146673"/>
    <w:rsid w:val="00152D22"/>
    <w:rsid w:val="00164EBC"/>
    <w:rsid w:val="001C570C"/>
    <w:rsid w:val="00227BDF"/>
    <w:rsid w:val="00285662"/>
    <w:rsid w:val="00285A60"/>
    <w:rsid w:val="00296A4C"/>
    <w:rsid w:val="003068ED"/>
    <w:rsid w:val="0031221D"/>
    <w:rsid w:val="00314488"/>
    <w:rsid w:val="003354A3"/>
    <w:rsid w:val="0039298F"/>
    <w:rsid w:val="00395A6E"/>
    <w:rsid w:val="003B734F"/>
    <w:rsid w:val="003E5E32"/>
    <w:rsid w:val="004377BF"/>
    <w:rsid w:val="0045370E"/>
    <w:rsid w:val="00460E44"/>
    <w:rsid w:val="00483558"/>
    <w:rsid w:val="004A1C93"/>
    <w:rsid w:val="00552881"/>
    <w:rsid w:val="005572D0"/>
    <w:rsid w:val="00564E41"/>
    <w:rsid w:val="00595A34"/>
    <w:rsid w:val="00620612"/>
    <w:rsid w:val="00651A80"/>
    <w:rsid w:val="0065333A"/>
    <w:rsid w:val="007003CA"/>
    <w:rsid w:val="007660AD"/>
    <w:rsid w:val="007D1739"/>
    <w:rsid w:val="007F23C1"/>
    <w:rsid w:val="0081459A"/>
    <w:rsid w:val="00821AF8"/>
    <w:rsid w:val="008242C2"/>
    <w:rsid w:val="00851C9A"/>
    <w:rsid w:val="00854E5D"/>
    <w:rsid w:val="00897D4C"/>
    <w:rsid w:val="008C1CE2"/>
    <w:rsid w:val="008C7C17"/>
    <w:rsid w:val="008E34CC"/>
    <w:rsid w:val="00906415"/>
    <w:rsid w:val="00917162"/>
    <w:rsid w:val="00925B46"/>
    <w:rsid w:val="00937825"/>
    <w:rsid w:val="009C081F"/>
    <w:rsid w:val="009E61AF"/>
    <w:rsid w:val="00A63CB5"/>
    <w:rsid w:val="00AB681B"/>
    <w:rsid w:val="00AC535A"/>
    <w:rsid w:val="00AD6367"/>
    <w:rsid w:val="00AF6AD1"/>
    <w:rsid w:val="00B022C8"/>
    <w:rsid w:val="00B16DB6"/>
    <w:rsid w:val="00B27478"/>
    <w:rsid w:val="00BA6741"/>
    <w:rsid w:val="00BB4B85"/>
    <w:rsid w:val="00BF4D7C"/>
    <w:rsid w:val="00C45E68"/>
    <w:rsid w:val="00C81461"/>
    <w:rsid w:val="00C94910"/>
    <w:rsid w:val="00CA2963"/>
    <w:rsid w:val="00CC1D35"/>
    <w:rsid w:val="00CC6E4C"/>
    <w:rsid w:val="00CD22EE"/>
    <w:rsid w:val="00D0492E"/>
    <w:rsid w:val="00D63C63"/>
    <w:rsid w:val="00D700F8"/>
    <w:rsid w:val="00DD6ADD"/>
    <w:rsid w:val="00E013EE"/>
    <w:rsid w:val="00E410D5"/>
    <w:rsid w:val="00E64084"/>
    <w:rsid w:val="00E81896"/>
    <w:rsid w:val="00EA2146"/>
    <w:rsid w:val="00F14F06"/>
    <w:rsid w:val="00F16151"/>
    <w:rsid w:val="00F17708"/>
    <w:rsid w:val="00F34A97"/>
    <w:rsid w:val="00F571A9"/>
    <w:rsid w:val="00F60B0B"/>
    <w:rsid w:val="00F76D32"/>
    <w:rsid w:val="00F84F57"/>
    <w:rsid w:val="00FA29A2"/>
    <w:rsid w:val="00FC1B93"/>
    <w:rsid w:val="00FC73E9"/>
    <w:rsid w:val="00FD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B91CF5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038AF1FA3842452E91BF4AF25111217C">
    <w:name w:val="038AF1FA3842452E91BF4AF25111217C"/>
  </w:style>
  <w:style w:type="paragraph" w:customStyle="1" w:styleId="FC7D866A69044F7DB897496B9282C833">
    <w:name w:val="FC7D866A69044F7DB897496B9282C8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d4c63f6743ec298a3a51f52d33db1975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f0f0bab46476d6b9ab9a8a5fcaf92087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3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6807FB-2BA0-4F77-BD48-88380FC7884B}"/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172</TotalTime>
  <Pages>4</Pages>
  <Words>747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553</cp:revision>
  <cp:lastPrinted>2026-04-18T01:39:00Z</cp:lastPrinted>
  <dcterms:created xsi:type="dcterms:W3CDTF">2024-12-03T08:50:00Z</dcterms:created>
  <dcterms:modified xsi:type="dcterms:W3CDTF">2026-06-09T10:44:00Z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