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344F9B02" w:rsidR="002748C7" w:rsidRDefault="00547838" w:rsidP="002748C7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09-23T00:00:00Z">
            <w:dateFormat w:val="dd.MM.yy"/>
            <w:lid w:val="nb-NO"/>
            <w:storeMappedDataAs w:val="dateTime"/>
            <w:calendar w:val="gregorian"/>
          </w:date>
        </w:sdtPr>
        <w:sdtContent>
          <w:r w:rsidR="00286546">
            <w:rPr>
              <w:color w:val="918F90" w:themeColor="text2"/>
            </w:rPr>
            <w:t>23</w:t>
          </w:r>
          <w:r w:rsidR="002748C7" w:rsidRPr="009F173B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41650B">
            <w:rPr>
              <w:color w:val="918F90" w:themeColor="text2"/>
            </w:rPr>
            <w:t>9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3210FF2A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3210FF2A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30DE60DA" w:rsidR="00535F1B" w:rsidRPr="00E1788C" w:rsidRDefault="00610C31" w:rsidP="00E73EF4">
            <w:pPr>
              <w:spacing w:after="0"/>
            </w:pPr>
            <w:r>
              <w:t>T</w:t>
            </w:r>
            <w:r w:rsidR="00B964FC">
              <w:t>irsd</w:t>
            </w:r>
            <w:r w:rsidR="0065387B">
              <w:t xml:space="preserve">ag </w:t>
            </w:r>
            <w:r w:rsidR="00B964FC">
              <w:t>23</w:t>
            </w:r>
            <w:r w:rsidR="0065387B">
              <w:t xml:space="preserve">. september </w:t>
            </w:r>
            <w:r w:rsidR="00B964FC">
              <w:t>0830</w:t>
            </w:r>
            <w:r w:rsidR="003A0874">
              <w:t xml:space="preserve">, </w:t>
            </w:r>
            <w:r w:rsidR="006672B1">
              <w:t>S</w:t>
            </w:r>
            <w:r w:rsidR="003A0874">
              <w:t xml:space="preserve">kien </w:t>
            </w:r>
            <w:r w:rsidR="00E73EF4">
              <w:t>rådhu</w:t>
            </w:r>
            <w:r w:rsidR="006672B1">
              <w:t>s</w:t>
            </w:r>
            <w:r w:rsidR="003A0874">
              <w:t>-Rådhusstua</w:t>
            </w:r>
          </w:p>
        </w:tc>
      </w:tr>
      <w:tr w:rsidR="002748C7" w14:paraId="5EC68141" w14:textId="77777777" w:rsidTr="3210FF2A">
        <w:tc>
          <w:tcPr>
            <w:tcW w:w="9344" w:type="dxa"/>
            <w:gridSpan w:val="2"/>
          </w:tcPr>
          <w:p w14:paraId="66A4E3DD" w14:textId="0920BE70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  <w:r w:rsidR="00547838">
              <w:rPr>
                <w:b/>
                <w:bCs/>
              </w:rPr>
              <w:t xml:space="preserve"> til stede</w:t>
            </w:r>
          </w:p>
        </w:tc>
      </w:tr>
      <w:tr w:rsidR="002748C7" w:rsidRPr="005F2623" w14:paraId="6C62384B" w14:textId="77777777" w:rsidTr="3210FF2A">
        <w:tc>
          <w:tcPr>
            <w:tcW w:w="4672" w:type="dxa"/>
            <w:tcBorders>
              <w:top w:val="single" w:sz="4" w:space="0" w:color="auto"/>
            </w:tcBorders>
          </w:tcPr>
          <w:p w14:paraId="00599101" w14:textId="5CD44FBD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582884E1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</w:t>
            </w:r>
            <w:r w:rsidR="00806048">
              <w:rPr>
                <w:lang w:val="en-US"/>
              </w:rPr>
              <w:t xml:space="preserve"> Meling Hallaråker</w:t>
            </w:r>
          </w:p>
        </w:tc>
      </w:tr>
      <w:tr w:rsidR="002748C7" w:rsidRPr="005F2623" w14:paraId="63C3F170" w14:textId="77777777" w:rsidTr="3210FF2A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3A1D3CEE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Øystein Tveit</w:t>
            </w:r>
          </w:p>
        </w:tc>
      </w:tr>
      <w:tr w:rsidR="002748C7" w:rsidRPr="005F2623" w14:paraId="72EECEC7" w14:textId="77777777" w:rsidTr="3210FF2A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74B2214" w:rsidR="002748C7" w:rsidRPr="007B7BA2" w:rsidRDefault="001B43AE" w:rsidP="003149D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="002748C7" w:rsidRPr="005F2623" w14:paraId="075832AE" w14:textId="77777777" w:rsidTr="3210FF2A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18451013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="002748C7" w:rsidRPr="005F2623" w14:paraId="5A062EDA" w14:textId="77777777" w:rsidTr="3210FF2A">
        <w:tc>
          <w:tcPr>
            <w:tcW w:w="4672" w:type="dxa"/>
          </w:tcPr>
          <w:p w14:paraId="031A3941" w14:textId="77777777" w:rsidR="001B43AE" w:rsidRDefault="001B43AE" w:rsidP="003149D2">
            <w:pPr>
              <w:spacing w:after="0"/>
            </w:pPr>
            <w:r>
              <w:t>Kommunedirektør i Skien</w:t>
            </w:r>
          </w:p>
          <w:p w14:paraId="1AE543CE" w14:textId="77777777" w:rsidR="00547838" w:rsidRDefault="00547838" w:rsidP="003149D2">
            <w:pPr>
              <w:spacing w:after="0"/>
              <w:rPr>
                <w:lang w:val="en-US"/>
              </w:rPr>
            </w:pPr>
          </w:p>
          <w:p w14:paraId="4FC591E1" w14:textId="77777777" w:rsidR="00547838" w:rsidRDefault="00547838" w:rsidP="003149D2">
            <w:p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Forfall</w:t>
            </w:r>
          </w:p>
          <w:p w14:paraId="27F0EE63" w14:textId="77777777" w:rsidR="00547838" w:rsidRDefault="00547838" w:rsidP="003149D2">
            <w:pPr>
              <w:spacing w:after="0"/>
              <w:rPr>
                <w:b/>
                <w:bCs/>
                <w:lang w:val="en-US"/>
              </w:rPr>
            </w:pPr>
          </w:p>
          <w:p w14:paraId="5D9D0404" w14:textId="65EECEB0" w:rsidR="003F0157" w:rsidRPr="003F0157" w:rsidRDefault="003F0157" w:rsidP="003149D2">
            <w:pPr>
              <w:spacing w:after="0"/>
              <w:rPr>
                <w:lang w:val="en-US"/>
              </w:rPr>
            </w:pPr>
            <w:r w:rsidRPr="003F0157">
              <w:rPr>
                <w:lang w:val="en-US"/>
              </w:rPr>
              <w:t>Kommunedirektør I Siljan</w:t>
            </w:r>
          </w:p>
        </w:tc>
        <w:tc>
          <w:tcPr>
            <w:tcW w:w="4672" w:type="dxa"/>
          </w:tcPr>
          <w:p w14:paraId="6F54699B" w14:textId="77777777" w:rsidR="001B43AE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  <w:p w14:paraId="6940DB4E" w14:textId="77777777" w:rsidR="00547838" w:rsidRDefault="00547838" w:rsidP="003149D2">
            <w:pPr>
              <w:spacing w:after="0"/>
              <w:rPr>
                <w:lang w:val="en-US"/>
              </w:rPr>
            </w:pPr>
          </w:p>
          <w:p w14:paraId="554D81C1" w14:textId="77777777" w:rsidR="00547838" w:rsidRDefault="00547838" w:rsidP="003149D2">
            <w:pPr>
              <w:spacing w:after="0"/>
              <w:rPr>
                <w:lang w:val="en-US"/>
              </w:rPr>
            </w:pPr>
          </w:p>
          <w:p w14:paraId="1FD563BE" w14:textId="77777777" w:rsidR="003F0157" w:rsidRDefault="003F0157" w:rsidP="003149D2">
            <w:pPr>
              <w:spacing w:after="0"/>
              <w:rPr>
                <w:lang w:val="en-US"/>
              </w:rPr>
            </w:pPr>
          </w:p>
          <w:p w14:paraId="6BB0003E" w14:textId="0D5A4070" w:rsidR="003F0157" w:rsidRPr="007B7BA2" w:rsidRDefault="003F0157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Jan Sæthre</w:t>
            </w:r>
          </w:p>
        </w:tc>
      </w:tr>
      <w:tr w:rsidR="002748C7" w14:paraId="4E678B75" w14:textId="77777777" w:rsidTr="3210FF2A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3210FF2A">
        <w:tc>
          <w:tcPr>
            <w:tcW w:w="4672" w:type="dxa"/>
            <w:tcBorders>
              <w:top w:val="single" w:sz="4" w:space="0" w:color="auto"/>
            </w:tcBorders>
          </w:tcPr>
          <w:p w14:paraId="755DDFB1" w14:textId="358006AB" w:rsidR="00D168CC" w:rsidRPr="00F9048A" w:rsidRDefault="00F9048A" w:rsidP="003149D2">
            <w:pPr>
              <w:spacing w:after="0"/>
              <w:rPr>
                <w:lang w:val="en-US"/>
              </w:rPr>
            </w:pPr>
            <w:r w:rsidRPr="00F9048A">
              <w:rPr>
                <w:lang w:val="en-US"/>
              </w:rPr>
              <w:t>Arve Høiberg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D5B817D" w14:textId="06DCC1FD" w:rsidR="00CF6E94" w:rsidRPr="00F9048A" w:rsidRDefault="001B43AE" w:rsidP="004E650B">
            <w:pPr>
              <w:spacing w:after="0"/>
            </w:pPr>
            <w:r>
              <w:t>Sekretariatet</w:t>
            </w:r>
          </w:p>
        </w:tc>
      </w:tr>
    </w:tbl>
    <w:p w14:paraId="4C0F0F9A" w14:textId="77777777" w:rsidR="001A44B8" w:rsidRDefault="001A44B8" w:rsidP="002748C7">
      <w:pPr>
        <w:pStyle w:val="Overskrift1"/>
      </w:pPr>
    </w:p>
    <w:p w14:paraId="5659AD84" w14:textId="77777777" w:rsidR="001A44B8" w:rsidRDefault="001A44B8" w:rsidP="002748C7">
      <w:pPr>
        <w:pStyle w:val="Overskrift1"/>
      </w:pPr>
    </w:p>
    <w:p w14:paraId="60C01E6B" w14:textId="77777777" w:rsidR="001A44B8" w:rsidRDefault="001A44B8" w:rsidP="002748C7">
      <w:pPr>
        <w:pStyle w:val="Overskrift1"/>
      </w:pPr>
    </w:p>
    <w:p w14:paraId="6FC4E20B" w14:textId="77777777" w:rsidR="001A44B8" w:rsidRDefault="001A44B8" w:rsidP="002748C7">
      <w:pPr>
        <w:pStyle w:val="Overskrift1"/>
      </w:pPr>
    </w:p>
    <w:p w14:paraId="72E199CB" w14:textId="455BD9F2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09-23T00:00:00Z">
            <w:dateFormat w:val="dd.MM.yy"/>
            <w:lid w:val="nb-NO"/>
            <w:storeMappedDataAs w:val="dateTime"/>
            <w:calendar w:val="gregorian"/>
          </w:date>
        </w:sdtPr>
        <w:sdtContent>
          <w:r w:rsidR="00F9048A">
            <w:rPr>
              <w:color w:val="918F90" w:themeColor="text2"/>
            </w:rPr>
            <w:t>23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41650B">
            <w:rPr>
              <w:color w:val="918F90" w:themeColor="text2"/>
            </w:rPr>
            <w:t>9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14:paraId="1E41EB08" w14:textId="77777777" w:rsidTr="00CC4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r>
              <w:t>Saksnr</w:t>
            </w:r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2748C7" w:rsidRPr="00174DB5" w14:paraId="74FBB048" w14:textId="77777777" w:rsidTr="00CC4EE4">
        <w:tc>
          <w:tcPr>
            <w:tcW w:w="931" w:type="dxa"/>
          </w:tcPr>
          <w:p w14:paraId="61E254D1" w14:textId="7CC3E7A8" w:rsidR="002748C7" w:rsidRPr="00174DB5" w:rsidRDefault="0041650B" w:rsidP="003149D2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9048A">
              <w:rPr>
                <w:lang w:val="en-US"/>
              </w:rPr>
              <w:t>5</w:t>
            </w:r>
            <w:r w:rsidR="002748C7" w:rsidRPr="2D6463B7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tcW w:w="7716" w:type="dxa"/>
          </w:tcPr>
          <w:p w14:paraId="42DCB7A2" w14:textId="36A77BCB" w:rsidR="002748C7" w:rsidRPr="00174DB5" w:rsidRDefault="001B43AE" w:rsidP="003149D2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 w:rsidR="0041650B">
              <w:rPr>
                <w:b/>
                <w:bCs/>
              </w:rPr>
              <w:t>1</w:t>
            </w:r>
            <w:r w:rsidR="00F9048A">
              <w:rPr>
                <w:b/>
                <w:bCs/>
              </w:rPr>
              <w:t>2</w:t>
            </w:r>
            <w:r w:rsidR="008D436E">
              <w:rPr>
                <w:b/>
                <w:bCs/>
              </w:rPr>
              <w:t xml:space="preserve">. </w:t>
            </w:r>
            <w:r w:rsidR="00F9048A">
              <w:rPr>
                <w:b/>
                <w:bCs/>
              </w:rPr>
              <w:t>september</w:t>
            </w:r>
            <w:r w:rsidRPr="2D6463B7">
              <w:rPr>
                <w:b/>
                <w:bCs/>
              </w:rPr>
              <w:t xml:space="preserve"> 202</w:t>
            </w:r>
            <w:r w:rsidR="008D436E">
              <w:rPr>
                <w:b/>
                <w:bCs/>
              </w:rPr>
              <w:t>5</w:t>
            </w:r>
          </w:p>
          <w:p w14:paraId="20E13D5D" w14:textId="1D6315EF" w:rsidR="002748C7" w:rsidRDefault="001B43AE" w:rsidP="003149D2">
            <w:r>
              <w:t>Se utsendt forslag til referat</w:t>
            </w:r>
          </w:p>
          <w:p w14:paraId="287D964C" w14:textId="3249B577" w:rsidR="001B43AE" w:rsidRPr="00174DB5" w:rsidRDefault="001A44B8" w:rsidP="003149D2">
            <w:pPr>
              <w:rPr>
                <w:lang w:val="en-US"/>
              </w:rPr>
            </w:pPr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 xml:space="preserve">onklusjon: </w:t>
            </w:r>
            <w:r w:rsidR="001B43AE" w:rsidRPr="6D1CF505">
              <w:rPr>
                <w:lang w:val="en-US"/>
              </w:rPr>
              <w:t>Referat</w:t>
            </w:r>
            <w:r w:rsidR="008D436E">
              <w:rPr>
                <w:lang w:val="en-US"/>
              </w:rPr>
              <w:t xml:space="preserve"> </w:t>
            </w:r>
            <w:r w:rsidR="001B43AE">
              <w:rPr>
                <w:lang w:val="en-US"/>
              </w:rPr>
              <w:t>vedta</w:t>
            </w:r>
            <w:r>
              <w:rPr>
                <w:lang w:val="en-US"/>
              </w:rPr>
              <w:t>tt</w:t>
            </w:r>
          </w:p>
        </w:tc>
      </w:tr>
      <w:tr w:rsidR="00B942D0" w14:paraId="7B697B14" w14:textId="77777777" w:rsidTr="00CC4E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7AEFA0AA" w14:textId="3BC6A063" w:rsidR="00B942D0" w:rsidRDefault="00B942D0" w:rsidP="66AFD63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9048A">
              <w:rPr>
                <w:lang w:val="en-US"/>
              </w:rPr>
              <w:t>6</w:t>
            </w:r>
            <w:r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2DE28D7F" w14:textId="03A415F7" w:rsidR="00331E65" w:rsidRDefault="008B413E" w:rsidP="00C07FCC">
            <w:pPr>
              <w:rPr>
                <w:b/>
                <w:bCs/>
              </w:rPr>
            </w:pPr>
            <w:r>
              <w:rPr>
                <w:b/>
                <w:bCs/>
              </w:rPr>
              <w:t>Nedre Telemark helsefellesskap</w:t>
            </w:r>
            <w:r w:rsidR="003C6BC9">
              <w:rPr>
                <w:b/>
                <w:bCs/>
              </w:rPr>
              <w:t xml:space="preserve"> -samhandlingskoordinator</w:t>
            </w:r>
          </w:p>
          <w:p w14:paraId="6B03A94B" w14:textId="5CD97C8F" w:rsidR="00EE0407" w:rsidRPr="00EE0407" w:rsidRDefault="00193E02" w:rsidP="00EE0407">
            <w:r>
              <w:t>U</w:t>
            </w:r>
            <w:r w:rsidR="00C95106">
              <w:t>tsendt vedlegg til</w:t>
            </w:r>
            <w:r w:rsidR="00EE0407" w:rsidRPr="00EE0407">
              <w:rPr>
                <w:b/>
                <w:bCs/>
                <w:sz w:val="28"/>
                <w:szCs w:val="28"/>
              </w:rPr>
              <w:t xml:space="preserve"> </w:t>
            </w:r>
            <w:r w:rsidR="00EE0407" w:rsidRPr="00EE0407">
              <w:t>sak 32/25</w:t>
            </w:r>
            <w:r w:rsidR="00EE0407">
              <w:t xml:space="preserve"> </w:t>
            </w:r>
            <w:r w:rsidR="00EE0407" w:rsidRPr="00EE0407">
              <w:t>Evaluering av samhandlingsressursene i kommuner og STHF</w:t>
            </w:r>
            <w:r w:rsidR="00EE0407">
              <w:t xml:space="preserve"> -SSU </w:t>
            </w:r>
            <w:r w:rsidR="007C0031">
              <w:t>26. september 2025</w:t>
            </w:r>
            <w:r w:rsidR="0019642E">
              <w:t>, ble drøftet</w:t>
            </w:r>
          </w:p>
          <w:p w14:paraId="55F38CB2" w14:textId="00926488" w:rsidR="00C00FB4" w:rsidRPr="00453BF1" w:rsidRDefault="00C237E7" w:rsidP="00C07FCC">
            <w:r>
              <w:t>K</w:t>
            </w:r>
            <w:r w:rsidR="00C00FB4">
              <w:t>onklusjon:</w:t>
            </w:r>
            <w:r w:rsidR="00C00FB4">
              <w:br/>
            </w:r>
            <w:r>
              <w:t>Kommunedir</w:t>
            </w:r>
            <w:r w:rsidR="00517478">
              <w:t xml:space="preserve">ektørkollegiet avventer behandlingen i SSU 26. september og kalles inn til et </w:t>
            </w:r>
            <w:r w:rsidR="002763E1">
              <w:t>T</w:t>
            </w:r>
            <w:r w:rsidR="00517478">
              <w:t>eamsmøte om spørsmålet</w:t>
            </w:r>
            <w:r w:rsidR="001B3130">
              <w:t>,-</w:t>
            </w:r>
            <w:r w:rsidR="00517478">
              <w:t xml:space="preserve"> før </w:t>
            </w:r>
            <w:r w:rsidR="001B3130">
              <w:t xml:space="preserve">partnerskapsmøtet </w:t>
            </w:r>
            <w:r w:rsidR="00DA1DE2">
              <w:t>fredag 17. oktober 2025</w:t>
            </w:r>
            <w:r w:rsidR="00F065C5">
              <w:t xml:space="preserve"> </w:t>
            </w:r>
          </w:p>
        </w:tc>
      </w:tr>
      <w:tr w:rsidR="00652F85" w14:paraId="073EC131" w14:textId="77777777" w:rsidTr="00CC4EE4">
        <w:trPr>
          <w:trHeight w:val="300"/>
        </w:trPr>
        <w:tc>
          <w:tcPr>
            <w:tcW w:w="931" w:type="dxa"/>
          </w:tcPr>
          <w:p w14:paraId="729A4E89" w14:textId="70CE4319" w:rsidR="00652F85" w:rsidRDefault="001F7101" w:rsidP="66AFD631">
            <w:pPr>
              <w:rPr>
                <w:lang w:val="en-US"/>
              </w:rPr>
            </w:pPr>
            <w:r>
              <w:rPr>
                <w:lang w:val="en-US"/>
              </w:rPr>
              <w:t>47/25</w:t>
            </w:r>
          </w:p>
        </w:tc>
        <w:tc>
          <w:tcPr>
            <w:tcW w:w="7716" w:type="dxa"/>
          </w:tcPr>
          <w:p w14:paraId="5E5FB6EE" w14:textId="3F852373" w:rsidR="00652F85" w:rsidRDefault="001F7101" w:rsidP="00C07FCC">
            <w:pPr>
              <w:rPr>
                <w:b/>
                <w:bCs/>
              </w:rPr>
            </w:pPr>
            <w:r>
              <w:rPr>
                <w:b/>
                <w:bCs/>
              </w:rPr>
              <w:t>Kommunens S</w:t>
            </w:r>
            <w:r w:rsidR="004F0470">
              <w:rPr>
                <w:b/>
                <w:bCs/>
              </w:rPr>
              <w:t xml:space="preserve">amarbeidsarena for </w:t>
            </w:r>
            <w:r>
              <w:rPr>
                <w:b/>
                <w:bCs/>
              </w:rPr>
              <w:t>Forskning -Struktur</w:t>
            </w:r>
          </w:p>
          <w:p w14:paraId="2829F631" w14:textId="05D33A6D" w:rsidR="008E355C" w:rsidRDefault="008E355C" w:rsidP="00C07FCC">
            <w:r w:rsidRPr="008E355C">
              <w:t>Kommunenes samarbeidsarena for forskning (KSF) er en samarbeidsstruktur som skal styrke grunnlaget for kunnskapsbaserte beslutninger og tjenesteutvikling i kommunal sektor.</w:t>
            </w:r>
          </w:p>
          <w:p w14:paraId="5B4C10C0" w14:textId="77777777" w:rsidR="00E9781F" w:rsidRDefault="00E9781F" w:rsidP="00C07FCC">
            <w:r w:rsidRPr="00E9781F">
              <w:t xml:space="preserve">KSF organiseres med tre nivåer: Lokalt, regionalt og nasjonalt. </w:t>
            </w:r>
            <w:r>
              <w:br/>
            </w:r>
            <w:r w:rsidRPr="00E9781F">
              <w:t xml:space="preserve">Lokalt nivå, hvor kommunene går sammen i naturlige og hensiktsmessige klynger med en motorkommune som pådriver i arbeidet. </w:t>
            </w:r>
          </w:p>
          <w:p w14:paraId="04DBF2DF" w14:textId="6261660C" w:rsidR="00F049A5" w:rsidRDefault="00162098" w:rsidP="00C07FCC">
            <w:pPr>
              <w:rPr>
                <w:i/>
                <w:iCs/>
              </w:rPr>
            </w:pPr>
            <w:r>
              <w:t>Utdrag fra vedlegget om etablering av KSF</w:t>
            </w:r>
            <w:r w:rsidR="006C7144">
              <w:t>:</w:t>
            </w:r>
            <w:r w:rsidR="006C7144">
              <w:br/>
            </w:r>
            <w:r w:rsidR="00F049A5" w:rsidRPr="00754146">
              <w:rPr>
                <w:i/>
                <w:iCs/>
              </w:rPr>
              <w:t xml:space="preserve">Kommuneklynger foreslås etablert som avtalefestede samarbeid mellom kommuner. Et klyngesamarbeid består som en hovedregel av minimum fem (5) kommuner. I hver klynge har en av kommunene rollen som motorkommune, og er vertskap for klyngekoordinatoren. Motorkommunen </w:t>
            </w:r>
            <w:r w:rsidR="00F049A5" w:rsidRPr="00754146">
              <w:rPr>
                <w:i/>
                <w:iCs/>
              </w:rPr>
              <w:lastRenderedPageBreak/>
              <w:t>kan pekes ut av kommuneklyngen. Alternativt kan regional koordinator eller KS regionalt bidra til å identifisere motorkommune.</w:t>
            </w:r>
          </w:p>
          <w:p w14:paraId="3C5EB6E1" w14:textId="09D660BA" w:rsidR="00F30386" w:rsidRPr="00754146" w:rsidRDefault="00F30386" w:rsidP="00C07FCC">
            <w:pPr>
              <w:rPr>
                <w:i/>
                <w:iCs/>
              </w:rPr>
            </w:pPr>
            <w:r w:rsidRPr="00F30386">
              <w:rPr>
                <w:i/>
                <w:iCs/>
              </w:rPr>
              <w:t>Kommuneklynger er forpliktende samarbeid mellom kommuner som er lokalisert i geografisk nærhet til hverandre. Klyngene bygges fortrinnsvis på eksisterende samarbeidsstrukturer mellom kommuner, der slike finnes og der det er naturlig, for å unngå å opprette parallelle strukturer. Klyngesamarbeidene forankres i samarbeidsavtaler, som utarbeides med utgangspunkt i lokale forhold.</w:t>
            </w:r>
          </w:p>
          <w:p w14:paraId="229BA22A" w14:textId="5CF13C3B" w:rsidR="00EA18A1" w:rsidRDefault="00356703" w:rsidP="00C07FCC">
            <w:r>
              <w:t xml:space="preserve">I </w:t>
            </w:r>
            <w:r w:rsidR="001104FD">
              <w:t>vår region</w:t>
            </w:r>
            <w:r>
              <w:t xml:space="preserve"> er det </w:t>
            </w:r>
            <w:r w:rsidR="001104FD">
              <w:t xml:space="preserve">Drammen kommune som </w:t>
            </w:r>
            <w:r>
              <w:t xml:space="preserve">er utpekt som </w:t>
            </w:r>
            <w:r w:rsidR="008E41A5">
              <w:t xml:space="preserve">regional </w:t>
            </w:r>
            <w:r w:rsidR="001852A9">
              <w:t>motorkommune</w:t>
            </w:r>
            <w:r w:rsidR="003A335F">
              <w:t xml:space="preserve"> og Porsgrunn har meldt interesse for å være </w:t>
            </w:r>
            <w:r w:rsidR="001852A9">
              <w:t xml:space="preserve">lokal </w:t>
            </w:r>
            <w:r w:rsidR="003A335F">
              <w:t>motorkommunen</w:t>
            </w:r>
          </w:p>
          <w:p w14:paraId="09ECC822" w14:textId="7E8B18E8" w:rsidR="003A335F" w:rsidRDefault="003A335F" w:rsidP="00C07FCC">
            <w:r>
              <w:t>Motorkommunen blir tilført kr. 500 000 i tilskudd for 2025. Videre tilskudd er ikke avklart</w:t>
            </w:r>
            <w:r w:rsidR="001B1548">
              <w:t>.</w:t>
            </w:r>
          </w:p>
          <w:p w14:paraId="07C16450" w14:textId="40314CC2" w:rsidR="001B1548" w:rsidRDefault="001B1548" w:rsidP="00C07FCC">
            <w:r>
              <w:t xml:space="preserve">KSF klyngen er også anbefalt benyttet som </w:t>
            </w:r>
            <w:r w:rsidR="00D04626">
              <w:t>utgangspunkt for søknad om forskningsmidler</w:t>
            </w:r>
          </w:p>
          <w:p w14:paraId="01ECCCDB" w14:textId="2E229472" w:rsidR="001852A9" w:rsidRDefault="001852A9" w:rsidP="00C07FCC">
            <w:r>
              <w:t xml:space="preserve">Spørsmålet </w:t>
            </w:r>
            <w:r w:rsidR="00372FA6">
              <w:t xml:space="preserve">som ble drøftet </w:t>
            </w:r>
            <w:r w:rsidR="0049630A">
              <w:t>var</w:t>
            </w:r>
            <w:r>
              <w:t xml:space="preserve"> hvordan ny regional </w:t>
            </w:r>
            <w:r w:rsidR="0049630A">
              <w:t xml:space="preserve">KSF </w:t>
            </w:r>
            <w:r>
              <w:t>struktur skal og om</w:t>
            </w:r>
            <w:r w:rsidR="001B1548">
              <w:t xml:space="preserve">, passe </w:t>
            </w:r>
            <w:r>
              <w:t xml:space="preserve">inn i øvrig </w:t>
            </w:r>
            <w:r w:rsidR="00817F68">
              <w:t>interkommunal organisering og bruk av ressurser.</w:t>
            </w:r>
          </w:p>
          <w:p w14:paraId="24C3D13C" w14:textId="7FC29ED2" w:rsidR="00540E35" w:rsidRPr="00540E35" w:rsidRDefault="0049630A" w:rsidP="00AD2BD0">
            <w:r>
              <w:t>Konklusjon:</w:t>
            </w:r>
            <w:r>
              <w:br/>
            </w:r>
            <w:r w:rsidR="00C56FB4">
              <w:t xml:space="preserve">Saken utsettes. Sekretariatet </w:t>
            </w:r>
            <w:r w:rsidR="0096360D">
              <w:t>fremmer forslag til rolle avklaring</w:t>
            </w:r>
            <w:r w:rsidR="00AD2BD0">
              <w:t xml:space="preserve"> og ressurs behov</w:t>
            </w:r>
            <w:r w:rsidR="0096360D">
              <w:t xml:space="preserve"> med Telemark</w:t>
            </w:r>
            <w:r w:rsidR="00AD2BD0">
              <w:t xml:space="preserve"> Studiesenter </w:t>
            </w:r>
          </w:p>
        </w:tc>
      </w:tr>
      <w:tr w:rsidR="4F78AF5A" w14:paraId="15487249" w14:textId="77777777" w:rsidTr="4F78AF5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087AC001" w14:textId="3AFA04F8" w:rsidR="6600A5DD" w:rsidRDefault="6600A5DD" w:rsidP="4F78AF5A">
            <w:pPr>
              <w:rPr>
                <w:lang w:val="en-US"/>
              </w:rPr>
            </w:pPr>
            <w:r w:rsidRPr="2B3BC831">
              <w:rPr>
                <w:lang w:val="en-US"/>
              </w:rPr>
              <w:lastRenderedPageBreak/>
              <w:t>4</w:t>
            </w:r>
            <w:r w:rsidR="0D2B646E" w:rsidRPr="2B3BC831">
              <w:rPr>
                <w:lang w:val="en-US"/>
              </w:rPr>
              <w:t>8</w:t>
            </w:r>
            <w:r w:rsidRPr="4F78AF5A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3541ACB8" w14:textId="49601948" w:rsidR="57A16E14" w:rsidRDefault="00453BF1" w:rsidP="4F78AF5A">
            <w:pPr>
              <w:rPr>
                <w:b/>
                <w:bCs/>
              </w:rPr>
            </w:pPr>
            <w:r w:rsidRPr="00453BF1">
              <w:rPr>
                <w:b/>
                <w:bCs/>
              </w:rPr>
              <w:t>Kommunenes Sentrale Forskningsorgan -søknad</w:t>
            </w:r>
            <w:r w:rsidR="001F7101">
              <w:rPr>
                <w:b/>
                <w:bCs/>
              </w:rPr>
              <w:t xml:space="preserve"> om forskningsmidler</w:t>
            </w:r>
            <w:r w:rsidRPr="00453BF1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5</w:t>
            </w:r>
          </w:p>
          <w:p w14:paraId="6221FCF1" w14:textId="54F99C73" w:rsidR="00FA1826" w:rsidRDefault="0065471E" w:rsidP="4F78AF5A">
            <w:r>
              <w:t xml:space="preserve">Sekretariatet redegjorde </w:t>
            </w:r>
            <w:r w:rsidR="00012249">
              <w:t xml:space="preserve">for </w:t>
            </w:r>
            <w:r w:rsidR="00302E33">
              <w:t xml:space="preserve">ny søknad om forskningsmidler fra Forskningsrådet (KSF) </w:t>
            </w:r>
            <w:r w:rsidR="00E60B8C">
              <w:t xml:space="preserve">basert på forbedret utgave av fjor årets søknad som ble finansiert av Grenlandssamarbeidet (kr. 100 000) og som ble avslått. </w:t>
            </w:r>
            <w:r w:rsidR="0013572C">
              <w:t>S</w:t>
            </w:r>
            <w:r w:rsidR="00E60B8C">
              <w:t>øknad</w:t>
            </w:r>
            <w:r w:rsidR="0013572C">
              <w:t>en</w:t>
            </w:r>
            <w:r w:rsidR="00E60B8C">
              <w:t xml:space="preserve"> </w:t>
            </w:r>
            <w:r w:rsidR="007F7E2B">
              <w:t>blir utarbeidet på egen regning av USN og Telemark forskning</w:t>
            </w:r>
            <w:r w:rsidR="00FA1826">
              <w:t>. Det søkes om</w:t>
            </w:r>
            <w:r w:rsidR="00E60B8C">
              <w:t xml:space="preserve"> kr. 16 </w:t>
            </w:r>
            <w:r w:rsidR="00C829D5">
              <w:t>mil</w:t>
            </w:r>
            <w:r w:rsidR="00E60B8C">
              <w:t xml:space="preserve"> </w:t>
            </w:r>
            <w:r w:rsidR="009578BC">
              <w:t xml:space="preserve">over </w:t>
            </w:r>
            <w:r w:rsidR="00E60B8C">
              <w:t>4 år</w:t>
            </w:r>
            <w:r w:rsidR="00FA1826">
              <w:t xml:space="preserve"> og a</w:t>
            </w:r>
            <w:r w:rsidR="00D53EAE">
              <w:t xml:space="preserve">v </w:t>
            </w:r>
            <w:r w:rsidR="00FA1826">
              <w:t>disse vil</w:t>
            </w:r>
            <w:r w:rsidR="0058017D">
              <w:t xml:space="preserve"> </w:t>
            </w:r>
            <w:r w:rsidR="00D53EAE">
              <w:t>38 %</w:t>
            </w:r>
            <w:r w:rsidR="00594FB2">
              <w:t xml:space="preserve"> </w:t>
            </w:r>
            <w:r w:rsidR="0058017D">
              <w:t xml:space="preserve">(kr. 6 </w:t>
            </w:r>
            <w:r w:rsidR="009578BC">
              <w:t>mil</w:t>
            </w:r>
            <w:r w:rsidR="0058017D">
              <w:t xml:space="preserve">) </w:t>
            </w:r>
            <w:r w:rsidR="007A6B66">
              <w:lastRenderedPageBreak/>
              <w:t xml:space="preserve">gå til kommunene for deltakelse og koordinering av forskningen. Telemark </w:t>
            </w:r>
            <w:r w:rsidR="00FA1826">
              <w:t xml:space="preserve">forskning </w:t>
            </w:r>
            <w:r w:rsidR="007A6B66">
              <w:t xml:space="preserve">og USN </w:t>
            </w:r>
            <w:r w:rsidR="009C042E">
              <w:t xml:space="preserve">mottar kr. 10 </w:t>
            </w:r>
            <w:r w:rsidR="00C829D5">
              <w:t>mil</w:t>
            </w:r>
            <w:r w:rsidR="009C042E">
              <w:t xml:space="preserve"> over 4 år til forskning. </w:t>
            </w:r>
          </w:p>
          <w:p w14:paraId="4AD2DBF4" w14:textId="0C6F3F80" w:rsidR="005B03B0" w:rsidRDefault="009C042E" w:rsidP="4F78AF5A">
            <w:r>
              <w:t xml:space="preserve">Forskningen bestilles </w:t>
            </w:r>
            <w:r w:rsidR="00FA1826">
              <w:t>og er forankret i</w:t>
            </w:r>
            <w:r>
              <w:t xml:space="preserve"> Helsesjefskollegiet</w:t>
            </w:r>
            <w:r w:rsidR="005B03B0">
              <w:t>.</w:t>
            </w:r>
          </w:p>
          <w:p w14:paraId="7A85D005" w14:textId="0B12855A" w:rsidR="005622AF" w:rsidRDefault="005B03B0" w:rsidP="4F78AF5A">
            <w:r>
              <w:t xml:space="preserve">Kravet fra KSF er at kommunene og forsknings </w:t>
            </w:r>
            <w:r w:rsidR="00F96DB8">
              <w:t>institusjonene</w:t>
            </w:r>
            <w:r>
              <w:t xml:space="preserve"> </w:t>
            </w:r>
            <w:r w:rsidR="00F96DB8">
              <w:t xml:space="preserve">skal motta </w:t>
            </w:r>
            <w:r w:rsidR="005622AF">
              <w:t>minimum 30% av forskningsmidlene.</w:t>
            </w:r>
          </w:p>
          <w:p w14:paraId="3C62BFCB" w14:textId="249A496E" w:rsidR="005B03B0" w:rsidRDefault="00453BF1" w:rsidP="4F78AF5A">
            <w:r w:rsidRPr="00453BF1">
              <w:t>Søknadsfrist 2</w:t>
            </w:r>
            <w:r w:rsidR="005B03B0">
              <w:t>4</w:t>
            </w:r>
            <w:r w:rsidRPr="00453BF1">
              <w:t>. september 2025</w:t>
            </w:r>
            <w:r w:rsidR="00194862">
              <w:t xml:space="preserve"> og t</w:t>
            </w:r>
            <w:r w:rsidRPr="00453BF1">
              <w:t>ildeling skjer i 2026</w:t>
            </w:r>
          </w:p>
          <w:p w14:paraId="1065AC5C" w14:textId="0F7CA995" w:rsidR="005622AF" w:rsidRDefault="005622AF" w:rsidP="4F78AF5A">
            <w:r>
              <w:t xml:space="preserve">Midlene </w:t>
            </w:r>
            <w:r w:rsidR="00773BD6">
              <w:t xml:space="preserve">vil </w:t>
            </w:r>
            <w:r>
              <w:t xml:space="preserve">ved tilsagn </w:t>
            </w:r>
            <w:r w:rsidR="00773BD6">
              <w:t>bli utbetalt til</w:t>
            </w:r>
            <w:r w:rsidR="000E5E16">
              <w:t xml:space="preserve"> USN</w:t>
            </w:r>
            <w:r w:rsidR="00175374">
              <w:t>. Det utnevnes en styringsgruppe som vil ha oppgaven med å fordele midlene</w:t>
            </w:r>
            <w:r w:rsidR="00FF57EF">
              <w:t xml:space="preserve">. </w:t>
            </w:r>
          </w:p>
          <w:p w14:paraId="3BF503C5" w14:textId="67082D4F" w:rsidR="00453BF1" w:rsidRDefault="00414EDB" w:rsidP="4F78AF5A">
            <w:r>
              <w:t>Kragerø, Drangedal, Porsgrunn, Siljan</w:t>
            </w:r>
            <w:r w:rsidR="00F96DB8">
              <w:t>, Midt Telemark</w:t>
            </w:r>
            <w:r>
              <w:t xml:space="preserve"> og Nome</w:t>
            </w:r>
            <w:r w:rsidR="00F96DB8">
              <w:t xml:space="preserve"> kommuner er </w:t>
            </w:r>
            <w:r w:rsidR="00FF57EF">
              <w:t>partnere i søknaden</w:t>
            </w:r>
            <w:r w:rsidR="00F96DB8">
              <w:t xml:space="preserve"> for 2026</w:t>
            </w:r>
          </w:p>
          <w:p w14:paraId="78876E84" w14:textId="4EAD8325" w:rsidR="005B0CA6" w:rsidRPr="00453BF1" w:rsidRDefault="0065471E" w:rsidP="4F78AF5A">
            <w:r>
              <w:t>K</w:t>
            </w:r>
            <w:r w:rsidR="00773BD6">
              <w:t>onklusjon:</w:t>
            </w:r>
            <w:r w:rsidR="00773BD6">
              <w:br/>
              <w:t xml:space="preserve">Grenlandssamarbeidet </w:t>
            </w:r>
            <w:r w:rsidR="00F508AC">
              <w:t xml:space="preserve">deltar og sender intensjonsbrev til Forskningsrådet, i tillegg til tilsagnsbrev fra hver enkelt </w:t>
            </w:r>
            <w:r w:rsidR="00621129">
              <w:t>partner</w:t>
            </w:r>
            <w:r w:rsidR="00F508AC">
              <w:t xml:space="preserve"> kommune</w:t>
            </w:r>
            <w:r w:rsidR="00621129">
              <w:t>.</w:t>
            </w:r>
            <w:r w:rsidR="00FF57EF">
              <w:br/>
              <w:t xml:space="preserve">Det forutsettes at </w:t>
            </w:r>
            <w:r w:rsidR="00621129">
              <w:t xml:space="preserve">partnerne inngår i </w:t>
            </w:r>
            <w:r w:rsidR="00DC1ACC">
              <w:t>styringsgruppen</w:t>
            </w:r>
            <w:r w:rsidR="00621129">
              <w:t>.</w:t>
            </w:r>
          </w:p>
        </w:tc>
      </w:tr>
      <w:tr w:rsidR="002E46C4" w14:paraId="0EDC0033" w14:textId="77777777" w:rsidTr="4F78AF5A">
        <w:trPr>
          <w:trHeight w:val="300"/>
        </w:trPr>
        <w:tc>
          <w:tcPr>
            <w:tcW w:w="931" w:type="dxa"/>
          </w:tcPr>
          <w:p w14:paraId="301A61E4" w14:textId="217B75D0" w:rsidR="002E46C4" w:rsidRPr="4F78AF5A" w:rsidRDefault="002E46C4" w:rsidP="4F78AF5A">
            <w:pPr>
              <w:rPr>
                <w:lang w:val="en-US"/>
              </w:rPr>
            </w:pPr>
            <w:r w:rsidRPr="2B3BC831">
              <w:rPr>
                <w:lang w:val="en-US"/>
              </w:rPr>
              <w:lastRenderedPageBreak/>
              <w:t>4</w:t>
            </w:r>
            <w:r w:rsidR="2256C260" w:rsidRPr="2B3BC831">
              <w:rPr>
                <w:lang w:val="en-US"/>
              </w:rPr>
              <w:t>9</w:t>
            </w:r>
            <w:r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0DF0D22B" w14:textId="78887E1B" w:rsidR="002E46C4" w:rsidRDefault="00F74218" w:rsidP="002E46C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Felles eierskapsstrategi </w:t>
            </w:r>
            <w:r w:rsidR="6D5E8F05" w:rsidRPr="11BB818F">
              <w:rPr>
                <w:b/>
                <w:bCs/>
              </w:rPr>
              <w:t>–ekstern bistand</w:t>
            </w:r>
          </w:p>
          <w:p w14:paraId="68FB8DDD" w14:textId="31051F66" w:rsidR="002E46C4" w:rsidRPr="002E46C4" w:rsidRDefault="00F74218" w:rsidP="002E46C4">
            <w:pPr>
              <w:rPr>
                <w:i/>
                <w:iCs/>
              </w:rPr>
            </w:pPr>
            <w:r w:rsidRPr="00F74218">
              <w:t>Viser til punkt</w:t>
            </w:r>
            <w:r w:rsidR="002E46C4" w:rsidRPr="002E46C4">
              <w:t xml:space="preserve"> 3 i vedtaket </w:t>
            </w:r>
            <w:r w:rsidRPr="00F74218">
              <w:t>fra</w:t>
            </w:r>
            <w:r w:rsidR="002E46C4" w:rsidRPr="002E46C4">
              <w:t xml:space="preserve"> Skien og Bamble:</w:t>
            </w:r>
            <w:r w:rsidRPr="00F74218">
              <w:br/>
            </w:r>
            <w:r w:rsidR="002E46C4" w:rsidRPr="002E46C4">
              <w:t>«</w:t>
            </w:r>
            <w:r w:rsidR="002E46C4" w:rsidRPr="002E46C4">
              <w:rPr>
                <w:i/>
                <w:iCs/>
              </w:rPr>
              <w:t>Når nytt saksfremlegg og revidert strategi fremlegges må det sikres at blant annet skattemessige forhold og andre per i dag ikke belyste tema tas med.»</w:t>
            </w:r>
          </w:p>
          <w:p w14:paraId="29B8B60D" w14:textId="33BB4619" w:rsidR="002E46C4" w:rsidRPr="002E46C4" w:rsidRDefault="002E46C4" w:rsidP="002E46C4">
            <w:r w:rsidRPr="002E46C4">
              <w:t>Det betyr at skattemessige forhold</w:t>
            </w:r>
            <w:r w:rsidR="00F74218">
              <w:t xml:space="preserve"> må belyses</w:t>
            </w:r>
            <w:r w:rsidRPr="002E46C4">
              <w:t xml:space="preserve"> før </w:t>
            </w:r>
            <w:r w:rsidR="009538BE">
              <w:t xml:space="preserve">ny </w:t>
            </w:r>
            <w:r w:rsidRPr="002E46C4">
              <w:t>revidert</w:t>
            </w:r>
            <w:r w:rsidR="007B68B2">
              <w:t>e</w:t>
            </w:r>
            <w:r w:rsidRPr="002E46C4">
              <w:t xml:space="preserve"> eierstrategier </w:t>
            </w:r>
            <w:r w:rsidR="009538BE">
              <w:t>fremmes</w:t>
            </w:r>
            <w:r w:rsidRPr="002E46C4">
              <w:t>.</w:t>
            </w:r>
          </w:p>
          <w:p w14:paraId="346485D5" w14:textId="18494D5F" w:rsidR="002E46C4" w:rsidRPr="00026A79" w:rsidRDefault="00324AE0" w:rsidP="002E46C4">
            <w:r w:rsidRPr="00026A79">
              <w:t xml:space="preserve">Forslaget er </w:t>
            </w:r>
            <w:r w:rsidR="00E772E5" w:rsidRPr="00026A79">
              <w:t>at</w:t>
            </w:r>
            <w:r w:rsidR="002E46C4" w:rsidRPr="002E46C4">
              <w:t xml:space="preserve"> et eksternt firma </w:t>
            </w:r>
            <w:r w:rsidR="00E772E5" w:rsidRPr="00026A79">
              <w:t xml:space="preserve">engasjeres </w:t>
            </w:r>
            <w:r w:rsidR="5D14A272">
              <w:t xml:space="preserve">for </w:t>
            </w:r>
            <w:r w:rsidR="1D86A57E">
              <w:t>å belyse</w:t>
            </w:r>
            <w:r w:rsidR="002E46C4" w:rsidRPr="002E46C4">
              <w:t xml:space="preserve"> skattemessige forhold ved at en kommune mottar utbytte fra de selskapene vi eier.  I tillegg kan det eksterne firmaet kvalitetssikre utkastene til eierstrategier, </w:t>
            </w:r>
            <w:r w:rsidR="002E46C4" w:rsidRPr="002E46C4">
              <w:lastRenderedPageBreak/>
              <w:t xml:space="preserve">slik at </w:t>
            </w:r>
            <w:r w:rsidR="00E772E5" w:rsidRPr="00026A79">
              <w:t>andre ikke belyste tem</w:t>
            </w:r>
            <w:r w:rsidR="008F1EF7" w:rsidRPr="00026A79">
              <w:t>aer blir identifisert</w:t>
            </w:r>
            <w:r w:rsidR="002E46C4" w:rsidRPr="002E46C4">
              <w:t>. </w:t>
            </w:r>
            <w:r w:rsidR="00E03734" w:rsidRPr="00026A79">
              <w:t>Alle</w:t>
            </w:r>
            <w:r w:rsidR="002E46C4" w:rsidRPr="002E46C4">
              <w:t xml:space="preserve"> eierkommunene vil ha nytte at en slik kvalitetssikring</w:t>
            </w:r>
          </w:p>
          <w:p w14:paraId="11A5D9EE" w14:textId="33DCD8B4" w:rsidR="00E03734" w:rsidRPr="00026A79" w:rsidRDefault="00E03734" w:rsidP="002E46C4">
            <w:r w:rsidRPr="00026A79">
              <w:t xml:space="preserve">Estimert </w:t>
            </w:r>
            <w:r w:rsidR="00A60185" w:rsidRPr="00026A79">
              <w:t>kostnad</w:t>
            </w:r>
            <w:r w:rsidR="007B68B2">
              <w:t xml:space="preserve"> er</w:t>
            </w:r>
            <w:r w:rsidR="00423CE8">
              <w:t xml:space="preserve"> vanskelig å anslå. </w:t>
            </w:r>
            <w:r w:rsidR="00FB799A">
              <w:t>Ifølge</w:t>
            </w:r>
            <w:r w:rsidR="00A2408A">
              <w:t xml:space="preserve"> rammeavtale katalogen til GKI er det ikke inngått en rammeavtale med et selskap som </w:t>
            </w:r>
            <w:r w:rsidR="001D5716">
              <w:t xml:space="preserve">kan belyse spørsmålet. </w:t>
            </w:r>
            <w:r w:rsidR="007B68B2">
              <w:t xml:space="preserve"> </w:t>
            </w:r>
          </w:p>
          <w:p w14:paraId="158334A8" w14:textId="79155810" w:rsidR="00A60185" w:rsidRPr="00026A79" w:rsidRDefault="00A60185" w:rsidP="002E46C4">
            <w:r w:rsidRPr="00026A79">
              <w:t xml:space="preserve">Grenlandssamarbeidet IPR har ikke budsjettert </w:t>
            </w:r>
            <w:r w:rsidR="00026A79" w:rsidRPr="00026A79">
              <w:t>ekstern kvalitetssikring</w:t>
            </w:r>
            <w:r w:rsidR="00B01A56">
              <w:t xml:space="preserve">, slik at forslaget er at </w:t>
            </w:r>
            <w:r w:rsidR="004B3C59">
              <w:t xml:space="preserve">de kommuner som har eierskapet til de </w:t>
            </w:r>
            <w:r w:rsidR="00885E3E">
              <w:t>aktuelle</w:t>
            </w:r>
            <w:r w:rsidR="004B3C59">
              <w:t xml:space="preserve"> selskapene deler utgiften</w:t>
            </w:r>
            <w:r w:rsidR="00885E3E">
              <w:t xml:space="preserve">. </w:t>
            </w:r>
            <w:r w:rsidR="00E03059">
              <w:t>F. eks</w:t>
            </w:r>
            <w:r w:rsidR="00202F16">
              <w:t xml:space="preserve">. </w:t>
            </w:r>
            <w:r w:rsidR="00FB799A">
              <w:t xml:space="preserve">for </w:t>
            </w:r>
            <w:r w:rsidR="00202F16">
              <w:t>Grenland Havn vil utgiften deles på Skien, Porsgrunn og Bamble kommuner.</w:t>
            </w:r>
          </w:p>
          <w:p w14:paraId="7F2A250A" w14:textId="040918A4" w:rsidR="002E46C4" w:rsidRPr="001058DA" w:rsidRDefault="006A0355" w:rsidP="00026A79">
            <w:r w:rsidRPr="001058DA">
              <w:t>Konklusjon:</w:t>
            </w:r>
            <w:r w:rsidRPr="001058DA">
              <w:br/>
            </w:r>
            <w:r w:rsidR="001058DA" w:rsidRPr="001058DA">
              <w:t>Begrenset e</w:t>
            </w:r>
            <w:r w:rsidRPr="001058DA">
              <w:t>kstern bistand innhentes</w:t>
            </w:r>
            <w:r w:rsidR="001058DA" w:rsidRPr="001058DA">
              <w:t>.</w:t>
            </w:r>
            <w:r w:rsidRPr="001058DA">
              <w:t xml:space="preserve"> </w:t>
            </w:r>
            <w:r w:rsidR="001058DA">
              <w:t xml:space="preserve">Kostandene </w:t>
            </w:r>
            <w:r w:rsidR="004D4E1C">
              <w:t>inngår i regnskap for Grenlandssamarbeidet IPR 2025</w:t>
            </w:r>
          </w:p>
        </w:tc>
      </w:tr>
      <w:tr w:rsidR="2B3BC831" w14:paraId="22D3CD12" w14:textId="77777777" w:rsidTr="2B3BC8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4DDB9690" w14:textId="234321D4" w:rsidR="380167B5" w:rsidRDefault="380167B5" w:rsidP="2B3BC831">
            <w:pPr>
              <w:rPr>
                <w:lang w:val="en-US"/>
              </w:rPr>
            </w:pPr>
            <w:r w:rsidRPr="2B3BC831">
              <w:rPr>
                <w:lang w:val="en-US"/>
              </w:rPr>
              <w:lastRenderedPageBreak/>
              <w:t>50/25</w:t>
            </w:r>
          </w:p>
        </w:tc>
        <w:tc>
          <w:tcPr>
            <w:tcW w:w="7716" w:type="dxa"/>
          </w:tcPr>
          <w:p w14:paraId="1C2D1476" w14:textId="77777777" w:rsidR="2B3BC831" w:rsidRDefault="00302D3D" w:rsidP="2B3BC831">
            <w:pPr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  <w:r w:rsidRPr="00302D3D">
              <w:rPr>
                <w:b/>
                <w:bCs/>
              </w:rPr>
              <w:t>ertskommunesamarbeid for barnehagemyndighetene i Grenland</w:t>
            </w:r>
          </w:p>
          <w:p w14:paraId="0E60EE12" w14:textId="77777777" w:rsidR="006E7732" w:rsidRDefault="00C1265E" w:rsidP="00C1265E">
            <w:r>
              <w:t>U</w:t>
            </w:r>
            <w:r w:rsidR="00302D3D" w:rsidRPr="001752ED">
              <w:t>tsendt</w:t>
            </w:r>
            <w:r>
              <w:t>e</w:t>
            </w:r>
            <w:r w:rsidR="00302D3D" w:rsidRPr="001752ED">
              <w:t xml:space="preserve"> notat</w:t>
            </w:r>
            <w:r w:rsidR="00961455" w:rsidRPr="001752ED">
              <w:t>er</w:t>
            </w:r>
            <w:r w:rsidR="00ED1DDB">
              <w:t xml:space="preserve"> og grunnlagsdokumenter</w:t>
            </w:r>
            <w:r>
              <w:t xml:space="preserve"> ble drøftet</w:t>
            </w:r>
          </w:p>
          <w:p w14:paraId="1C1A08AC" w14:textId="5CDBACBD" w:rsidR="00C1265E" w:rsidRPr="001752ED" w:rsidRDefault="00C1265E" w:rsidP="00C1265E">
            <w:r>
              <w:t>Konklusjon:</w:t>
            </w:r>
            <w:r>
              <w:br/>
            </w:r>
            <w:r w:rsidR="00F2342F">
              <w:t>Spørsmålet om vertskommunesamarbeid for barnehagemyndighet i Grenland sees</w:t>
            </w:r>
            <w:r w:rsidR="00127155">
              <w:t xml:space="preserve"> i sammenheng </w:t>
            </w:r>
            <w:r w:rsidR="00864FAB">
              <w:t xml:space="preserve">med andre myndighetsoppgaver i </w:t>
            </w:r>
            <w:r w:rsidR="00127155">
              <w:t>en senere fase</w:t>
            </w:r>
            <w:r w:rsidR="00F2342F">
              <w:t xml:space="preserve"> i </w:t>
            </w:r>
            <w:r w:rsidR="00127155">
              <w:t>av</w:t>
            </w:r>
            <w:r w:rsidR="00F2342F">
              <w:t xml:space="preserve"> prosjekt</w:t>
            </w:r>
            <w:r w:rsidR="00726498">
              <w:t xml:space="preserve"> for utredning av interkommunalt samarbeid om administrative tjenester</w:t>
            </w:r>
            <w:r w:rsidR="00127155">
              <w:t>.</w:t>
            </w:r>
          </w:p>
        </w:tc>
      </w:tr>
      <w:tr w:rsidR="005275F3" w14:paraId="7ECFA029" w14:textId="77777777" w:rsidTr="2B3BC831">
        <w:trPr>
          <w:trHeight w:val="300"/>
        </w:trPr>
        <w:tc>
          <w:tcPr>
            <w:tcW w:w="931" w:type="dxa"/>
          </w:tcPr>
          <w:p w14:paraId="7822E883" w14:textId="30732439" w:rsidR="005275F3" w:rsidRPr="2B3BC831" w:rsidRDefault="005275F3" w:rsidP="2B3BC831">
            <w:pPr>
              <w:rPr>
                <w:lang w:val="en-US"/>
              </w:rPr>
            </w:pPr>
            <w:r>
              <w:rPr>
                <w:lang w:val="en-US"/>
              </w:rPr>
              <w:t>51/25</w:t>
            </w:r>
          </w:p>
        </w:tc>
        <w:tc>
          <w:tcPr>
            <w:tcW w:w="7716" w:type="dxa"/>
          </w:tcPr>
          <w:p w14:paraId="2F78AB12" w14:textId="77777777" w:rsidR="005275F3" w:rsidRDefault="005275F3" w:rsidP="2B3BC831">
            <w:pPr>
              <w:rPr>
                <w:b/>
                <w:bCs/>
              </w:rPr>
            </w:pPr>
            <w:r>
              <w:rPr>
                <w:b/>
                <w:bCs/>
              </w:rPr>
              <w:t>Grenlandssamarbeidet IPR -Forslag til Handlingsplan og Budsjett 2026</w:t>
            </w:r>
          </w:p>
          <w:p w14:paraId="5D9CBF0D" w14:textId="77777777" w:rsidR="005275F3" w:rsidRPr="00E6278A" w:rsidRDefault="005275F3" w:rsidP="2B3BC831">
            <w:r w:rsidRPr="00E6278A">
              <w:t>Se utsendt forslag til Handlingsplan og budsjett for 2026</w:t>
            </w:r>
          </w:p>
          <w:p w14:paraId="6E3EEB23" w14:textId="48DAE87A" w:rsidR="005275F3" w:rsidRDefault="005275F3" w:rsidP="2B3BC831">
            <w:pPr>
              <w:rPr>
                <w:b/>
                <w:bCs/>
              </w:rPr>
            </w:pPr>
            <w:r w:rsidRPr="00E6278A">
              <w:t xml:space="preserve">Forslag til konklusjon: </w:t>
            </w:r>
            <w:r w:rsidR="00E6278A">
              <w:br/>
            </w:r>
            <w:r w:rsidR="00C1265E">
              <w:t>Saken utsettes til KDK 21. oktober</w:t>
            </w:r>
          </w:p>
        </w:tc>
      </w:tr>
      <w:tr w:rsidR="512F67FD" w14:paraId="0A565738" w14:textId="77777777" w:rsidTr="512F67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6B7D4950" w14:textId="384BEE0C" w:rsidR="512F67FD" w:rsidRDefault="093EA870" w:rsidP="512F67FD">
            <w:pPr>
              <w:rPr>
                <w:lang w:val="en-US"/>
              </w:rPr>
            </w:pPr>
            <w:r w:rsidRPr="21741CFB">
              <w:rPr>
                <w:lang w:val="en-US"/>
              </w:rPr>
              <w:lastRenderedPageBreak/>
              <w:t>52/</w:t>
            </w:r>
            <w:r w:rsidRPr="0B73659B">
              <w:rPr>
                <w:lang w:val="en-US"/>
              </w:rPr>
              <w:t>25</w:t>
            </w:r>
          </w:p>
        </w:tc>
        <w:tc>
          <w:tcPr>
            <w:tcW w:w="7716" w:type="dxa"/>
          </w:tcPr>
          <w:p w14:paraId="05537B44" w14:textId="3B1C3DC1" w:rsidR="00267F84" w:rsidRDefault="093EA870" w:rsidP="00267F84">
            <w:pPr>
              <w:rPr>
                <w:b/>
                <w:bCs/>
              </w:rPr>
            </w:pPr>
            <w:r w:rsidRPr="7F2145DB">
              <w:rPr>
                <w:b/>
                <w:bCs/>
              </w:rPr>
              <w:t>Revidert prosjektplan for</w:t>
            </w:r>
            <w:r w:rsidR="00267F84">
              <w:rPr>
                <w:b/>
                <w:bCs/>
              </w:rPr>
              <w:t xml:space="preserve"> </w:t>
            </w:r>
            <w:r w:rsidR="00267F84" w:rsidRPr="00267F84">
              <w:rPr>
                <w:b/>
                <w:bCs/>
              </w:rPr>
              <w:t>Utredning av interkommunalt samarbeid om administrative funksjoner i Grenland</w:t>
            </w:r>
          </w:p>
          <w:p w14:paraId="6FBA305D" w14:textId="7BA08E9F" w:rsidR="00267F84" w:rsidRDefault="00B71DCC" w:rsidP="00267F84">
            <w:r w:rsidRPr="00B71DCC">
              <w:t>Se utsendt forslag til prosjektplan</w:t>
            </w:r>
          </w:p>
          <w:p w14:paraId="2665E9CA" w14:textId="4298E3A7" w:rsidR="512F67FD" w:rsidRPr="004B2FFE" w:rsidRDefault="00B71DCC" w:rsidP="512F67FD">
            <w:r>
              <w:t>Forslag til konklusjon:</w:t>
            </w:r>
            <w:r>
              <w:br/>
              <w:t xml:space="preserve">Prosjektplan </w:t>
            </w:r>
            <w:r w:rsidR="00E85442">
              <w:t>vedtas</w:t>
            </w:r>
            <w:r w:rsidR="00C15D1C">
              <w:br/>
              <w:t>prosjektleder lager en kort informativ forslag til tekst til kommunebudsjettene</w:t>
            </w:r>
          </w:p>
        </w:tc>
      </w:tr>
      <w:tr w:rsidR="00F706A1" w14:paraId="71A015F5" w14:textId="77777777" w:rsidTr="00CC4EE4">
        <w:tc>
          <w:tcPr>
            <w:tcW w:w="931" w:type="dxa"/>
          </w:tcPr>
          <w:p w14:paraId="385087BC" w14:textId="01E7ABA8" w:rsidR="00F706A1" w:rsidRDefault="00A84713" w:rsidP="003149D2">
            <w:pPr>
              <w:rPr>
                <w:lang w:val="en-US"/>
              </w:rPr>
            </w:pPr>
            <w:r>
              <w:rPr>
                <w:lang w:val="en-US"/>
              </w:rPr>
              <w:t>53/25</w:t>
            </w:r>
          </w:p>
        </w:tc>
        <w:tc>
          <w:tcPr>
            <w:tcW w:w="7716" w:type="dxa"/>
          </w:tcPr>
          <w:p w14:paraId="3C0E608C" w14:textId="77777777" w:rsidR="00F706A1" w:rsidRDefault="00A84713" w:rsidP="003149D2">
            <w:pPr>
              <w:rPr>
                <w:b/>
                <w:bCs/>
              </w:rPr>
            </w:pPr>
            <w:r>
              <w:rPr>
                <w:b/>
                <w:bCs/>
              </w:rPr>
              <w:t>Ny leder i Kommunedirektørkollegiet</w:t>
            </w:r>
          </w:p>
          <w:p w14:paraId="058E7233" w14:textId="10F477C1" w:rsidR="00A84713" w:rsidRPr="00612144" w:rsidRDefault="00A84713" w:rsidP="003149D2">
            <w:r w:rsidRPr="00612144">
              <w:t xml:space="preserve">Karin G. Finnerud har </w:t>
            </w:r>
            <w:r w:rsidR="00675462" w:rsidRPr="00612144">
              <w:t>vært leder av Kommunedirektørkollegiet siden 2022 og ønske</w:t>
            </w:r>
            <w:r w:rsidR="00F56D38">
              <w:t>t</w:t>
            </w:r>
            <w:r w:rsidR="00675462" w:rsidRPr="00612144">
              <w:t xml:space="preserve"> avløsning</w:t>
            </w:r>
          </w:p>
          <w:p w14:paraId="047402E7" w14:textId="79C9A465" w:rsidR="00675462" w:rsidRDefault="00F56D38" w:rsidP="003149D2">
            <w:pPr>
              <w:rPr>
                <w:b/>
                <w:bCs/>
              </w:rPr>
            </w:pPr>
            <w:r>
              <w:t>Konklusjon:</w:t>
            </w:r>
            <w:r>
              <w:br/>
            </w:r>
            <w:r w:rsidRPr="00981152">
              <w:t xml:space="preserve">kommunedirektør Inger Anne Speilberg blir leder av KDK fra 1. januar 2026 med Kommunedirektør Magnus </w:t>
            </w:r>
            <w:r w:rsidR="00981152" w:rsidRPr="00981152">
              <w:t>Meling Hallaråker som stedfortreder</w:t>
            </w:r>
          </w:p>
        </w:tc>
      </w:tr>
      <w:tr w:rsidR="0026048A" w14:paraId="1A8CAA40" w14:textId="77777777" w:rsidTr="00CC4E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714B9B5F" w14:textId="7CEBC1B3" w:rsidR="002748C7" w:rsidRDefault="00612144" w:rsidP="003149D2">
            <w:r>
              <w:rPr>
                <w:lang w:val="en-US"/>
              </w:rPr>
              <w:t>54</w:t>
            </w:r>
            <w:r w:rsidR="002748C7" w:rsidRPr="12566989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tcW w:w="7716" w:type="dxa"/>
          </w:tcPr>
          <w:p w14:paraId="65A20826" w14:textId="77777777" w:rsidR="003B546D" w:rsidRDefault="001B43AE" w:rsidP="003B546D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14:paraId="728CE834" w14:textId="77777777" w:rsidR="00150631" w:rsidRPr="00150631" w:rsidRDefault="00150631" w:rsidP="00150631">
            <w:r w:rsidRPr="00150631">
              <w:rPr>
                <w:b/>
                <w:bCs/>
              </w:rPr>
              <w:t>Forskrift om gebyr for feiing og tilsyn med fyringsanlegg</w:t>
            </w:r>
            <w:r w:rsidRPr="00150631">
              <w:t> </w:t>
            </w:r>
          </w:p>
          <w:p w14:paraId="15E425E7" w14:textId="6A62992B" w:rsidR="00150631" w:rsidRPr="00150631" w:rsidRDefault="00B66606" w:rsidP="00150631">
            <w:r w:rsidRPr="003B546D">
              <w:t xml:space="preserve">Sammenstilling av </w:t>
            </w:r>
            <w:r>
              <w:t>den enkelte kommunes</w:t>
            </w:r>
            <w:r w:rsidR="00150631" w:rsidRPr="00150631">
              <w:t xml:space="preserve"> faglig</w:t>
            </w:r>
            <w:r>
              <w:t>e</w:t>
            </w:r>
            <w:r w:rsidR="00150631" w:rsidRPr="00150631">
              <w:t xml:space="preserve"> gjennomgang av </w:t>
            </w:r>
            <w:r w:rsidR="00667178">
              <w:t xml:space="preserve">forslag til </w:t>
            </w:r>
            <w:r w:rsidR="00150631" w:rsidRPr="00150631">
              <w:t>forskrift</w:t>
            </w:r>
            <w:r w:rsidR="00667178">
              <w:t xml:space="preserve"> sendes kommunedirektørene når innspillene foreligger.</w:t>
            </w:r>
            <w:r w:rsidR="00150631" w:rsidRPr="00150631">
              <w:t> </w:t>
            </w:r>
          </w:p>
          <w:p w14:paraId="6822CFD9" w14:textId="63FF9FE7" w:rsidR="00D3236F" w:rsidRPr="003B546D" w:rsidRDefault="00D3236F" w:rsidP="003B546D"/>
        </w:tc>
      </w:tr>
    </w:tbl>
    <w:p w14:paraId="216C1ABD" w14:textId="44F38574" w:rsidR="008467C2" w:rsidRPr="005221F8" w:rsidRDefault="00D3236F" w:rsidP="00E63A86">
      <w:pPr>
        <w:spacing w:after="84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sectPr w:rsidR="008467C2" w:rsidRPr="005221F8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1ADBE" w14:textId="77777777" w:rsidR="00C31E34" w:rsidRDefault="00C31E34" w:rsidP="0030254C">
      <w:pPr>
        <w:spacing w:after="0"/>
      </w:pPr>
      <w:r>
        <w:separator/>
      </w:r>
    </w:p>
  </w:endnote>
  <w:endnote w:type="continuationSeparator" w:id="0">
    <w:p w14:paraId="426F6EE2" w14:textId="77777777" w:rsidR="00C31E34" w:rsidRDefault="00C31E34" w:rsidP="0030254C">
      <w:pPr>
        <w:spacing w:after="0"/>
      </w:pPr>
      <w:r>
        <w:continuationSeparator/>
      </w:r>
    </w:p>
  </w:endnote>
  <w:endnote w:type="continuationNotice" w:id="1">
    <w:p w14:paraId="6C067133" w14:textId="77777777" w:rsidR="00C31E34" w:rsidRDefault="00C31E3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51AAA" w14:textId="77777777" w:rsidR="00C31E34" w:rsidRDefault="00C31E34" w:rsidP="0030254C">
      <w:pPr>
        <w:spacing w:after="0"/>
      </w:pPr>
      <w:r>
        <w:separator/>
      </w:r>
    </w:p>
  </w:footnote>
  <w:footnote w:type="continuationSeparator" w:id="0">
    <w:p w14:paraId="2DFDFA45" w14:textId="77777777" w:rsidR="00C31E34" w:rsidRDefault="00C31E34" w:rsidP="0030254C">
      <w:pPr>
        <w:spacing w:after="0"/>
      </w:pPr>
      <w:r>
        <w:continuationSeparator/>
      </w:r>
    </w:p>
  </w:footnote>
  <w:footnote w:type="continuationNotice" w:id="1">
    <w:p w14:paraId="0624E210" w14:textId="77777777" w:rsidR="00C31E34" w:rsidRDefault="00C31E3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CC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50972381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1656418">
    <w:abstractNumId w:val="8"/>
  </w:num>
  <w:num w:numId="2" w16cid:durableId="205989921">
    <w:abstractNumId w:val="9"/>
  </w:num>
  <w:num w:numId="3" w16cid:durableId="142165537">
    <w:abstractNumId w:val="5"/>
  </w:num>
  <w:num w:numId="4" w16cid:durableId="1669286702">
    <w:abstractNumId w:val="1"/>
  </w:num>
  <w:num w:numId="5" w16cid:durableId="935403688">
    <w:abstractNumId w:val="7"/>
  </w:num>
  <w:num w:numId="6" w16cid:durableId="1377967842">
    <w:abstractNumId w:val="11"/>
  </w:num>
  <w:num w:numId="7" w16cid:durableId="2101485533">
    <w:abstractNumId w:val="0"/>
  </w:num>
  <w:num w:numId="8" w16cid:durableId="2050180718">
    <w:abstractNumId w:val="4"/>
  </w:num>
  <w:num w:numId="9" w16cid:durableId="1520118757">
    <w:abstractNumId w:val="2"/>
  </w:num>
  <w:num w:numId="10" w16cid:durableId="2093238180">
    <w:abstractNumId w:val="6"/>
  </w:num>
  <w:num w:numId="11" w16cid:durableId="1761220472">
    <w:abstractNumId w:val="3"/>
  </w:num>
  <w:num w:numId="12" w16cid:durableId="2113821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36FD"/>
    <w:rsid w:val="0000574D"/>
    <w:rsid w:val="00006A1B"/>
    <w:rsid w:val="00012249"/>
    <w:rsid w:val="00013140"/>
    <w:rsid w:val="000145F1"/>
    <w:rsid w:val="00015261"/>
    <w:rsid w:val="000159B4"/>
    <w:rsid w:val="00016275"/>
    <w:rsid w:val="000207F0"/>
    <w:rsid w:val="0002382C"/>
    <w:rsid w:val="00026A79"/>
    <w:rsid w:val="000304BE"/>
    <w:rsid w:val="00036AA1"/>
    <w:rsid w:val="00041AC3"/>
    <w:rsid w:val="00041DB1"/>
    <w:rsid w:val="000454A5"/>
    <w:rsid w:val="00052844"/>
    <w:rsid w:val="00054E3E"/>
    <w:rsid w:val="0006637A"/>
    <w:rsid w:val="0007226A"/>
    <w:rsid w:val="00073D52"/>
    <w:rsid w:val="0007400C"/>
    <w:rsid w:val="00082D57"/>
    <w:rsid w:val="00084046"/>
    <w:rsid w:val="0008542B"/>
    <w:rsid w:val="0008629A"/>
    <w:rsid w:val="000867FF"/>
    <w:rsid w:val="00091801"/>
    <w:rsid w:val="00094CCC"/>
    <w:rsid w:val="000954D9"/>
    <w:rsid w:val="000A1A65"/>
    <w:rsid w:val="000A67CB"/>
    <w:rsid w:val="000B1E8E"/>
    <w:rsid w:val="000B3968"/>
    <w:rsid w:val="000B4DAF"/>
    <w:rsid w:val="000B5D35"/>
    <w:rsid w:val="000C0C76"/>
    <w:rsid w:val="000C4122"/>
    <w:rsid w:val="000C7364"/>
    <w:rsid w:val="000D0C84"/>
    <w:rsid w:val="000D2CC2"/>
    <w:rsid w:val="000D3EBE"/>
    <w:rsid w:val="000D51E5"/>
    <w:rsid w:val="000D62F5"/>
    <w:rsid w:val="000E11EE"/>
    <w:rsid w:val="000E1527"/>
    <w:rsid w:val="000E2243"/>
    <w:rsid w:val="000E2D33"/>
    <w:rsid w:val="000E2F35"/>
    <w:rsid w:val="000E5E16"/>
    <w:rsid w:val="000F6302"/>
    <w:rsid w:val="00101F49"/>
    <w:rsid w:val="00102A79"/>
    <w:rsid w:val="0010349C"/>
    <w:rsid w:val="00105261"/>
    <w:rsid w:val="001056D4"/>
    <w:rsid w:val="00105793"/>
    <w:rsid w:val="001058DA"/>
    <w:rsid w:val="00106A4B"/>
    <w:rsid w:val="001104FD"/>
    <w:rsid w:val="001110E6"/>
    <w:rsid w:val="0011216A"/>
    <w:rsid w:val="001141F8"/>
    <w:rsid w:val="00114775"/>
    <w:rsid w:val="00114B68"/>
    <w:rsid w:val="00116592"/>
    <w:rsid w:val="001176F8"/>
    <w:rsid w:val="00125B35"/>
    <w:rsid w:val="00127155"/>
    <w:rsid w:val="00130656"/>
    <w:rsid w:val="00131102"/>
    <w:rsid w:val="0013132C"/>
    <w:rsid w:val="00134436"/>
    <w:rsid w:val="0013572C"/>
    <w:rsid w:val="00135745"/>
    <w:rsid w:val="0014053D"/>
    <w:rsid w:val="00140FF2"/>
    <w:rsid w:val="00141391"/>
    <w:rsid w:val="00150631"/>
    <w:rsid w:val="00152D22"/>
    <w:rsid w:val="00155215"/>
    <w:rsid w:val="00160AEF"/>
    <w:rsid w:val="00161840"/>
    <w:rsid w:val="00162098"/>
    <w:rsid w:val="001624B6"/>
    <w:rsid w:val="001626CE"/>
    <w:rsid w:val="00164EBC"/>
    <w:rsid w:val="00165BF9"/>
    <w:rsid w:val="00165D47"/>
    <w:rsid w:val="00173996"/>
    <w:rsid w:val="00174DB5"/>
    <w:rsid w:val="001752ED"/>
    <w:rsid w:val="00175374"/>
    <w:rsid w:val="0017676A"/>
    <w:rsid w:val="00176C2F"/>
    <w:rsid w:val="00177F0E"/>
    <w:rsid w:val="00180BFE"/>
    <w:rsid w:val="001852A9"/>
    <w:rsid w:val="0018663B"/>
    <w:rsid w:val="00186E75"/>
    <w:rsid w:val="00187924"/>
    <w:rsid w:val="001903C2"/>
    <w:rsid w:val="00193E02"/>
    <w:rsid w:val="00194862"/>
    <w:rsid w:val="00195D17"/>
    <w:rsid w:val="00195D93"/>
    <w:rsid w:val="0019635C"/>
    <w:rsid w:val="0019642E"/>
    <w:rsid w:val="001A4046"/>
    <w:rsid w:val="001A44B8"/>
    <w:rsid w:val="001A6A2B"/>
    <w:rsid w:val="001B08A5"/>
    <w:rsid w:val="001B1548"/>
    <w:rsid w:val="001B2A8D"/>
    <w:rsid w:val="001B3130"/>
    <w:rsid w:val="001B42B7"/>
    <w:rsid w:val="001B43AE"/>
    <w:rsid w:val="001C2321"/>
    <w:rsid w:val="001C5283"/>
    <w:rsid w:val="001D03DE"/>
    <w:rsid w:val="001D1AEC"/>
    <w:rsid w:val="001D2480"/>
    <w:rsid w:val="001D413B"/>
    <w:rsid w:val="001D5716"/>
    <w:rsid w:val="001E029F"/>
    <w:rsid w:val="001E223F"/>
    <w:rsid w:val="001E2B12"/>
    <w:rsid w:val="001F0D83"/>
    <w:rsid w:val="001F1CDB"/>
    <w:rsid w:val="001F33DB"/>
    <w:rsid w:val="001F37F1"/>
    <w:rsid w:val="001F5238"/>
    <w:rsid w:val="001F54F6"/>
    <w:rsid w:val="001F7101"/>
    <w:rsid w:val="00202F16"/>
    <w:rsid w:val="0020746B"/>
    <w:rsid w:val="00211086"/>
    <w:rsid w:val="00216238"/>
    <w:rsid w:val="002163E6"/>
    <w:rsid w:val="00222662"/>
    <w:rsid w:val="002238AA"/>
    <w:rsid w:val="00224925"/>
    <w:rsid w:val="00235C22"/>
    <w:rsid w:val="00235C9A"/>
    <w:rsid w:val="00244529"/>
    <w:rsid w:val="002463FB"/>
    <w:rsid w:val="00246F5D"/>
    <w:rsid w:val="00251F66"/>
    <w:rsid w:val="002527EB"/>
    <w:rsid w:val="0026048A"/>
    <w:rsid w:val="00264F2B"/>
    <w:rsid w:val="00267F84"/>
    <w:rsid w:val="002748C7"/>
    <w:rsid w:val="00276007"/>
    <w:rsid w:val="002763E1"/>
    <w:rsid w:val="00284AA8"/>
    <w:rsid w:val="0028631C"/>
    <w:rsid w:val="00286546"/>
    <w:rsid w:val="00287F19"/>
    <w:rsid w:val="00291812"/>
    <w:rsid w:val="00293A05"/>
    <w:rsid w:val="002975C1"/>
    <w:rsid w:val="002A3374"/>
    <w:rsid w:val="002A3E50"/>
    <w:rsid w:val="002A4E3C"/>
    <w:rsid w:val="002A73E1"/>
    <w:rsid w:val="002B0CE8"/>
    <w:rsid w:val="002B0E1E"/>
    <w:rsid w:val="002B5744"/>
    <w:rsid w:val="002B7C03"/>
    <w:rsid w:val="002C0897"/>
    <w:rsid w:val="002C425A"/>
    <w:rsid w:val="002C49B6"/>
    <w:rsid w:val="002D434E"/>
    <w:rsid w:val="002D4671"/>
    <w:rsid w:val="002D497F"/>
    <w:rsid w:val="002E46C4"/>
    <w:rsid w:val="002E6FDB"/>
    <w:rsid w:val="002F16A8"/>
    <w:rsid w:val="002F1E6B"/>
    <w:rsid w:val="002F559E"/>
    <w:rsid w:val="002F63A2"/>
    <w:rsid w:val="002F7A90"/>
    <w:rsid w:val="0030254C"/>
    <w:rsid w:val="00302D3D"/>
    <w:rsid w:val="00302E33"/>
    <w:rsid w:val="00304338"/>
    <w:rsid w:val="0030510B"/>
    <w:rsid w:val="00307165"/>
    <w:rsid w:val="00311B76"/>
    <w:rsid w:val="0031221D"/>
    <w:rsid w:val="003149D2"/>
    <w:rsid w:val="003152BC"/>
    <w:rsid w:val="003173EB"/>
    <w:rsid w:val="003201FA"/>
    <w:rsid w:val="00323855"/>
    <w:rsid w:val="003247F1"/>
    <w:rsid w:val="00324AE0"/>
    <w:rsid w:val="00331E65"/>
    <w:rsid w:val="00334241"/>
    <w:rsid w:val="00334E82"/>
    <w:rsid w:val="003353B5"/>
    <w:rsid w:val="00335D6A"/>
    <w:rsid w:val="00340D16"/>
    <w:rsid w:val="0034177B"/>
    <w:rsid w:val="00345A75"/>
    <w:rsid w:val="00346177"/>
    <w:rsid w:val="0035358A"/>
    <w:rsid w:val="00355230"/>
    <w:rsid w:val="00356703"/>
    <w:rsid w:val="00362333"/>
    <w:rsid w:val="00372FA6"/>
    <w:rsid w:val="003739DF"/>
    <w:rsid w:val="00376D9F"/>
    <w:rsid w:val="00384AE2"/>
    <w:rsid w:val="00384D7C"/>
    <w:rsid w:val="003858BB"/>
    <w:rsid w:val="00387332"/>
    <w:rsid w:val="00391E6C"/>
    <w:rsid w:val="00395A6E"/>
    <w:rsid w:val="00396013"/>
    <w:rsid w:val="003A0064"/>
    <w:rsid w:val="003A0874"/>
    <w:rsid w:val="003A2368"/>
    <w:rsid w:val="003A335F"/>
    <w:rsid w:val="003A4F36"/>
    <w:rsid w:val="003A6DB0"/>
    <w:rsid w:val="003B1C0D"/>
    <w:rsid w:val="003B43FD"/>
    <w:rsid w:val="003B506D"/>
    <w:rsid w:val="003B546D"/>
    <w:rsid w:val="003B60B2"/>
    <w:rsid w:val="003B654E"/>
    <w:rsid w:val="003B6FA3"/>
    <w:rsid w:val="003C0DED"/>
    <w:rsid w:val="003C4980"/>
    <w:rsid w:val="003C6BC9"/>
    <w:rsid w:val="003D37B7"/>
    <w:rsid w:val="003D638E"/>
    <w:rsid w:val="003E0325"/>
    <w:rsid w:val="003E461D"/>
    <w:rsid w:val="003E5E32"/>
    <w:rsid w:val="003E61FC"/>
    <w:rsid w:val="003E624C"/>
    <w:rsid w:val="003F00E1"/>
    <w:rsid w:val="003F0157"/>
    <w:rsid w:val="003F056F"/>
    <w:rsid w:val="003F44A5"/>
    <w:rsid w:val="0040046D"/>
    <w:rsid w:val="00401CE5"/>
    <w:rsid w:val="00402188"/>
    <w:rsid w:val="0040336A"/>
    <w:rsid w:val="00407077"/>
    <w:rsid w:val="004107AC"/>
    <w:rsid w:val="00410ED1"/>
    <w:rsid w:val="00412E73"/>
    <w:rsid w:val="00412E8B"/>
    <w:rsid w:val="00414EDB"/>
    <w:rsid w:val="0041650B"/>
    <w:rsid w:val="00423299"/>
    <w:rsid w:val="00423703"/>
    <w:rsid w:val="00423CE8"/>
    <w:rsid w:val="00424373"/>
    <w:rsid w:val="00425AFC"/>
    <w:rsid w:val="00430AFA"/>
    <w:rsid w:val="00431168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5C96"/>
    <w:rsid w:val="0044720E"/>
    <w:rsid w:val="00451BFE"/>
    <w:rsid w:val="00452484"/>
    <w:rsid w:val="00453044"/>
    <w:rsid w:val="00453ACA"/>
    <w:rsid w:val="00453BF1"/>
    <w:rsid w:val="00455319"/>
    <w:rsid w:val="00460E44"/>
    <w:rsid w:val="00462D39"/>
    <w:rsid w:val="00464114"/>
    <w:rsid w:val="004642DB"/>
    <w:rsid w:val="00466154"/>
    <w:rsid w:val="0047201B"/>
    <w:rsid w:val="00472E1C"/>
    <w:rsid w:val="00473FA2"/>
    <w:rsid w:val="00475702"/>
    <w:rsid w:val="00481437"/>
    <w:rsid w:val="00481889"/>
    <w:rsid w:val="004829F7"/>
    <w:rsid w:val="00491E6C"/>
    <w:rsid w:val="00495AEB"/>
    <w:rsid w:val="0049630A"/>
    <w:rsid w:val="004A19AF"/>
    <w:rsid w:val="004A20C6"/>
    <w:rsid w:val="004A6940"/>
    <w:rsid w:val="004A71BC"/>
    <w:rsid w:val="004B0405"/>
    <w:rsid w:val="004B2687"/>
    <w:rsid w:val="004B2FFE"/>
    <w:rsid w:val="004B3C59"/>
    <w:rsid w:val="004B4467"/>
    <w:rsid w:val="004C43C1"/>
    <w:rsid w:val="004C6690"/>
    <w:rsid w:val="004D02C9"/>
    <w:rsid w:val="004D4E1C"/>
    <w:rsid w:val="004D769B"/>
    <w:rsid w:val="004E650B"/>
    <w:rsid w:val="004F0470"/>
    <w:rsid w:val="004F2756"/>
    <w:rsid w:val="004F4B43"/>
    <w:rsid w:val="004F6F9E"/>
    <w:rsid w:val="004F7692"/>
    <w:rsid w:val="00500370"/>
    <w:rsid w:val="00501927"/>
    <w:rsid w:val="005042AF"/>
    <w:rsid w:val="00505EE2"/>
    <w:rsid w:val="005060C4"/>
    <w:rsid w:val="00511237"/>
    <w:rsid w:val="005119EE"/>
    <w:rsid w:val="00512D97"/>
    <w:rsid w:val="0051537B"/>
    <w:rsid w:val="00516754"/>
    <w:rsid w:val="00516C29"/>
    <w:rsid w:val="00516D08"/>
    <w:rsid w:val="00517478"/>
    <w:rsid w:val="0051783C"/>
    <w:rsid w:val="005221F8"/>
    <w:rsid w:val="005254A6"/>
    <w:rsid w:val="005275F3"/>
    <w:rsid w:val="00527757"/>
    <w:rsid w:val="005301F8"/>
    <w:rsid w:val="0053086B"/>
    <w:rsid w:val="00532A52"/>
    <w:rsid w:val="00534CD2"/>
    <w:rsid w:val="00535F1B"/>
    <w:rsid w:val="00536941"/>
    <w:rsid w:val="00540E35"/>
    <w:rsid w:val="00541F22"/>
    <w:rsid w:val="005435A2"/>
    <w:rsid w:val="00543680"/>
    <w:rsid w:val="0054453E"/>
    <w:rsid w:val="0054586D"/>
    <w:rsid w:val="00545AB4"/>
    <w:rsid w:val="00547838"/>
    <w:rsid w:val="00550F85"/>
    <w:rsid w:val="00551DB9"/>
    <w:rsid w:val="00552881"/>
    <w:rsid w:val="005535F1"/>
    <w:rsid w:val="00554F72"/>
    <w:rsid w:val="00556C14"/>
    <w:rsid w:val="005572D0"/>
    <w:rsid w:val="005622AF"/>
    <w:rsid w:val="0056285B"/>
    <w:rsid w:val="00562924"/>
    <w:rsid w:val="005631AA"/>
    <w:rsid w:val="00571E43"/>
    <w:rsid w:val="005745D2"/>
    <w:rsid w:val="00574FF7"/>
    <w:rsid w:val="00577283"/>
    <w:rsid w:val="0057775C"/>
    <w:rsid w:val="00577D97"/>
    <w:rsid w:val="0058017D"/>
    <w:rsid w:val="00581550"/>
    <w:rsid w:val="005840B0"/>
    <w:rsid w:val="0058485C"/>
    <w:rsid w:val="0058610B"/>
    <w:rsid w:val="00594FB2"/>
    <w:rsid w:val="00595691"/>
    <w:rsid w:val="00595A34"/>
    <w:rsid w:val="005A1283"/>
    <w:rsid w:val="005A3486"/>
    <w:rsid w:val="005A7113"/>
    <w:rsid w:val="005B03B0"/>
    <w:rsid w:val="005B0CA6"/>
    <w:rsid w:val="005B0FE2"/>
    <w:rsid w:val="005B16D7"/>
    <w:rsid w:val="005B43B9"/>
    <w:rsid w:val="005B5ECD"/>
    <w:rsid w:val="005B6BD2"/>
    <w:rsid w:val="005C0279"/>
    <w:rsid w:val="005C2486"/>
    <w:rsid w:val="005C2B1C"/>
    <w:rsid w:val="005C5E5D"/>
    <w:rsid w:val="005C6CE9"/>
    <w:rsid w:val="005D03CC"/>
    <w:rsid w:val="005D4D43"/>
    <w:rsid w:val="005D6AA0"/>
    <w:rsid w:val="005E113C"/>
    <w:rsid w:val="005E7974"/>
    <w:rsid w:val="005F068F"/>
    <w:rsid w:val="005F2623"/>
    <w:rsid w:val="005F7654"/>
    <w:rsid w:val="00610C31"/>
    <w:rsid w:val="006115BC"/>
    <w:rsid w:val="0061169D"/>
    <w:rsid w:val="00612144"/>
    <w:rsid w:val="00613233"/>
    <w:rsid w:val="006176D8"/>
    <w:rsid w:val="00621129"/>
    <w:rsid w:val="006241DC"/>
    <w:rsid w:val="00633EBD"/>
    <w:rsid w:val="006361B0"/>
    <w:rsid w:val="00636903"/>
    <w:rsid w:val="006376C2"/>
    <w:rsid w:val="00641DB8"/>
    <w:rsid w:val="00642340"/>
    <w:rsid w:val="00643F1E"/>
    <w:rsid w:val="00645159"/>
    <w:rsid w:val="0064549F"/>
    <w:rsid w:val="006461A2"/>
    <w:rsid w:val="0064724D"/>
    <w:rsid w:val="00647E6D"/>
    <w:rsid w:val="00651A80"/>
    <w:rsid w:val="00651E1E"/>
    <w:rsid w:val="006520A1"/>
    <w:rsid w:val="00652F85"/>
    <w:rsid w:val="0065387B"/>
    <w:rsid w:val="00653BAC"/>
    <w:rsid w:val="0065471E"/>
    <w:rsid w:val="0065738D"/>
    <w:rsid w:val="00657472"/>
    <w:rsid w:val="00657C81"/>
    <w:rsid w:val="00660380"/>
    <w:rsid w:val="006604F9"/>
    <w:rsid w:val="006615A2"/>
    <w:rsid w:val="00664A78"/>
    <w:rsid w:val="00665463"/>
    <w:rsid w:val="00667178"/>
    <w:rsid w:val="006672B1"/>
    <w:rsid w:val="00672A5E"/>
    <w:rsid w:val="00675462"/>
    <w:rsid w:val="00680393"/>
    <w:rsid w:val="00685155"/>
    <w:rsid w:val="00685335"/>
    <w:rsid w:val="00691160"/>
    <w:rsid w:val="006A0355"/>
    <w:rsid w:val="006A3A8D"/>
    <w:rsid w:val="006A40EA"/>
    <w:rsid w:val="006A46C4"/>
    <w:rsid w:val="006B0701"/>
    <w:rsid w:val="006B0AE4"/>
    <w:rsid w:val="006B4AD6"/>
    <w:rsid w:val="006B4BC1"/>
    <w:rsid w:val="006B5950"/>
    <w:rsid w:val="006B7372"/>
    <w:rsid w:val="006C1A00"/>
    <w:rsid w:val="006C65C7"/>
    <w:rsid w:val="006C7144"/>
    <w:rsid w:val="006D190C"/>
    <w:rsid w:val="006D29F1"/>
    <w:rsid w:val="006D30ED"/>
    <w:rsid w:val="006E2EBF"/>
    <w:rsid w:val="006E4977"/>
    <w:rsid w:val="006E51B9"/>
    <w:rsid w:val="006E68ED"/>
    <w:rsid w:val="006E7732"/>
    <w:rsid w:val="006F087F"/>
    <w:rsid w:val="006F6458"/>
    <w:rsid w:val="006F6E09"/>
    <w:rsid w:val="007017B2"/>
    <w:rsid w:val="00703B25"/>
    <w:rsid w:val="0070479F"/>
    <w:rsid w:val="00706DE6"/>
    <w:rsid w:val="00707C9B"/>
    <w:rsid w:val="00710E96"/>
    <w:rsid w:val="0071162F"/>
    <w:rsid w:val="0071448F"/>
    <w:rsid w:val="007155E9"/>
    <w:rsid w:val="00715B59"/>
    <w:rsid w:val="0072290F"/>
    <w:rsid w:val="007253F8"/>
    <w:rsid w:val="00725927"/>
    <w:rsid w:val="00725C18"/>
    <w:rsid w:val="00726498"/>
    <w:rsid w:val="0073034B"/>
    <w:rsid w:val="007331F1"/>
    <w:rsid w:val="00733669"/>
    <w:rsid w:val="00742973"/>
    <w:rsid w:val="0074322B"/>
    <w:rsid w:val="0074596C"/>
    <w:rsid w:val="0075108D"/>
    <w:rsid w:val="00754146"/>
    <w:rsid w:val="0075620A"/>
    <w:rsid w:val="00756D10"/>
    <w:rsid w:val="007570C4"/>
    <w:rsid w:val="00761646"/>
    <w:rsid w:val="007633B8"/>
    <w:rsid w:val="0076577B"/>
    <w:rsid w:val="00765E1A"/>
    <w:rsid w:val="0076679B"/>
    <w:rsid w:val="00767554"/>
    <w:rsid w:val="00773BD6"/>
    <w:rsid w:val="007821E5"/>
    <w:rsid w:val="00786757"/>
    <w:rsid w:val="007905B3"/>
    <w:rsid w:val="00790FAB"/>
    <w:rsid w:val="00795EA0"/>
    <w:rsid w:val="007A6B66"/>
    <w:rsid w:val="007A6BC5"/>
    <w:rsid w:val="007A71AE"/>
    <w:rsid w:val="007B0FDC"/>
    <w:rsid w:val="007B40C3"/>
    <w:rsid w:val="007B43A2"/>
    <w:rsid w:val="007B68A6"/>
    <w:rsid w:val="007B68B2"/>
    <w:rsid w:val="007B7BA2"/>
    <w:rsid w:val="007C0031"/>
    <w:rsid w:val="007C2234"/>
    <w:rsid w:val="007C317A"/>
    <w:rsid w:val="007C6465"/>
    <w:rsid w:val="007C7212"/>
    <w:rsid w:val="007C7DEB"/>
    <w:rsid w:val="007D6B95"/>
    <w:rsid w:val="007D76BF"/>
    <w:rsid w:val="007D7AC7"/>
    <w:rsid w:val="007E1A6F"/>
    <w:rsid w:val="007E2E27"/>
    <w:rsid w:val="007E4B5C"/>
    <w:rsid w:val="007E5AF0"/>
    <w:rsid w:val="007E5CA6"/>
    <w:rsid w:val="007E685C"/>
    <w:rsid w:val="007E75C1"/>
    <w:rsid w:val="007E7CCB"/>
    <w:rsid w:val="007F0AAE"/>
    <w:rsid w:val="007F2337"/>
    <w:rsid w:val="007F34A9"/>
    <w:rsid w:val="007F4C5F"/>
    <w:rsid w:val="007F680E"/>
    <w:rsid w:val="007F7E2B"/>
    <w:rsid w:val="00802756"/>
    <w:rsid w:val="008029A2"/>
    <w:rsid w:val="008030FD"/>
    <w:rsid w:val="008031EB"/>
    <w:rsid w:val="00806048"/>
    <w:rsid w:val="008179B0"/>
    <w:rsid w:val="00817F68"/>
    <w:rsid w:val="00821AF8"/>
    <w:rsid w:val="0082232D"/>
    <w:rsid w:val="00824C52"/>
    <w:rsid w:val="00825FBC"/>
    <w:rsid w:val="008265FD"/>
    <w:rsid w:val="008338A9"/>
    <w:rsid w:val="00833F01"/>
    <w:rsid w:val="00834825"/>
    <w:rsid w:val="008350F6"/>
    <w:rsid w:val="00840A3F"/>
    <w:rsid w:val="00843FC3"/>
    <w:rsid w:val="00845876"/>
    <w:rsid w:val="008467C2"/>
    <w:rsid w:val="00847C18"/>
    <w:rsid w:val="00850F36"/>
    <w:rsid w:val="0085271A"/>
    <w:rsid w:val="00854660"/>
    <w:rsid w:val="008551EA"/>
    <w:rsid w:val="00856523"/>
    <w:rsid w:val="00857FBC"/>
    <w:rsid w:val="0086065E"/>
    <w:rsid w:val="00860C56"/>
    <w:rsid w:val="00863C89"/>
    <w:rsid w:val="00864FAB"/>
    <w:rsid w:val="0086592A"/>
    <w:rsid w:val="00871C2C"/>
    <w:rsid w:val="00872833"/>
    <w:rsid w:val="00874986"/>
    <w:rsid w:val="008756F0"/>
    <w:rsid w:val="00875944"/>
    <w:rsid w:val="008764FF"/>
    <w:rsid w:val="00883EF7"/>
    <w:rsid w:val="00885E3E"/>
    <w:rsid w:val="00893F3F"/>
    <w:rsid w:val="00894E56"/>
    <w:rsid w:val="008974FA"/>
    <w:rsid w:val="00897D4C"/>
    <w:rsid w:val="008A14FA"/>
    <w:rsid w:val="008A178A"/>
    <w:rsid w:val="008A3E56"/>
    <w:rsid w:val="008A66EF"/>
    <w:rsid w:val="008B2B7D"/>
    <w:rsid w:val="008B413E"/>
    <w:rsid w:val="008C0AE0"/>
    <w:rsid w:val="008C0B9D"/>
    <w:rsid w:val="008C0DE3"/>
    <w:rsid w:val="008C34F0"/>
    <w:rsid w:val="008C46C8"/>
    <w:rsid w:val="008C7EF3"/>
    <w:rsid w:val="008D0E37"/>
    <w:rsid w:val="008D20FA"/>
    <w:rsid w:val="008D3161"/>
    <w:rsid w:val="008D436E"/>
    <w:rsid w:val="008D512D"/>
    <w:rsid w:val="008E355C"/>
    <w:rsid w:val="008E41A5"/>
    <w:rsid w:val="008E535E"/>
    <w:rsid w:val="008E595E"/>
    <w:rsid w:val="008E6395"/>
    <w:rsid w:val="008E64EA"/>
    <w:rsid w:val="008F131F"/>
    <w:rsid w:val="008F1EF7"/>
    <w:rsid w:val="008F2C23"/>
    <w:rsid w:val="008F3A50"/>
    <w:rsid w:val="008F41EE"/>
    <w:rsid w:val="008F6ABF"/>
    <w:rsid w:val="008F76D5"/>
    <w:rsid w:val="008F7ACD"/>
    <w:rsid w:val="00900F55"/>
    <w:rsid w:val="00901692"/>
    <w:rsid w:val="00901C96"/>
    <w:rsid w:val="00902686"/>
    <w:rsid w:val="00903EEA"/>
    <w:rsid w:val="00906415"/>
    <w:rsid w:val="00907CC7"/>
    <w:rsid w:val="00910F43"/>
    <w:rsid w:val="009136F1"/>
    <w:rsid w:val="00914481"/>
    <w:rsid w:val="00914672"/>
    <w:rsid w:val="009252A5"/>
    <w:rsid w:val="00925E0A"/>
    <w:rsid w:val="00926685"/>
    <w:rsid w:val="00930C17"/>
    <w:rsid w:val="00930F52"/>
    <w:rsid w:val="00932EB5"/>
    <w:rsid w:val="00936C9E"/>
    <w:rsid w:val="00941D90"/>
    <w:rsid w:val="00943CDC"/>
    <w:rsid w:val="009474C3"/>
    <w:rsid w:val="00947E25"/>
    <w:rsid w:val="00951026"/>
    <w:rsid w:val="009538BE"/>
    <w:rsid w:val="009578BC"/>
    <w:rsid w:val="00961455"/>
    <w:rsid w:val="0096360D"/>
    <w:rsid w:val="00965C34"/>
    <w:rsid w:val="00966B54"/>
    <w:rsid w:val="00973BFA"/>
    <w:rsid w:val="00981152"/>
    <w:rsid w:val="00986250"/>
    <w:rsid w:val="0098763C"/>
    <w:rsid w:val="0099304E"/>
    <w:rsid w:val="009A00A4"/>
    <w:rsid w:val="009A3F77"/>
    <w:rsid w:val="009A5751"/>
    <w:rsid w:val="009B5A7E"/>
    <w:rsid w:val="009B6118"/>
    <w:rsid w:val="009C042E"/>
    <w:rsid w:val="009C2A33"/>
    <w:rsid w:val="009C38B3"/>
    <w:rsid w:val="009C5F81"/>
    <w:rsid w:val="009C76C4"/>
    <w:rsid w:val="009D0E3B"/>
    <w:rsid w:val="009D470C"/>
    <w:rsid w:val="009E1562"/>
    <w:rsid w:val="009E1C5C"/>
    <w:rsid w:val="009E2C8F"/>
    <w:rsid w:val="009E50F7"/>
    <w:rsid w:val="009F173B"/>
    <w:rsid w:val="009F4FF7"/>
    <w:rsid w:val="009F65F2"/>
    <w:rsid w:val="009F66BF"/>
    <w:rsid w:val="00A024F3"/>
    <w:rsid w:val="00A0268F"/>
    <w:rsid w:val="00A0640B"/>
    <w:rsid w:val="00A0650D"/>
    <w:rsid w:val="00A12C57"/>
    <w:rsid w:val="00A12D1C"/>
    <w:rsid w:val="00A156E5"/>
    <w:rsid w:val="00A2408A"/>
    <w:rsid w:val="00A2522F"/>
    <w:rsid w:val="00A3005C"/>
    <w:rsid w:val="00A307D1"/>
    <w:rsid w:val="00A36EBF"/>
    <w:rsid w:val="00A411EB"/>
    <w:rsid w:val="00A43789"/>
    <w:rsid w:val="00A47477"/>
    <w:rsid w:val="00A5409D"/>
    <w:rsid w:val="00A55F6E"/>
    <w:rsid w:val="00A60185"/>
    <w:rsid w:val="00A60E59"/>
    <w:rsid w:val="00A636E5"/>
    <w:rsid w:val="00A64E5F"/>
    <w:rsid w:val="00A64E8A"/>
    <w:rsid w:val="00A67B6D"/>
    <w:rsid w:val="00A71C10"/>
    <w:rsid w:val="00A75A5C"/>
    <w:rsid w:val="00A80FA1"/>
    <w:rsid w:val="00A81B27"/>
    <w:rsid w:val="00A82A18"/>
    <w:rsid w:val="00A84713"/>
    <w:rsid w:val="00A84D7F"/>
    <w:rsid w:val="00A908A5"/>
    <w:rsid w:val="00A9744B"/>
    <w:rsid w:val="00A97704"/>
    <w:rsid w:val="00AA0CA7"/>
    <w:rsid w:val="00AA1DEE"/>
    <w:rsid w:val="00AA2E9F"/>
    <w:rsid w:val="00AA3696"/>
    <w:rsid w:val="00AA36EA"/>
    <w:rsid w:val="00AA5766"/>
    <w:rsid w:val="00AB08B7"/>
    <w:rsid w:val="00AB1213"/>
    <w:rsid w:val="00AC372F"/>
    <w:rsid w:val="00AC6E9C"/>
    <w:rsid w:val="00AD0A2F"/>
    <w:rsid w:val="00AD1979"/>
    <w:rsid w:val="00AD2BD0"/>
    <w:rsid w:val="00AD6367"/>
    <w:rsid w:val="00AD6FE0"/>
    <w:rsid w:val="00AE0BE7"/>
    <w:rsid w:val="00AE316B"/>
    <w:rsid w:val="00AF3915"/>
    <w:rsid w:val="00AF4006"/>
    <w:rsid w:val="00AF75EB"/>
    <w:rsid w:val="00B0022F"/>
    <w:rsid w:val="00B01A56"/>
    <w:rsid w:val="00B0351A"/>
    <w:rsid w:val="00B06C27"/>
    <w:rsid w:val="00B07A3D"/>
    <w:rsid w:val="00B1081D"/>
    <w:rsid w:val="00B11125"/>
    <w:rsid w:val="00B1322A"/>
    <w:rsid w:val="00B15CDA"/>
    <w:rsid w:val="00B1615C"/>
    <w:rsid w:val="00B17202"/>
    <w:rsid w:val="00B17E9C"/>
    <w:rsid w:val="00B247F7"/>
    <w:rsid w:val="00B25403"/>
    <w:rsid w:val="00B26CDA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76EF"/>
    <w:rsid w:val="00B50980"/>
    <w:rsid w:val="00B52BEE"/>
    <w:rsid w:val="00B56A25"/>
    <w:rsid w:val="00B57A82"/>
    <w:rsid w:val="00B6136E"/>
    <w:rsid w:val="00B657EE"/>
    <w:rsid w:val="00B66606"/>
    <w:rsid w:val="00B71DCC"/>
    <w:rsid w:val="00B72B9F"/>
    <w:rsid w:val="00B75F9D"/>
    <w:rsid w:val="00B775C2"/>
    <w:rsid w:val="00B80566"/>
    <w:rsid w:val="00B80BBC"/>
    <w:rsid w:val="00B81C36"/>
    <w:rsid w:val="00B82A5A"/>
    <w:rsid w:val="00B82A83"/>
    <w:rsid w:val="00B855EF"/>
    <w:rsid w:val="00B87DBC"/>
    <w:rsid w:val="00B90BE3"/>
    <w:rsid w:val="00B928A2"/>
    <w:rsid w:val="00B942D0"/>
    <w:rsid w:val="00B95B22"/>
    <w:rsid w:val="00B964FC"/>
    <w:rsid w:val="00B979DD"/>
    <w:rsid w:val="00BA2B18"/>
    <w:rsid w:val="00BA3F01"/>
    <w:rsid w:val="00BB017F"/>
    <w:rsid w:val="00BB24B2"/>
    <w:rsid w:val="00BB352C"/>
    <w:rsid w:val="00BC00F0"/>
    <w:rsid w:val="00BC18BE"/>
    <w:rsid w:val="00BC29DB"/>
    <w:rsid w:val="00BC3EE7"/>
    <w:rsid w:val="00BD0726"/>
    <w:rsid w:val="00BD16A1"/>
    <w:rsid w:val="00BD3989"/>
    <w:rsid w:val="00BD5871"/>
    <w:rsid w:val="00BD59C0"/>
    <w:rsid w:val="00BE013D"/>
    <w:rsid w:val="00BE01AA"/>
    <w:rsid w:val="00BE0812"/>
    <w:rsid w:val="00BE1C73"/>
    <w:rsid w:val="00BE30C8"/>
    <w:rsid w:val="00BE4CB3"/>
    <w:rsid w:val="00BE4EC9"/>
    <w:rsid w:val="00BE5214"/>
    <w:rsid w:val="00BE7FDC"/>
    <w:rsid w:val="00BF21F5"/>
    <w:rsid w:val="00BF4D7C"/>
    <w:rsid w:val="00BF5C6A"/>
    <w:rsid w:val="00BF660A"/>
    <w:rsid w:val="00C00FB4"/>
    <w:rsid w:val="00C041EB"/>
    <w:rsid w:val="00C05C87"/>
    <w:rsid w:val="00C06C3D"/>
    <w:rsid w:val="00C06EE2"/>
    <w:rsid w:val="00C07FCC"/>
    <w:rsid w:val="00C1265E"/>
    <w:rsid w:val="00C127AC"/>
    <w:rsid w:val="00C15D1C"/>
    <w:rsid w:val="00C16453"/>
    <w:rsid w:val="00C237E7"/>
    <w:rsid w:val="00C23E37"/>
    <w:rsid w:val="00C3068D"/>
    <w:rsid w:val="00C3170F"/>
    <w:rsid w:val="00C31E34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1ED4"/>
    <w:rsid w:val="00C52D5D"/>
    <w:rsid w:val="00C56FB4"/>
    <w:rsid w:val="00C57AE1"/>
    <w:rsid w:val="00C6069C"/>
    <w:rsid w:val="00C63706"/>
    <w:rsid w:val="00C64F57"/>
    <w:rsid w:val="00C72966"/>
    <w:rsid w:val="00C75C07"/>
    <w:rsid w:val="00C7690B"/>
    <w:rsid w:val="00C80755"/>
    <w:rsid w:val="00C81E1A"/>
    <w:rsid w:val="00C829D5"/>
    <w:rsid w:val="00C8315F"/>
    <w:rsid w:val="00C86877"/>
    <w:rsid w:val="00C87915"/>
    <w:rsid w:val="00C92660"/>
    <w:rsid w:val="00C931CF"/>
    <w:rsid w:val="00C93F16"/>
    <w:rsid w:val="00C9422E"/>
    <w:rsid w:val="00C94910"/>
    <w:rsid w:val="00C95106"/>
    <w:rsid w:val="00CA1467"/>
    <w:rsid w:val="00CA5D50"/>
    <w:rsid w:val="00CA7D6E"/>
    <w:rsid w:val="00CB67E6"/>
    <w:rsid w:val="00CB71BB"/>
    <w:rsid w:val="00CC4EE4"/>
    <w:rsid w:val="00CC5490"/>
    <w:rsid w:val="00CC6E4C"/>
    <w:rsid w:val="00CD22EE"/>
    <w:rsid w:val="00CD3281"/>
    <w:rsid w:val="00CE080F"/>
    <w:rsid w:val="00CE0A32"/>
    <w:rsid w:val="00CE6BF5"/>
    <w:rsid w:val="00CE6C12"/>
    <w:rsid w:val="00CF08AC"/>
    <w:rsid w:val="00CF1860"/>
    <w:rsid w:val="00CF6088"/>
    <w:rsid w:val="00CF6C17"/>
    <w:rsid w:val="00CF6E94"/>
    <w:rsid w:val="00CF7CCC"/>
    <w:rsid w:val="00D005D5"/>
    <w:rsid w:val="00D0260E"/>
    <w:rsid w:val="00D0363E"/>
    <w:rsid w:val="00D04626"/>
    <w:rsid w:val="00D04A6D"/>
    <w:rsid w:val="00D054C2"/>
    <w:rsid w:val="00D06B70"/>
    <w:rsid w:val="00D11944"/>
    <w:rsid w:val="00D12842"/>
    <w:rsid w:val="00D168CC"/>
    <w:rsid w:val="00D23BD2"/>
    <w:rsid w:val="00D266F3"/>
    <w:rsid w:val="00D3236F"/>
    <w:rsid w:val="00D32EFD"/>
    <w:rsid w:val="00D35575"/>
    <w:rsid w:val="00D370B2"/>
    <w:rsid w:val="00D372BE"/>
    <w:rsid w:val="00D502A4"/>
    <w:rsid w:val="00D504CF"/>
    <w:rsid w:val="00D50C06"/>
    <w:rsid w:val="00D53EAE"/>
    <w:rsid w:val="00D5737D"/>
    <w:rsid w:val="00D604B7"/>
    <w:rsid w:val="00D63ED1"/>
    <w:rsid w:val="00D64BC5"/>
    <w:rsid w:val="00D654F3"/>
    <w:rsid w:val="00D66819"/>
    <w:rsid w:val="00D6746E"/>
    <w:rsid w:val="00D67DA8"/>
    <w:rsid w:val="00D700F8"/>
    <w:rsid w:val="00D7514A"/>
    <w:rsid w:val="00D76B3B"/>
    <w:rsid w:val="00D812AE"/>
    <w:rsid w:val="00D82DA4"/>
    <w:rsid w:val="00D84615"/>
    <w:rsid w:val="00D84777"/>
    <w:rsid w:val="00D90DCC"/>
    <w:rsid w:val="00D93A68"/>
    <w:rsid w:val="00D9539F"/>
    <w:rsid w:val="00DA1DE2"/>
    <w:rsid w:val="00DA43DF"/>
    <w:rsid w:val="00DA6DA0"/>
    <w:rsid w:val="00DB007B"/>
    <w:rsid w:val="00DB0D53"/>
    <w:rsid w:val="00DB266B"/>
    <w:rsid w:val="00DB648B"/>
    <w:rsid w:val="00DC1ACC"/>
    <w:rsid w:val="00DC6349"/>
    <w:rsid w:val="00DD01E0"/>
    <w:rsid w:val="00DD07C6"/>
    <w:rsid w:val="00DD265F"/>
    <w:rsid w:val="00DD5EDF"/>
    <w:rsid w:val="00DE1961"/>
    <w:rsid w:val="00DE6521"/>
    <w:rsid w:val="00DE6C69"/>
    <w:rsid w:val="00DE7D25"/>
    <w:rsid w:val="00DF2CB7"/>
    <w:rsid w:val="00DF5E94"/>
    <w:rsid w:val="00DF7A24"/>
    <w:rsid w:val="00E01A5C"/>
    <w:rsid w:val="00E02C66"/>
    <w:rsid w:val="00E03059"/>
    <w:rsid w:val="00E034DB"/>
    <w:rsid w:val="00E03734"/>
    <w:rsid w:val="00E04877"/>
    <w:rsid w:val="00E04BCD"/>
    <w:rsid w:val="00E07634"/>
    <w:rsid w:val="00E11009"/>
    <w:rsid w:val="00E124F4"/>
    <w:rsid w:val="00E12B35"/>
    <w:rsid w:val="00E15145"/>
    <w:rsid w:val="00E1788C"/>
    <w:rsid w:val="00E21B30"/>
    <w:rsid w:val="00E2508E"/>
    <w:rsid w:val="00E2796C"/>
    <w:rsid w:val="00E30B48"/>
    <w:rsid w:val="00E33D36"/>
    <w:rsid w:val="00E350CA"/>
    <w:rsid w:val="00E36CD3"/>
    <w:rsid w:val="00E3AEFA"/>
    <w:rsid w:val="00E47C00"/>
    <w:rsid w:val="00E51F2E"/>
    <w:rsid w:val="00E60B8C"/>
    <w:rsid w:val="00E6278A"/>
    <w:rsid w:val="00E62A87"/>
    <w:rsid w:val="00E62C08"/>
    <w:rsid w:val="00E62ED5"/>
    <w:rsid w:val="00E63A86"/>
    <w:rsid w:val="00E64084"/>
    <w:rsid w:val="00E65467"/>
    <w:rsid w:val="00E665D2"/>
    <w:rsid w:val="00E73A5B"/>
    <w:rsid w:val="00E73EF4"/>
    <w:rsid w:val="00E772E5"/>
    <w:rsid w:val="00E85442"/>
    <w:rsid w:val="00E91666"/>
    <w:rsid w:val="00E91D74"/>
    <w:rsid w:val="00E9201C"/>
    <w:rsid w:val="00E92274"/>
    <w:rsid w:val="00E925AD"/>
    <w:rsid w:val="00E9781F"/>
    <w:rsid w:val="00EA1067"/>
    <w:rsid w:val="00EA18A1"/>
    <w:rsid w:val="00EA1AD8"/>
    <w:rsid w:val="00EA2146"/>
    <w:rsid w:val="00EA21DE"/>
    <w:rsid w:val="00EA4BC6"/>
    <w:rsid w:val="00EA4F44"/>
    <w:rsid w:val="00EB3377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1C48"/>
    <w:rsid w:val="00ED1DDB"/>
    <w:rsid w:val="00ED3015"/>
    <w:rsid w:val="00ED323B"/>
    <w:rsid w:val="00ED48FD"/>
    <w:rsid w:val="00ED7C45"/>
    <w:rsid w:val="00EE0407"/>
    <w:rsid w:val="00EE2081"/>
    <w:rsid w:val="00EE27FB"/>
    <w:rsid w:val="00EE385D"/>
    <w:rsid w:val="00EE3E82"/>
    <w:rsid w:val="00EF02A2"/>
    <w:rsid w:val="00EF2B33"/>
    <w:rsid w:val="00EF7169"/>
    <w:rsid w:val="00F01351"/>
    <w:rsid w:val="00F01C70"/>
    <w:rsid w:val="00F02541"/>
    <w:rsid w:val="00F039FC"/>
    <w:rsid w:val="00F049A5"/>
    <w:rsid w:val="00F065C5"/>
    <w:rsid w:val="00F07AFF"/>
    <w:rsid w:val="00F11171"/>
    <w:rsid w:val="00F11237"/>
    <w:rsid w:val="00F14864"/>
    <w:rsid w:val="00F15B9F"/>
    <w:rsid w:val="00F17708"/>
    <w:rsid w:val="00F229CE"/>
    <w:rsid w:val="00F2342F"/>
    <w:rsid w:val="00F30386"/>
    <w:rsid w:val="00F3218F"/>
    <w:rsid w:val="00F35C11"/>
    <w:rsid w:val="00F3772C"/>
    <w:rsid w:val="00F42472"/>
    <w:rsid w:val="00F430D4"/>
    <w:rsid w:val="00F43CE2"/>
    <w:rsid w:val="00F508AC"/>
    <w:rsid w:val="00F50F58"/>
    <w:rsid w:val="00F52971"/>
    <w:rsid w:val="00F53710"/>
    <w:rsid w:val="00F54FB4"/>
    <w:rsid w:val="00F56D38"/>
    <w:rsid w:val="00F60B0B"/>
    <w:rsid w:val="00F61709"/>
    <w:rsid w:val="00F61F68"/>
    <w:rsid w:val="00F6596A"/>
    <w:rsid w:val="00F66111"/>
    <w:rsid w:val="00F6639D"/>
    <w:rsid w:val="00F66F8B"/>
    <w:rsid w:val="00F706A1"/>
    <w:rsid w:val="00F71523"/>
    <w:rsid w:val="00F74218"/>
    <w:rsid w:val="00F74654"/>
    <w:rsid w:val="00F76407"/>
    <w:rsid w:val="00F776CA"/>
    <w:rsid w:val="00F822AA"/>
    <w:rsid w:val="00F835F6"/>
    <w:rsid w:val="00F83E45"/>
    <w:rsid w:val="00F86C50"/>
    <w:rsid w:val="00F9048A"/>
    <w:rsid w:val="00F90DC8"/>
    <w:rsid w:val="00F90EDC"/>
    <w:rsid w:val="00F91BEF"/>
    <w:rsid w:val="00F92AFE"/>
    <w:rsid w:val="00F96DB8"/>
    <w:rsid w:val="00FA1826"/>
    <w:rsid w:val="00FA4B61"/>
    <w:rsid w:val="00FB00CC"/>
    <w:rsid w:val="00FB3554"/>
    <w:rsid w:val="00FB508A"/>
    <w:rsid w:val="00FB6061"/>
    <w:rsid w:val="00FB60EE"/>
    <w:rsid w:val="00FB6957"/>
    <w:rsid w:val="00FB799A"/>
    <w:rsid w:val="00FC1F40"/>
    <w:rsid w:val="00FC23EC"/>
    <w:rsid w:val="00FC4C39"/>
    <w:rsid w:val="00FC5274"/>
    <w:rsid w:val="00FC77EF"/>
    <w:rsid w:val="00FD03AB"/>
    <w:rsid w:val="00FD0FF2"/>
    <w:rsid w:val="00FF313D"/>
    <w:rsid w:val="00FF391B"/>
    <w:rsid w:val="00FF57EF"/>
    <w:rsid w:val="01B47A5A"/>
    <w:rsid w:val="02465F36"/>
    <w:rsid w:val="0246FE85"/>
    <w:rsid w:val="04D6D57F"/>
    <w:rsid w:val="0545ED22"/>
    <w:rsid w:val="056A2445"/>
    <w:rsid w:val="0582A46C"/>
    <w:rsid w:val="05A09707"/>
    <w:rsid w:val="05BF36D3"/>
    <w:rsid w:val="07126887"/>
    <w:rsid w:val="07580734"/>
    <w:rsid w:val="07993A61"/>
    <w:rsid w:val="07C52223"/>
    <w:rsid w:val="093C8ABC"/>
    <w:rsid w:val="093EA870"/>
    <w:rsid w:val="0A04AD7E"/>
    <w:rsid w:val="0B73659B"/>
    <w:rsid w:val="0C12E54D"/>
    <w:rsid w:val="0D19D6F9"/>
    <w:rsid w:val="0D2B646E"/>
    <w:rsid w:val="0DB9E962"/>
    <w:rsid w:val="0E86D3E9"/>
    <w:rsid w:val="0EF6BC9A"/>
    <w:rsid w:val="0F1FF6E5"/>
    <w:rsid w:val="0FF974DC"/>
    <w:rsid w:val="10B34BDD"/>
    <w:rsid w:val="10CB5CEF"/>
    <w:rsid w:val="1136DCC1"/>
    <w:rsid w:val="11BB818F"/>
    <w:rsid w:val="12566989"/>
    <w:rsid w:val="13AC565B"/>
    <w:rsid w:val="13C7F306"/>
    <w:rsid w:val="1491C42F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9C2AB96"/>
    <w:rsid w:val="1A1FECF9"/>
    <w:rsid w:val="1A2FCC42"/>
    <w:rsid w:val="1A7945C7"/>
    <w:rsid w:val="1B49A144"/>
    <w:rsid w:val="1CC1205D"/>
    <w:rsid w:val="1CE39F80"/>
    <w:rsid w:val="1D86A57E"/>
    <w:rsid w:val="1DACD0EF"/>
    <w:rsid w:val="1E3049BA"/>
    <w:rsid w:val="1E3F0D1F"/>
    <w:rsid w:val="1EC6CB6E"/>
    <w:rsid w:val="1F2F44BA"/>
    <w:rsid w:val="20A5ED26"/>
    <w:rsid w:val="20E3B556"/>
    <w:rsid w:val="215CBADA"/>
    <w:rsid w:val="21741CFB"/>
    <w:rsid w:val="2256C260"/>
    <w:rsid w:val="22A2DE03"/>
    <w:rsid w:val="23774538"/>
    <w:rsid w:val="23C635C1"/>
    <w:rsid w:val="24B160D5"/>
    <w:rsid w:val="286DF8DE"/>
    <w:rsid w:val="28D4EC9F"/>
    <w:rsid w:val="298EEA58"/>
    <w:rsid w:val="2A24CF70"/>
    <w:rsid w:val="2AE749E7"/>
    <w:rsid w:val="2B3BC831"/>
    <w:rsid w:val="2CCBBB1A"/>
    <w:rsid w:val="2D6463B7"/>
    <w:rsid w:val="2DB6CF22"/>
    <w:rsid w:val="2DDF07E2"/>
    <w:rsid w:val="2DE46498"/>
    <w:rsid w:val="2E3DB79F"/>
    <w:rsid w:val="2F1E5838"/>
    <w:rsid w:val="2F21657F"/>
    <w:rsid w:val="305123D0"/>
    <w:rsid w:val="30DB641F"/>
    <w:rsid w:val="311A046C"/>
    <w:rsid w:val="3123C2BB"/>
    <w:rsid w:val="3133C77C"/>
    <w:rsid w:val="3210FF2A"/>
    <w:rsid w:val="329F1449"/>
    <w:rsid w:val="32D853EF"/>
    <w:rsid w:val="341B1431"/>
    <w:rsid w:val="3506A42C"/>
    <w:rsid w:val="351EFF35"/>
    <w:rsid w:val="362EF963"/>
    <w:rsid w:val="36E95643"/>
    <w:rsid w:val="380167B5"/>
    <w:rsid w:val="38282399"/>
    <w:rsid w:val="38523D2B"/>
    <w:rsid w:val="38524EBC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5B8B0"/>
    <w:rsid w:val="3DE19D10"/>
    <w:rsid w:val="3ECF69CF"/>
    <w:rsid w:val="3F2196B9"/>
    <w:rsid w:val="3F4EBEE7"/>
    <w:rsid w:val="3F4F97C9"/>
    <w:rsid w:val="40B3B81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7CE695C"/>
    <w:rsid w:val="483355BF"/>
    <w:rsid w:val="492497F1"/>
    <w:rsid w:val="49921CA4"/>
    <w:rsid w:val="4A2CB411"/>
    <w:rsid w:val="4C41E596"/>
    <w:rsid w:val="4E21A419"/>
    <w:rsid w:val="4F78AF5A"/>
    <w:rsid w:val="512F67FD"/>
    <w:rsid w:val="521B37FF"/>
    <w:rsid w:val="52E77019"/>
    <w:rsid w:val="52E89D29"/>
    <w:rsid w:val="53BCDAC9"/>
    <w:rsid w:val="5438D284"/>
    <w:rsid w:val="5490A154"/>
    <w:rsid w:val="54A1BECC"/>
    <w:rsid w:val="5551FDE1"/>
    <w:rsid w:val="55FFCBED"/>
    <w:rsid w:val="56338E24"/>
    <w:rsid w:val="567B6CF7"/>
    <w:rsid w:val="57628F36"/>
    <w:rsid w:val="57A16E14"/>
    <w:rsid w:val="57D33AE6"/>
    <w:rsid w:val="57DE2047"/>
    <w:rsid w:val="580C71EA"/>
    <w:rsid w:val="58C461E7"/>
    <w:rsid w:val="59906E7C"/>
    <w:rsid w:val="59A6B473"/>
    <w:rsid w:val="59C5F747"/>
    <w:rsid w:val="5A67100F"/>
    <w:rsid w:val="5AE0DBEC"/>
    <w:rsid w:val="5B974D9D"/>
    <w:rsid w:val="5C2ADDE6"/>
    <w:rsid w:val="5D14A272"/>
    <w:rsid w:val="5E65AEDF"/>
    <w:rsid w:val="5EFEC131"/>
    <w:rsid w:val="5FA0DA45"/>
    <w:rsid w:val="61F7B678"/>
    <w:rsid w:val="630CE0E8"/>
    <w:rsid w:val="63FDE828"/>
    <w:rsid w:val="6412C90D"/>
    <w:rsid w:val="64151FF6"/>
    <w:rsid w:val="65207D20"/>
    <w:rsid w:val="6554355E"/>
    <w:rsid w:val="6600A5DD"/>
    <w:rsid w:val="66AFD631"/>
    <w:rsid w:val="66EDFAA1"/>
    <w:rsid w:val="67CA9D57"/>
    <w:rsid w:val="688404E7"/>
    <w:rsid w:val="6889C02E"/>
    <w:rsid w:val="6C6158FD"/>
    <w:rsid w:val="6CD09A0D"/>
    <w:rsid w:val="6CF35D0C"/>
    <w:rsid w:val="6D1CF505"/>
    <w:rsid w:val="6D31ADF8"/>
    <w:rsid w:val="6D5E8F05"/>
    <w:rsid w:val="6DDDA479"/>
    <w:rsid w:val="6F695C37"/>
    <w:rsid w:val="70884E0C"/>
    <w:rsid w:val="709299D7"/>
    <w:rsid w:val="7154FD09"/>
    <w:rsid w:val="71874F94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496ACB"/>
    <w:rsid w:val="7ACB2141"/>
    <w:rsid w:val="7C781DB7"/>
    <w:rsid w:val="7C91AA92"/>
    <w:rsid w:val="7D45BD0D"/>
    <w:rsid w:val="7DBD2535"/>
    <w:rsid w:val="7DFC1EC4"/>
    <w:rsid w:val="7E000844"/>
    <w:rsid w:val="7E8BC514"/>
    <w:rsid w:val="7F2145DB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7BDBD480-2F63-41D2-81DA-B500682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6AA1"/>
    <w:rsid w:val="000D0C84"/>
    <w:rsid w:val="00152D22"/>
    <w:rsid w:val="00164EBC"/>
    <w:rsid w:val="00187924"/>
    <w:rsid w:val="00285662"/>
    <w:rsid w:val="0031221D"/>
    <w:rsid w:val="00335D6A"/>
    <w:rsid w:val="00395A6E"/>
    <w:rsid w:val="003B734F"/>
    <w:rsid w:val="003E5E32"/>
    <w:rsid w:val="00460E44"/>
    <w:rsid w:val="004A1C93"/>
    <w:rsid w:val="00533C47"/>
    <w:rsid w:val="00552881"/>
    <w:rsid w:val="005572D0"/>
    <w:rsid w:val="00564E41"/>
    <w:rsid w:val="00595A34"/>
    <w:rsid w:val="00620612"/>
    <w:rsid w:val="00651A80"/>
    <w:rsid w:val="007003CA"/>
    <w:rsid w:val="00821AF8"/>
    <w:rsid w:val="008242C2"/>
    <w:rsid w:val="00897D4C"/>
    <w:rsid w:val="008C7C17"/>
    <w:rsid w:val="008E34CC"/>
    <w:rsid w:val="008E6395"/>
    <w:rsid w:val="008F6ABF"/>
    <w:rsid w:val="00906415"/>
    <w:rsid w:val="00917162"/>
    <w:rsid w:val="00925B46"/>
    <w:rsid w:val="009C081F"/>
    <w:rsid w:val="00AB681B"/>
    <w:rsid w:val="00AD6367"/>
    <w:rsid w:val="00B0022F"/>
    <w:rsid w:val="00B022C8"/>
    <w:rsid w:val="00BF4D7C"/>
    <w:rsid w:val="00C81461"/>
    <w:rsid w:val="00C94910"/>
    <w:rsid w:val="00CC1D35"/>
    <w:rsid w:val="00CC6E4C"/>
    <w:rsid w:val="00CD22EE"/>
    <w:rsid w:val="00DB5373"/>
    <w:rsid w:val="00E410D5"/>
    <w:rsid w:val="00E64084"/>
    <w:rsid w:val="00E919E0"/>
    <w:rsid w:val="00EA2146"/>
    <w:rsid w:val="00ED6FA2"/>
    <w:rsid w:val="00F16151"/>
    <w:rsid w:val="00F17708"/>
    <w:rsid w:val="00F60B0B"/>
    <w:rsid w:val="00FA29A2"/>
    <w:rsid w:val="00FC1B93"/>
    <w:rsid w:val="00FE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50AA84-FB02-4153-8E4E-60913DA0C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4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420</TotalTime>
  <Pages>6</Pages>
  <Words>1043</Words>
  <Characters>5530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551</cp:revision>
  <dcterms:created xsi:type="dcterms:W3CDTF">2024-12-02T23:50:00Z</dcterms:created>
  <dcterms:modified xsi:type="dcterms:W3CDTF">2025-09-25T08:38:00Z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