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75013F" w14:textId="7CFBEBF2" w:rsidR="002748C7" w:rsidRDefault="002759BE" w:rsidP="002748C7">
      <w:pPr>
        <w:pStyle w:val="Overskrift1"/>
        <w:rPr>
          <w:color w:val="918F90" w:themeColor="text2"/>
        </w:rPr>
      </w:pPr>
      <w:r>
        <w:t xml:space="preserve"> </w:t>
      </w:r>
      <w:r w:rsidR="00B3017A">
        <w:t xml:space="preserve">Protokoll fra </w:t>
      </w:r>
      <w:r w:rsidR="001B43AE">
        <w:t>Kommunedirektør</w:t>
      </w:r>
      <w:r w:rsidR="002748C7">
        <w:t>kollegiet</w:t>
      </w:r>
      <w:r w:rsidR="002748C7">
        <w:tab/>
      </w:r>
      <w:sdt>
        <w:sdtPr>
          <w:rPr>
            <w:color w:val="918F90" w:themeColor="text2"/>
          </w:rPr>
          <w:id w:val="1673461795"/>
          <w:placeholder>
            <w:docPart w:val="038AF1FA3842452E91BF4AF25111217C"/>
          </w:placeholder>
          <w:date w:fullDate="2026-05-05T00:00:00Z">
            <w:dateFormat w:val="dd.MM.yy"/>
            <w:lid w:val="nb-NO"/>
            <w:storeMappedDataAs w:val="dateTime"/>
            <w:calendar w:val="gregorian"/>
          </w:date>
        </w:sdtPr>
        <w:sdtContent>
          <w:r w:rsidR="001D7BB3">
            <w:rPr>
              <w:color w:val="918F90" w:themeColor="text2"/>
            </w:rPr>
            <w:t>05</w:t>
          </w:r>
          <w:r w:rsidR="002748C7" w:rsidRPr="009F173B">
            <w:rPr>
              <w:color w:val="918F90" w:themeColor="text2"/>
            </w:rPr>
            <w:t>.</w:t>
          </w:r>
          <w:r w:rsidR="007C4A46">
            <w:rPr>
              <w:color w:val="918F90" w:themeColor="text2"/>
            </w:rPr>
            <w:t>0</w:t>
          </w:r>
          <w:r w:rsidR="000C1001">
            <w:rPr>
              <w:color w:val="918F90" w:themeColor="text2"/>
            </w:rPr>
            <w:t>5</w:t>
          </w:r>
          <w:r w:rsidR="002748C7" w:rsidRPr="009F173B">
            <w:rPr>
              <w:color w:val="918F90" w:themeColor="text2"/>
            </w:rPr>
            <w:t>.2</w:t>
          </w:r>
          <w:r w:rsidR="007C4A46">
            <w:rPr>
              <w:color w:val="918F90" w:themeColor="text2"/>
            </w:rPr>
            <w:t>6</w:t>
          </w:r>
        </w:sdtContent>
      </w:sdt>
    </w:p>
    <w:tbl>
      <w:tblPr>
        <w:tblStyle w:val="Custom"/>
        <w:tblW w:w="0" w:type="auto"/>
        <w:tblCellMar>
          <w:left w:w="227" w:type="dxa"/>
          <w:bottom w:w="142" w:type="dxa"/>
          <w:right w:w="227" w:type="dxa"/>
        </w:tblCellMar>
        <w:tblLook w:val="04A0" w:firstRow="1" w:lastRow="0" w:firstColumn="1" w:lastColumn="0" w:noHBand="0" w:noVBand="1"/>
      </w:tblPr>
      <w:tblGrid>
        <w:gridCol w:w="4672"/>
        <w:gridCol w:w="4672"/>
      </w:tblGrid>
      <w:tr w:rsidR="002748C7" w14:paraId="7C7954FF" w14:textId="77777777" w:rsidTr="0822DAB9">
        <w:tc>
          <w:tcPr>
            <w:tcW w:w="9344" w:type="dxa"/>
            <w:gridSpan w:val="2"/>
            <w:tcBorders>
              <w:bottom w:val="single" w:sz="4" w:space="0" w:color="auto"/>
            </w:tcBorders>
            <w:vAlign w:val="bottom"/>
          </w:tcPr>
          <w:p w14:paraId="79BDABEB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 w:rsidRPr="007B7BA2">
              <w:rPr>
                <w:b/>
                <w:bCs/>
              </w:rPr>
              <w:t>Tid og sted:</w:t>
            </w:r>
          </w:p>
        </w:tc>
      </w:tr>
      <w:tr w:rsidR="002748C7" w:rsidRPr="005F2623" w14:paraId="10F01D68" w14:textId="77777777" w:rsidTr="0822DAB9">
        <w:tc>
          <w:tcPr>
            <w:tcW w:w="9344" w:type="dxa"/>
            <w:gridSpan w:val="2"/>
            <w:tcBorders>
              <w:top w:val="single" w:sz="4" w:space="0" w:color="auto"/>
            </w:tcBorders>
          </w:tcPr>
          <w:p w14:paraId="55BEB9F0" w14:textId="7838ACEE" w:rsidR="00535F1B" w:rsidRPr="00E1788C" w:rsidRDefault="11846939" w:rsidP="03D5462E">
            <w:pPr>
              <w:spacing w:after="0"/>
              <w:rPr>
                <w:rFonts w:ascii="DM Sans" w:hAnsi="DM Sans" w:cs="Segoe UI"/>
              </w:rPr>
            </w:pPr>
            <w:r w:rsidRPr="02528F5E">
              <w:rPr>
                <w:rFonts w:ascii="DM Sans" w:hAnsi="DM Sans" w:cs="Segoe UI"/>
              </w:rPr>
              <w:t xml:space="preserve">Tirsdag </w:t>
            </w:r>
            <w:r w:rsidR="00D6443B" w:rsidRPr="02528F5E">
              <w:rPr>
                <w:rFonts w:ascii="DM Sans" w:hAnsi="DM Sans" w:cs="Segoe UI"/>
              </w:rPr>
              <w:t>5</w:t>
            </w:r>
            <w:r w:rsidRPr="02528F5E">
              <w:rPr>
                <w:rFonts w:ascii="DM Sans" w:hAnsi="DM Sans" w:cs="Segoe UI"/>
              </w:rPr>
              <w:t xml:space="preserve">. </w:t>
            </w:r>
            <w:r w:rsidR="00D6443B" w:rsidRPr="02528F5E">
              <w:rPr>
                <w:rFonts w:ascii="DM Sans" w:hAnsi="DM Sans" w:cs="Segoe UI"/>
              </w:rPr>
              <w:t>mai</w:t>
            </w:r>
            <w:r w:rsidR="005B4C78" w:rsidRPr="02528F5E">
              <w:rPr>
                <w:rFonts w:ascii="DM Sans" w:hAnsi="DM Sans" w:cs="Segoe UI"/>
              </w:rPr>
              <w:t xml:space="preserve"> 0830</w:t>
            </w:r>
            <w:r w:rsidR="384BD3E5" w:rsidRPr="02528F5E">
              <w:rPr>
                <w:rFonts w:ascii="DM Sans" w:hAnsi="DM Sans" w:cs="Segoe UI"/>
              </w:rPr>
              <w:t xml:space="preserve"> – </w:t>
            </w:r>
            <w:r w:rsidR="005B4C78" w:rsidRPr="0935094C">
              <w:rPr>
                <w:rFonts w:ascii="DM Sans" w:hAnsi="DM Sans" w:cs="Segoe UI"/>
              </w:rPr>
              <w:t>1</w:t>
            </w:r>
            <w:r w:rsidR="33D8A344" w:rsidRPr="0935094C">
              <w:rPr>
                <w:rFonts w:ascii="DM Sans" w:hAnsi="DM Sans" w:cs="Segoe UI"/>
              </w:rPr>
              <w:t>5</w:t>
            </w:r>
            <w:r w:rsidR="005B4C78" w:rsidRPr="0935094C">
              <w:rPr>
                <w:rFonts w:ascii="DM Sans" w:hAnsi="DM Sans" w:cs="Segoe UI"/>
              </w:rPr>
              <w:t>0</w:t>
            </w:r>
            <w:r w:rsidR="283F0CE5" w:rsidRPr="0935094C">
              <w:rPr>
                <w:rFonts w:ascii="DM Sans" w:hAnsi="DM Sans" w:cs="Segoe UI"/>
              </w:rPr>
              <w:t>0</w:t>
            </w:r>
            <w:r>
              <w:br/>
            </w:r>
            <w:r w:rsidR="384BD3E5" w:rsidRPr="02528F5E">
              <w:rPr>
                <w:rFonts w:ascii="DM Sans" w:hAnsi="DM Sans" w:cs="Segoe UI"/>
              </w:rPr>
              <w:t>Porsgrunn rådhus</w:t>
            </w:r>
            <w:r>
              <w:br/>
            </w:r>
          </w:p>
        </w:tc>
      </w:tr>
      <w:tr w:rsidR="002748C7" w14:paraId="5EC68141" w14:textId="77777777" w:rsidTr="0822DAB9">
        <w:tc>
          <w:tcPr>
            <w:tcW w:w="9344" w:type="dxa"/>
            <w:gridSpan w:val="2"/>
          </w:tcPr>
          <w:p w14:paraId="66A4E3D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Medlemmer</w:t>
            </w:r>
          </w:p>
        </w:tc>
      </w:tr>
      <w:tr w:rsidR="00DC6516" w:rsidRPr="005F2623" w14:paraId="6C62384B" w14:textId="77777777" w:rsidTr="0822DAB9">
        <w:trPr>
          <w:trHeight w:val="20"/>
        </w:trPr>
        <w:tc>
          <w:tcPr>
            <w:tcW w:w="4672" w:type="dxa"/>
            <w:tcBorders>
              <w:top w:val="single" w:sz="4" w:space="0" w:color="auto"/>
            </w:tcBorders>
          </w:tcPr>
          <w:p w14:paraId="22F2CE30" w14:textId="77777777" w:rsidR="00DC6516" w:rsidRPr="00263212" w:rsidRDefault="00DC6516" w:rsidP="00DC6516">
            <w:pPr>
              <w:spacing w:after="0"/>
            </w:pPr>
            <w:r>
              <w:t>Kommunedirektør i Bamble</w:t>
            </w:r>
          </w:p>
          <w:p w14:paraId="57DCDEA7" w14:textId="77777777" w:rsidR="00DC6516" w:rsidRPr="00263212" w:rsidRDefault="00DC6516" w:rsidP="00DC6516">
            <w:pPr>
              <w:spacing w:after="0"/>
            </w:pPr>
            <w:r>
              <w:t>Kommunedirektør i Drangedal</w:t>
            </w:r>
          </w:p>
          <w:p w14:paraId="4F5696FE" w14:textId="77777777" w:rsidR="00DC6516" w:rsidRPr="00263212" w:rsidRDefault="00DC6516" w:rsidP="00DC6516">
            <w:pPr>
              <w:spacing w:after="0"/>
            </w:pPr>
            <w:r>
              <w:t>Konst. kommunedirektør i Kragerø</w:t>
            </w:r>
          </w:p>
          <w:p w14:paraId="47EB5E72" w14:textId="77777777" w:rsidR="00DC6516" w:rsidRPr="00263212" w:rsidRDefault="00DC6516" w:rsidP="00DC6516">
            <w:pPr>
              <w:spacing w:after="0"/>
            </w:pPr>
            <w:r>
              <w:t>Kommunedirektør i Porsgrunn</w:t>
            </w:r>
          </w:p>
          <w:p w14:paraId="2B9322E4" w14:textId="77777777" w:rsidR="00DC6516" w:rsidRDefault="00DC6516" w:rsidP="00DC6516">
            <w:pPr>
              <w:spacing w:after="0"/>
            </w:pPr>
            <w:r>
              <w:t>Kommunedirektør i Siljan</w:t>
            </w:r>
          </w:p>
          <w:p w14:paraId="00599101" w14:textId="46AE58BF" w:rsidR="00DC6516" w:rsidRPr="00263212" w:rsidRDefault="00DC6516" w:rsidP="00DC6516">
            <w:pPr>
              <w:spacing w:after="0"/>
            </w:pPr>
            <w:r>
              <w:t>Kommunedirektør i Skien</w:t>
            </w: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1C70C2AE" w14:textId="77777777" w:rsidR="00DC6516" w:rsidRPr="00263212" w:rsidRDefault="00DC6516" w:rsidP="003149D2">
            <w:pPr>
              <w:spacing w:after="0"/>
            </w:pPr>
            <w:r w:rsidRPr="00263212">
              <w:t>Magnus Meling Hallaråker</w:t>
            </w:r>
          </w:p>
          <w:p w14:paraId="2CE945DC" w14:textId="77777777" w:rsidR="00DC6516" w:rsidRPr="00263212" w:rsidRDefault="00DC6516" w:rsidP="003149D2">
            <w:pPr>
              <w:spacing w:after="0"/>
            </w:pPr>
            <w:r w:rsidRPr="00263212">
              <w:t>Øystein Tveit</w:t>
            </w:r>
          </w:p>
          <w:p w14:paraId="0C29C8B0" w14:textId="77777777" w:rsidR="00DC6516" w:rsidRPr="00263212" w:rsidRDefault="00DC6516" w:rsidP="003149D2">
            <w:pPr>
              <w:spacing w:after="0"/>
            </w:pPr>
            <w:r w:rsidRPr="001B43AE">
              <w:t>Marianne S. Gurrick</w:t>
            </w:r>
          </w:p>
          <w:p w14:paraId="3A04D185" w14:textId="77777777" w:rsidR="00DC6516" w:rsidRPr="00263212" w:rsidRDefault="00DC6516" w:rsidP="003149D2">
            <w:pPr>
              <w:spacing w:after="0"/>
            </w:pPr>
            <w:r>
              <w:t>Inger Anne Speilberg</w:t>
            </w:r>
          </w:p>
          <w:p w14:paraId="65E69D07" w14:textId="77777777" w:rsidR="00DC6516" w:rsidRDefault="00DC6516" w:rsidP="003149D2">
            <w:pPr>
              <w:spacing w:after="0"/>
            </w:pPr>
            <w:r>
              <w:t>Jan Sæthre</w:t>
            </w:r>
          </w:p>
          <w:p w14:paraId="071C868B" w14:textId="5B22FAD8" w:rsidR="00DC6516" w:rsidRPr="00263212" w:rsidRDefault="00DC6516" w:rsidP="003149D2">
            <w:pPr>
              <w:spacing w:after="0"/>
            </w:pPr>
            <w:r w:rsidRPr="00263212">
              <w:t>Karin G. Finnerud</w:t>
            </w:r>
          </w:p>
        </w:tc>
      </w:tr>
      <w:tr w:rsidR="002748C7" w14:paraId="4E678B75" w14:textId="77777777" w:rsidTr="0822DAB9">
        <w:tc>
          <w:tcPr>
            <w:tcW w:w="9344" w:type="dxa"/>
            <w:gridSpan w:val="2"/>
          </w:tcPr>
          <w:p w14:paraId="3A40436D" w14:textId="77777777" w:rsidR="002748C7" w:rsidRPr="007B7BA2" w:rsidRDefault="002748C7" w:rsidP="003149D2">
            <w:pPr>
              <w:spacing w:before="240" w:after="0"/>
              <w:rPr>
                <w:b/>
                <w:bCs/>
              </w:rPr>
            </w:pPr>
            <w:r>
              <w:rPr>
                <w:b/>
                <w:bCs/>
              </w:rPr>
              <w:t>Andre</w:t>
            </w:r>
          </w:p>
        </w:tc>
      </w:tr>
      <w:tr w:rsidR="002748C7" w:rsidRPr="005F2623" w14:paraId="2A835960" w14:textId="77777777" w:rsidTr="0822DAB9">
        <w:tc>
          <w:tcPr>
            <w:tcW w:w="4672" w:type="dxa"/>
            <w:tcBorders>
              <w:top w:val="single" w:sz="4" w:space="0" w:color="auto"/>
            </w:tcBorders>
          </w:tcPr>
          <w:p w14:paraId="22AE8D62" w14:textId="77777777" w:rsidR="004E650B" w:rsidRDefault="001B43AE" w:rsidP="003149D2">
            <w:pPr>
              <w:spacing w:after="0"/>
            </w:pPr>
            <w:r>
              <w:t>Arve Høiberg</w:t>
            </w:r>
          </w:p>
          <w:p w14:paraId="7A4F1D56" w14:textId="0D04D0E2" w:rsidR="56FE4BB2" w:rsidRDefault="56FE4BB2" w:rsidP="56FE4BB2">
            <w:pPr>
              <w:spacing w:after="0"/>
            </w:pPr>
          </w:p>
          <w:p w14:paraId="68C166EB" w14:textId="1B726C46" w:rsidR="0090371F" w:rsidRPr="005B4C78" w:rsidRDefault="55310AC3" w:rsidP="02465A20">
            <w:pPr>
              <w:spacing w:after="0"/>
              <w:rPr>
                <w:b/>
                <w:bCs/>
              </w:rPr>
            </w:pPr>
            <w:r w:rsidRPr="00263212">
              <w:rPr>
                <w:b/>
                <w:bCs/>
              </w:rPr>
              <w:t>Orienteringer</w:t>
            </w:r>
          </w:p>
          <w:p w14:paraId="64EE15B7" w14:textId="77777777" w:rsidR="003A2F1D" w:rsidRDefault="69C4B50A" w:rsidP="003A2F1D">
            <w:pPr>
              <w:spacing w:after="0"/>
            </w:pPr>
            <w:r>
              <w:t>Annette Solheim</w:t>
            </w:r>
            <w:r w:rsidR="003A2F1D" w:rsidRPr="00263212">
              <w:t xml:space="preserve"> </w:t>
            </w:r>
          </w:p>
          <w:p w14:paraId="31FA57CE" w14:textId="1D4115CD" w:rsidR="003A2F1D" w:rsidRPr="00263212" w:rsidRDefault="003A2F1D" w:rsidP="003A2F1D">
            <w:pPr>
              <w:spacing w:after="0"/>
            </w:pPr>
            <w:r w:rsidRPr="00263212">
              <w:t>Erik Magnussen</w:t>
            </w:r>
          </w:p>
          <w:p w14:paraId="6C075732" w14:textId="77777777" w:rsidR="003A2F1D" w:rsidRPr="00263212" w:rsidRDefault="003A2F1D" w:rsidP="003A2F1D">
            <w:pPr>
              <w:spacing w:after="0"/>
            </w:pPr>
            <w:r>
              <w:t>Terje Madsen</w:t>
            </w:r>
          </w:p>
          <w:p w14:paraId="70A8FF70" w14:textId="77777777" w:rsidR="003A2F1D" w:rsidRDefault="003A2F1D" w:rsidP="003A2F1D">
            <w:pPr>
              <w:spacing w:after="0"/>
            </w:pPr>
            <w:r>
              <w:t>Silje Brugger Budal</w:t>
            </w:r>
          </w:p>
          <w:p w14:paraId="1E5C69A5" w14:textId="77777777" w:rsidR="003A2F1D" w:rsidRDefault="003A2F1D" w:rsidP="003A2F1D">
            <w:pPr>
              <w:spacing w:after="0"/>
            </w:pPr>
            <w:r>
              <w:t>Geir Helge Lia</w:t>
            </w:r>
          </w:p>
          <w:p w14:paraId="755DDFB1" w14:textId="5A4D9F74" w:rsidR="0090371F" w:rsidRPr="005B4C78" w:rsidRDefault="0090371F" w:rsidP="3122C026">
            <w:pPr>
              <w:spacing w:after="0"/>
            </w:pPr>
          </w:p>
        </w:tc>
        <w:tc>
          <w:tcPr>
            <w:tcW w:w="4672" w:type="dxa"/>
            <w:tcBorders>
              <w:top w:val="single" w:sz="4" w:space="0" w:color="auto"/>
            </w:tcBorders>
          </w:tcPr>
          <w:p w14:paraId="2F422B10" w14:textId="77777777" w:rsidR="002748C7" w:rsidRDefault="001B43AE" w:rsidP="003149D2">
            <w:pPr>
              <w:spacing w:after="0"/>
            </w:pPr>
            <w:r>
              <w:t>Sekretariatet</w:t>
            </w:r>
          </w:p>
          <w:p w14:paraId="0E97B06F" w14:textId="6936596D" w:rsidR="56FE4BB2" w:rsidRDefault="56FE4BB2" w:rsidP="56FE4BB2">
            <w:pPr>
              <w:spacing w:after="0"/>
            </w:pPr>
          </w:p>
          <w:p w14:paraId="1015380E" w14:textId="1B4DBFCE" w:rsidR="56FE4BB2" w:rsidRDefault="56FE4BB2" w:rsidP="56FE4BB2">
            <w:pPr>
              <w:spacing w:after="0"/>
            </w:pPr>
          </w:p>
          <w:p w14:paraId="2A7A1781" w14:textId="77777777" w:rsidR="003A2F1D" w:rsidRDefault="04C1C23B" w:rsidP="003A2F1D">
            <w:pPr>
              <w:spacing w:after="0"/>
            </w:pPr>
            <w:r>
              <w:t>Miljøretta helsevern</w:t>
            </w:r>
            <w:r w:rsidR="003A2F1D" w:rsidRPr="00263212">
              <w:t xml:space="preserve"> </w:t>
            </w:r>
          </w:p>
          <w:p w14:paraId="6511A28E" w14:textId="71BE3EBF" w:rsidR="003A2F1D" w:rsidRPr="00263212" w:rsidRDefault="003A2F1D" w:rsidP="003A2F1D">
            <w:pPr>
              <w:spacing w:after="0"/>
            </w:pPr>
            <w:r w:rsidRPr="00263212">
              <w:t>Porsgrunn kommune</w:t>
            </w:r>
          </w:p>
          <w:p w14:paraId="70961A5E" w14:textId="77777777" w:rsidR="003A2F1D" w:rsidRPr="00263212" w:rsidRDefault="003A2F1D" w:rsidP="003A2F1D">
            <w:pPr>
              <w:spacing w:after="0"/>
            </w:pPr>
            <w:r>
              <w:t>Porsgrunn kommune</w:t>
            </w:r>
          </w:p>
          <w:p w14:paraId="497E80DC" w14:textId="77777777" w:rsidR="003A2F1D" w:rsidRPr="00263212" w:rsidRDefault="003A2F1D" w:rsidP="003A2F1D">
            <w:pPr>
              <w:spacing w:after="0"/>
            </w:pPr>
            <w:r>
              <w:t>Sekretariatet</w:t>
            </w:r>
          </w:p>
          <w:p w14:paraId="2D5B817D" w14:textId="15224361" w:rsidR="00256EAF" w:rsidRPr="00263212" w:rsidRDefault="003A2F1D" w:rsidP="003A2F1D">
            <w:pPr>
              <w:spacing w:after="0"/>
            </w:pPr>
            <w:r>
              <w:t>Kragerø kommune</w:t>
            </w:r>
          </w:p>
        </w:tc>
      </w:tr>
    </w:tbl>
    <w:p w14:paraId="0B8CD555" w14:textId="77777777" w:rsidR="009024FE" w:rsidRDefault="009024FE" w:rsidP="002748C7">
      <w:pPr>
        <w:pStyle w:val="Overskrift1"/>
      </w:pPr>
    </w:p>
    <w:p w14:paraId="2E737140" w14:textId="77777777" w:rsidR="009024FE" w:rsidRDefault="009024FE" w:rsidP="002748C7">
      <w:pPr>
        <w:pStyle w:val="Overskrift1"/>
      </w:pPr>
    </w:p>
    <w:p w14:paraId="485BD20C" w14:textId="77777777" w:rsidR="009024FE" w:rsidRDefault="009024FE" w:rsidP="002748C7">
      <w:pPr>
        <w:pStyle w:val="Overskrift1"/>
      </w:pPr>
    </w:p>
    <w:p w14:paraId="72E199CB" w14:textId="5DC014FE" w:rsidR="002748C7" w:rsidRDefault="002748C7" w:rsidP="002748C7">
      <w:pPr>
        <w:pStyle w:val="Overskrift1"/>
        <w:rPr>
          <w:color w:val="918F90" w:themeColor="text2"/>
        </w:rPr>
      </w:pPr>
      <w:r>
        <w:t>Saks</w:t>
      </w:r>
      <w:r w:rsidR="00247B13">
        <w:t>liste for</w:t>
      </w:r>
      <w:r w:rsidR="001B43AE">
        <w:t xml:space="preserve"> kommunedirektør</w:t>
      </w:r>
      <w:r>
        <w:t>kollegiet</w:t>
      </w:r>
      <w:r>
        <w:tab/>
      </w:r>
      <w:sdt>
        <w:sdtPr>
          <w:rPr>
            <w:color w:val="918F90" w:themeColor="text2"/>
          </w:rPr>
          <w:id w:val="-797534669"/>
          <w:placeholder>
            <w:docPart w:val="FC7D866A69044F7DB897496B9282C833"/>
          </w:placeholder>
          <w:date w:fullDate="2026-05-05T00:00:00Z">
            <w:dateFormat w:val="dd.MM.yy"/>
            <w:lid w:val="nb-NO"/>
            <w:storeMappedDataAs w:val="dateTime"/>
            <w:calendar w:val="gregorian"/>
          </w:date>
        </w:sdtPr>
        <w:sdtContent>
          <w:r w:rsidR="001D7BB3">
            <w:rPr>
              <w:color w:val="918F90" w:themeColor="text2"/>
            </w:rPr>
            <w:t>05</w:t>
          </w:r>
          <w:r>
            <w:rPr>
              <w:color w:val="918F90" w:themeColor="text2"/>
            </w:rPr>
            <w:t>.</w:t>
          </w:r>
          <w:r w:rsidR="007C4A46">
            <w:rPr>
              <w:color w:val="918F90" w:themeColor="text2"/>
            </w:rPr>
            <w:t>0</w:t>
          </w:r>
          <w:r w:rsidR="000C1001">
            <w:rPr>
              <w:color w:val="918F90" w:themeColor="text2"/>
            </w:rPr>
            <w:t>5</w:t>
          </w:r>
          <w:r>
            <w:rPr>
              <w:color w:val="918F90" w:themeColor="text2"/>
            </w:rPr>
            <w:t>.2</w:t>
          </w:r>
          <w:r w:rsidR="007C4A46">
            <w:rPr>
              <w:color w:val="918F90" w:themeColor="text2"/>
            </w:rPr>
            <w:t>6</w:t>
          </w:r>
        </w:sdtContent>
      </w:sdt>
    </w:p>
    <w:tbl>
      <w:tblPr>
        <w:tblStyle w:val="Custom2"/>
        <w:tblW w:w="8647" w:type="dxa"/>
        <w:tblLook w:val="04A0" w:firstRow="1" w:lastRow="0" w:firstColumn="1" w:lastColumn="0" w:noHBand="0" w:noVBand="1"/>
      </w:tblPr>
      <w:tblGrid>
        <w:gridCol w:w="1485"/>
        <w:gridCol w:w="7162"/>
      </w:tblGrid>
      <w:tr w:rsidR="002748C7" w14:paraId="1E41EB08" w14:textId="77777777" w:rsidTr="3122C026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1485" w:type="dxa"/>
          </w:tcPr>
          <w:p w14:paraId="53D5F02A" w14:textId="77777777" w:rsidR="002748C7" w:rsidRDefault="002748C7" w:rsidP="003149D2">
            <w:proofErr w:type="spellStart"/>
            <w:r>
              <w:t>Saksnr</w:t>
            </w:r>
            <w:proofErr w:type="spellEnd"/>
          </w:p>
        </w:tc>
        <w:tc>
          <w:tcPr>
            <w:tcW w:w="7162" w:type="dxa"/>
          </w:tcPr>
          <w:p w14:paraId="516B58FE" w14:textId="77777777" w:rsidR="002748C7" w:rsidRDefault="002748C7" w:rsidP="003149D2">
            <w:r>
              <w:t>Kommunedirektørkollegiet</w:t>
            </w:r>
          </w:p>
        </w:tc>
      </w:tr>
      <w:tr w:rsidR="001D7BB3" w14:paraId="6741E2AB" w14:textId="77777777" w:rsidTr="3122C026">
        <w:tc>
          <w:tcPr>
            <w:tcW w:w="1485" w:type="dxa"/>
          </w:tcPr>
          <w:p w14:paraId="09D2C523" w14:textId="6EC0A43E" w:rsidR="001D7BB3" w:rsidRDefault="001D7BB3" w:rsidP="003149D2">
            <w:r>
              <w:t>Styremøte i GKI</w:t>
            </w:r>
          </w:p>
        </w:tc>
        <w:tc>
          <w:tcPr>
            <w:tcW w:w="7162" w:type="dxa"/>
          </w:tcPr>
          <w:p w14:paraId="75E181EA" w14:textId="768AE287" w:rsidR="001D7BB3" w:rsidRDefault="00F60063" w:rsidP="003149D2">
            <w:r>
              <w:t>GKI fører egen protokoll</w:t>
            </w:r>
          </w:p>
        </w:tc>
      </w:tr>
      <w:tr w:rsidR="002748C7" w:rsidRPr="00174DB5" w14:paraId="74FBB048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85" w:type="dxa"/>
          </w:tcPr>
          <w:p w14:paraId="61E254D1" w14:textId="60132FF9" w:rsidR="002748C7" w:rsidRPr="00174DB5" w:rsidRDefault="2B49CB52" w:rsidP="003149D2">
            <w:pPr>
              <w:rPr>
                <w:lang w:val="en-US"/>
              </w:rPr>
            </w:pPr>
            <w:r w:rsidRPr="4B5C2BF6">
              <w:rPr>
                <w:lang w:val="en-US"/>
              </w:rPr>
              <w:t>13</w:t>
            </w:r>
            <w:r w:rsidR="002748C7" w:rsidRPr="4B5C2BF6">
              <w:rPr>
                <w:lang w:val="en-US"/>
              </w:rPr>
              <w:t>/</w:t>
            </w:r>
            <w:r w:rsidR="001B43AE">
              <w:t>2</w:t>
            </w:r>
            <w:r w:rsidR="00B62B74">
              <w:t>6</w:t>
            </w:r>
          </w:p>
        </w:tc>
        <w:tc>
          <w:tcPr>
            <w:tcW w:w="7162" w:type="dxa"/>
          </w:tcPr>
          <w:p w14:paraId="42DCB7A2" w14:textId="2E94D66D" w:rsidR="002748C7" w:rsidRPr="00263212" w:rsidRDefault="001B43AE" w:rsidP="003149D2">
            <w:pPr>
              <w:rPr>
                <w:b/>
                <w:bCs/>
              </w:rPr>
            </w:pPr>
            <w:r w:rsidRPr="71D37CED">
              <w:rPr>
                <w:b/>
                <w:bCs/>
              </w:rPr>
              <w:t xml:space="preserve">Referat fra møte i kommunedirektørkollegiet </w:t>
            </w:r>
            <w:r w:rsidR="001D7BB3">
              <w:rPr>
                <w:b/>
                <w:bCs/>
              </w:rPr>
              <w:t>24. februar</w:t>
            </w:r>
            <w:r w:rsidRPr="71D37CED">
              <w:rPr>
                <w:b/>
                <w:bCs/>
              </w:rPr>
              <w:t xml:space="preserve"> 202</w:t>
            </w:r>
            <w:r w:rsidR="005B4C78">
              <w:rPr>
                <w:b/>
                <w:bCs/>
              </w:rPr>
              <w:t>6</w:t>
            </w:r>
          </w:p>
          <w:p w14:paraId="20E13D5D" w14:textId="0EE54B52" w:rsidR="002748C7" w:rsidRDefault="00B3017A" w:rsidP="003149D2">
            <w:r>
              <w:t>U</w:t>
            </w:r>
            <w:r w:rsidR="001B43AE">
              <w:t>tsendt forslag til referat</w:t>
            </w:r>
            <w:r>
              <w:t xml:space="preserve"> ble gjennomgått.</w:t>
            </w:r>
          </w:p>
          <w:p w14:paraId="287D964C" w14:textId="44977C15" w:rsidR="001B43AE" w:rsidRPr="00263212" w:rsidRDefault="00B3017A" w:rsidP="003149D2">
            <w:r>
              <w:t>K</w:t>
            </w:r>
            <w:r w:rsidR="001B43AE" w:rsidRPr="00263212">
              <w:t xml:space="preserve">onklusjon: </w:t>
            </w:r>
            <w:r w:rsidR="006D57A6">
              <w:br/>
            </w:r>
            <w:r w:rsidR="001B43AE" w:rsidRPr="00263212">
              <w:t>Referat</w:t>
            </w:r>
            <w:r w:rsidR="008D436E" w:rsidRPr="00263212">
              <w:t xml:space="preserve"> </w:t>
            </w:r>
            <w:r w:rsidR="001B43AE" w:rsidRPr="00263212">
              <w:t>vedta</w:t>
            </w:r>
            <w:r w:rsidR="00FE4B7A">
              <w:t>tt</w:t>
            </w:r>
            <w:r w:rsidR="00AE00FE">
              <w:t>,</w:t>
            </w:r>
            <w:r w:rsidR="00FE4B7A">
              <w:t xml:space="preserve"> med rettelse i konklusjon </w:t>
            </w:r>
            <w:r w:rsidR="00CE65C2">
              <w:t xml:space="preserve">av </w:t>
            </w:r>
            <w:r w:rsidR="00FE4B7A">
              <w:t>sak 10/26 til «</w:t>
            </w:r>
            <w:r w:rsidR="00FE4B7A" w:rsidRPr="00FE4B7A">
              <w:t>Næringssjefskollegiet utarbeider mandat for kollegiet</w:t>
            </w:r>
            <w:r w:rsidR="00FE4B7A">
              <w:t>»</w:t>
            </w:r>
          </w:p>
        </w:tc>
      </w:tr>
      <w:tr w:rsidR="1C903B1F" w14:paraId="6E479B37" w14:textId="77777777" w:rsidTr="3122C026">
        <w:trPr>
          <w:trHeight w:val="300"/>
        </w:trPr>
        <w:tc>
          <w:tcPr>
            <w:tcW w:w="1485" w:type="dxa"/>
          </w:tcPr>
          <w:p w14:paraId="6BEFC435" w14:textId="56D2F994" w:rsidR="748BCADF" w:rsidRDefault="569111DE" w:rsidP="1C903B1F">
            <w:pPr>
              <w:rPr>
                <w:lang w:val="en-US"/>
              </w:rPr>
            </w:pPr>
            <w:r w:rsidRPr="4B5C2BF6">
              <w:rPr>
                <w:lang w:val="en-US"/>
              </w:rPr>
              <w:t>14</w:t>
            </w:r>
            <w:r w:rsidR="748BCADF" w:rsidRPr="4B5C2BF6">
              <w:rPr>
                <w:lang w:val="en-US"/>
              </w:rPr>
              <w:t>/2</w:t>
            </w:r>
            <w:r w:rsidR="00C8356A" w:rsidRPr="4B5C2BF6">
              <w:rPr>
                <w:lang w:val="en-US"/>
              </w:rPr>
              <w:t>6</w:t>
            </w:r>
          </w:p>
        </w:tc>
        <w:tc>
          <w:tcPr>
            <w:tcW w:w="7162" w:type="dxa"/>
          </w:tcPr>
          <w:p w14:paraId="7A68F833" w14:textId="77777777" w:rsidR="0063199A" w:rsidRDefault="000C1001" w:rsidP="1C903B1F">
            <w:pPr>
              <w:rPr>
                <w:b/>
                <w:bCs/>
              </w:rPr>
            </w:pPr>
            <w:r>
              <w:rPr>
                <w:b/>
                <w:bCs/>
              </w:rPr>
              <w:t>Årsmelding Miljøretta helsevern 2025</w:t>
            </w:r>
          </w:p>
          <w:p w14:paraId="6895A611" w14:textId="77777777" w:rsidR="00680929" w:rsidRDefault="00DC3270" w:rsidP="1C903B1F">
            <w:r>
              <w:t>Anette Solheim</w:t>
            </w:r>
            <w:r w:rsidRPr="00A0239E">
              <w:t xml:space="preserve"> </w:t>
            </w:r>
            <w:r>
              <w:t>o</w:t>
            </w:r>
            <w:r w:rsidR="00A0239E" w:rsidRPr="00A0239E">
              <w:t>rienter</w:t>
            </w:r>
            <w:r>
              <w:t>te</w:t>
            </w:r>
            <w:r w:rsidR="00F72386">
              <w:t xml:space="preserve"> fra</w:t>
            </w:r>
            <w:r w:rsidR="00A0239E" w:rsidRPr="00A0239E">
              <w:t xml:space="preserve"> årsmeldingen</w:t>
            </w:r>
            <w:r w:rsidR="00F72386">
              <w:t xml:space="preserve"> 2025 og la frem forslag til endret </w:t>
            </w:r>
            <w:r w:rsidR="000E2BB4">
              <w:t>samarbeidsavtale</w:t>
            </w:r>
            <w:r w:rsidR="004E04AA">
              <w:t>, grunnet endring</w:t>
            </w:r>
            <w:r w:rsidR="000E2BB4">
              <w:t>er</w:t>
            </w:r>
            <w:r w:rsidR="004E04AA">
              <w:t xml:space="preserve"> i </w:t>
            </w:r>
            <w:r w:rsidR="000E2BB4">
              <w:t xml:space="preserve">folkehelseloven </w:t>
            </w:r>
            <w:r w:rsidR="00680929">
              <w:t>og</w:t>
            </w:r>
            <w:r w:rsidR="000E2BB4">
              <w:t xml:space="preserve"> for</w:t>
            </w:r>
            <w:r w:rsidR="00680929">
              <w:t>s</w:t>
            </w:r>
            <w:r w:rsidR="000E2BB4">
              <w:t>krifter</w:t>
            </w:r>
            <w:r w:rsidR="00680929">
              <w:t>.</w:t>
            </w:r>
          </w:p>
          <w:p w14:paraId="72702F4F" w14:textId="7BAF1154" w:rsidR="00BD706D" w:rsidRDefault="00680929" w:rsidP="1C903B1F">
            <w:r>
              <w:t>Konklusjon:</w:t>
            </w:r>
            <w:r>
              <w:br/>
            </w:r>
            <w:r w:rsidR="00DB380F">
              <w:t>Årsmelding 2025</w:t>
            </w:r>
            <w:r w:rsidR="00BD706D">
              <w:t xml:space="preserve"> </w:t>
            </w:r>
            <w:r w:rsidR="003979BB">
              <w:t>tas til orientering.</w:t>
            </w:r>
          </w:p>
          <w:p w14:paraId="208663C4" w14:textId="6C0184BB" w:rsidR="00A0239E" w:rsidRPr="00A0239E" w:rsidRDefault="002359F1" w:rsidP="1C903B1F">
            <w:proofErr w:type="gramStart"/>
            <w:r>
              <w:t>Administrativ eierskapsforum</w:t>
            </w:r>
            <w:proofErr w:type="gramEnd"/>
            <w:r>
              <w:t xml:space="preserve"> </w:t>
            </w:r>
            <w:r w:rsidR="00FB05CA">
              <w:t>gjennomgår og kommer med f</w:t>
            </w:r>
            <w:r>
              <w:t>orslag til ny samarbeidsavtale</w:t>
            </w:r>
            <w:r w:rsidR="000563A3">
              <w:t>. Ny sak fremmes KD</w:t>
            </w:r>
            <w:r w:rsidR="00FB05CA">
              <w:t>K</w:t>
            </w:r>
            <w:r w:rsidR="000563A3">
              <w:t>.</w:t>
            </w:r>
          </w:p>
        </w:tc>
      </w:tr>
      <w:tr w:rsidR="009376D7" w14:paraId="1A8CAA40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85" w:type="dxa"/>
          </w:tcPr>
          <w:p w14:paraId="714B9B5F" w14:textId="007E893D" w:rsidR="009376D7" w:rsidRDefault="57A21064" w:rsidP="009376D7">
            <w:pPr>
              <w:rPr>
                <w:lang w:val="en-US"/>
              </w:rPr>
            </w:pPr>
            <w:r w:rsidRPr="4B5C2BF6">
              <w:rPr>
                <w:lang w:val="en-US"/>
              </w:rPr>
              <w:t>15</w:t>
            </w:r>
            <w:r w:rsidR="009376D7" w:rsidRPr="4B5C2BF6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044DE5F6" w14:textId="3EDF1A2C" w:rsidR="009376D7" w:rsidRPr="00CC4EE4" w:rsidRDefault="2D0DA2DD" w:rsidP="4B5C2BF6">
            <w:pPr>
              <w:rPr>
                <w:b/>
                <w:bCs/>
              </w:rPr>
            </w:pPr>
            <w:r w:rsidRPr="4B5C2BF6">
              <w:rPr>
                <w:b/>
                <w:bCs/>
              </w:rPr>
              <w:t>Sluttrapport - utredning interkommunalt samarbeid</w:t>
            </w:r>
          </w:p>
          <w:p w14:paraId="6EBC3B53" w14:textId="77777777" w:rsidR="009376D7" w:rsidRDefault="000E6C7F" w:rsidP="4B5C2BF6">
            <w:r>
              <w:t xml:space="preserve">Erik Magnussen </w:t>
            </w:r>
            <w:r w:rsidR="00893EE7">
              <w:t>presenterte</w:t>
            </w:r>
            <w:r w:rsidR="103D5BED">
              <w:t xml:space="preserve"> sluttrapport og innspill fra tillitsvalgte</w:t>
            </w:r>
            <w:r w:rsidR="0006287B">
              <w:t>. Kommunedirektørene drøftet rapporten merd anbefaling</w:t>
            </w:r>
          </w:p>
          <w:p w14:paraId="09D20B42" w14:textId="73CEF7E0" w:rsidR="00E47D1D" w:rsidRDefault="0006287B" w:rsidP="00E47D1D">
            <w:r>
              <w:lastRenderedPageBreak/>
              <w:t>Konklu</w:t>
            </w:r>
            <w:r w:rsidR="002464D8">
              <w:t>sjon:</w:t>
            </w:r>
            <w:r w:rsidR="00A61C13">
              <w:br/>
            </w:r>
            <w:r w:rsidR="00A76D77">
              <w:t>Rapporten tas til orientering</w:t>
            </w:r>
            <w:r w:rsidR="00D953DE">
              <w:br/>
            </w:r>
            <w:r w:rsidR="00E47D1D">
              <w:t>Anbefalt skisse for videre prosess</w:t>
            </w:r>
            <w:r w:rsidR="00CB2646">
              <w:t>, som foreslått i slutt rapporten, iverksettes.</w:t>
            </w:r>
          </w:p>
          <w:p w14:paraId="6822CFD9" w14:textId="7CB5AC1A" w:rsidR="0006287B" w:rsidRPr="00CC4EE4" w:rsidRDefault="00777607" w:rsidP="4B5C2BF6">
            <w:r>
              <w:t xml:space="preserve">Kommunedirektørkollegiet behandler </w:t>
            </w:r>
            <w:r w:rsidR="00564D84">
              <w:t>i sitt møte</w:t>
            </w:r>
            <w:r w:rsidR="000A63E7">
              <w:t xml:space="preserve"> </w:t>
            </w:r>
            <w:r w:rsidR="0048489F">
              <w:t xml:space="preserve">25. august </w:t>
            </w:r>
            <w:r w:rsidR="000A63E7">
              <w:t>fase 1</w:t>
            </w:r>
            <w:r w:rsidR="007966B2">
              <w:t>: Administrativ behandling og avklaring i kommunedirektørkollegiet.</w:t>
            </w:r>
          </w:p>
        </w:tc>
      </w:tr>
      <w:tr w:rsidR="00EB3D48" w14:paraId="1DB179D7" w14:textId="77777777" w:rsidTr="3122C026">
        <w:tc>
          <w:tcPr>
            <w:tcW w:w="1485" w:type="dxa"/>
          </w:tcPr>
          <w:p w14:paraId="19684C33" w14:textId="0383CE93" w:rsidR="00EB3D48" w:rsidRPr="3EDA9832" w:rsidRDefault="41839354" w:rsidP="009376D7">
            <w:pPr>
              <w:rPr>
                <w:lang w:val="en-US"/>
              </w:rPr>
            </w:pPr>
            <w:r w:rsidRPr="4B5C2BF6">
              <w:rPr>
                <w:lang w:val="en-US"/>
              </w:rPr>
              <w:lastRenderedPageBreak/>
              <w:t>16</w:t>
            </w:r>
            <w:r w:rsidR="00AB1F40" w:rsidRPr="4B5C2BF6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0328E55B" w14:textId="350E2F74" w:rsidR="00EB3D48" w:rsidRPr="00AB1F40" w:rsidRDefault="0FF4C349" w:rsidP="4B5C2BF6">
            <w:pPr>
              <w:rPr>
                <w:b/>
                <w:bCs/>
              </w:rPr>
            </w:pPr>
            <w:r w:rsidRPr="4B5C2BF6">
              <w:rPr>
                <w:b/>
                <w:bCs/>
              </w:rPr>
              <w:t>Nedre Telemark helsefellesskap -kjøp av sekretariats tjenester fra Hjartdal, Tinn, Notodden og Midt-Telemark kommuner</w:t>
            </w:r>
          </w:p>
          <w:p w14:paraId="4BAEDE18" w14:textId="67521396" w:rsidR="00EB3D48" w:rsidRPr="00AB1F40" w:rsidRDefault="0097657E" w:rsidP="009376D7">
            <w:r>
              <w:t>U</w:t>
            </w:r>
            <w:r w:rsidR="531C211B">
              <w:t>tsendt forslag til avtale</w:t>
            </w:r>
            <w:r>
              <w:t xml:space="preserve"> ble drøftet.</w:t>
            </w:r>
          </w:p>
          <w:p w14:paraId="513FF547" w14:textId="6E4CECA5" w:rsidR="00EB3D48" w:rsidRPr="00AB1F40" w:rsidRDefault="0097657E" w:rsidP="009376D7">
            <w:r>
              <w:t>K</w:t>
            </w:r>
            <w:r w:rsidR="531C211B">
              <w:t>onklusjon:</w:t>
            </w:r>
            <w:r w:rsidR="00EB3D48">
              <w:br/>
            </w:r>
            <w:r w:rsidR="5A2E36CF">
              <w:t>Avtalen godkjennes</w:t>
            </w:r>
            <w:r w:rsidR="00C02273">
              <w:t xml:space="preserve">, men endring i forhold til at tjenesten faktureres </w:t>
            </w:r>
            <w:r w:rsidR="009E575E">
              <w:t xml:space="preserve">innen </w:t>
            </w:r>
            <w:r w:rsidR="00C02273">
              <w:t>30. november</w:t>
            </w:r>
            <w:r w:rsidR="009D2740">
              <w:t>.</w:t>
            </w:r>
          </w:p>
        </w:tc>
      </w:tr>
      <w:tr w:rsidR="7F480EF8" w14:paraId="40E1DABA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485" w:type="dxa"/>
          </w:tcPr>
          <w:p w14:paraId="7911112E" w14:textId="56949FD8" w:rsidR="14C0244C" w:rsidRDefault="14C0244C" w:rsidP="7F480EF8">
            <w:pPr>
              <w:rPr>
                <w:lang w:val="en-US"/>
              </w:rPr>
            </w:pPr>
            <w:r w:rsidRPr="251AE6F7">
              <w:rPr>
                <w:lang w:val="en-US"/>
              </w:rPr>
              <w:t>17/26</w:t>
            </w:r>
          </w:p>
        </w:tc>
        <w:tc>
          <w:tcPr>
            <w:tcW w:w="7162" w:type="dxa"/>
          </w:tcPr>
          <w:p w14:paraId="4F81E500" w14:textId="77777777" w:rsidR="14C0244C" w:rsidRDefault="1E38BFED" w:rsidP="7F480EF8">
            <w:pPr>
              <w:rPr>
                <w:b/>
                <w:bCs/>
              </w:rPr>
            </w:pPr>
            <w:r w:rsidRPr="0D498CFC">
              <w:rPr>
                <w:b/>
                <w:bCs/>
              </w:rPr>
              <w:t>Vertskommune samarbeid –eierskapsbehandling i KDK</w:t>
            </w:r>
          </w:p>
          <w:p w14:paraId="64094963" w14:textId="712E96A8" w:rsidR="00194D9D" w:rsidRDefault="00B62A3E" w:rsidP="7F480EF8">
            <w:r w:rsidRPr="00BF59B3">
              <w:t>Se ut</w:t>
            </w:r>
            <w:r w:rsidR="00BF59B3" w:rsidRPr="00BF59B3">
              <w:t>s</w:t>
            </w:r>
            <w:r w:rsidRPr="00BF59B3">
              <w:t>endt oversikt over vertskommunes</w:t>
            </w:r>
            <w:r w:rsidR="00BF59B3" w:rsidRPr="00BF59B3">
              <w:t>a</w:t>
            </w:r>
            <w:r w:rsidRPr="00BF59B3">
              <w:t>marbeid</w:t>
            </w:r>
            <w:r w:rsidR="00CE5E0D">
              <w:t xml:space="preserve">. Kommunedirektørene </w:t>
            </w:r>
            <w:r w:rsidR="00997BFA">
              <w:t>anbefales å prioritere vertskommunesamarbeid som kalles inn for gjenno</w:t>
            </w:r>
            <w:r w:rsidR="0053154F">
              <w:t>mgang av årsmelding.</w:t>
            </w:r>
          </w:p>
          <w:p w14:paraId="158158B7" w14:textId="23DC8F5F" w:rsidR="002A1E8C" w:rsidRPr="00BF59B3" w:rsidRDefault="00BF59B3" w:rsidP="002A051D">
            <w:r>
              <w:t>Konklusjon</w:t>
            </w:r>
            <w:r>
              <w:br/>
              <w:t xml:space="preserve">Kommunedirektørkollegiet </w:t>
            </w:r>
            <w:r w:rsidR="00D30860">
              <w:t>kaller inn vertskommunesamarbeid</w:t>
            </w:r>
            <w:r w:rsidR="00193641">
              <w:t xml:space="preserve">ene </w:t>
            </w:r>
            <w:r w:rsidR="00193641" w:rsidRPr="002A1E8C">
              <w:t>Personvernombud</w:t>
            </w:r>
            <w:r w:rsidR="00193641">
              <w:t>, Tolketjenesten i Grenland, Miljørettet helsevern</w:t>
            </w:r>
            <w:r w:rsidR="00193641" w:rsidRPr="002A051D">
              <w:rPr>
                <w:rFonts w:ascii="Times New Roman" w:eastAsia="Times New Roman" w:hAnsi="Times New Roman" w:cs="Times New Roman"/>
                <w:color w:val="00B050"/>
                <w:kern w:val="0"/>
                <w:sz w:val="18"/>
                <w:szCs w:val="18"/>
                <w:lang w:eastAsia="nb-NO"/>
                <w14:ligatures w14:val="none"/>
              </w:rPr>
              <w:t xml:space="preserve"> </w:t>
            </w:r>
            <w:r w:rsidR="00193641" w:rsidRPr="002A051D">
              <w:t>Grenland landbrukskontor</w:t>
            </w:r>
            <w:r w:rsidR="00193641">
              <w:t xml:space="preserve"> og </w:t>
            </w:r>
            <w:r w:rsidR="00193641">
              <w:t xml:space="preserve">Barnevernvakt </w:t>
            </w:r>
            <w:r w:rsidR="00D30860">
              <w:t>til KDK for gjennomgang av årsmelding</w:t>
            </w:r>
            <w:r w:rsidR="00BA5B96">
              <w:t>.</w:t>
            </w:r>
          </w:p>
        </w:tc>
      </w:tr>
      <w:tr w:rsidR="0D498CFC" w14:paraId="2296F86F" w14:textId="77777777" w:rsidTr="3122C026">
        <w:trPr>
          <w:trHeight w:val="300"/>
        </w:trPr>
        <w:tc>
          <w:tcPr>
            <w:tcW w:w="1485" w:type="dxa"/>
          </w:tcPr>
          <w:p w14:paraId="5124A382" w14:textId="177F1D1A" w:rsidR="3D68D87A" w:rsidRDefault="3D68D87A" w:rsidP="0D498CFC">
            <w:pPr>
              <w:rPr>
                <w:lang w:val="en-US"/>
              </w:rPr>
            </w:pPr>
            <w:r w:rsidRPr="0D498CFC">
              <w:rPr>
                <w:lang w:val="en-US"/>
              </w:rPr>
              <w:t>18/26</w:t>
            </w:r>
          </w:p>
        </w:tc>
        <w:tc>
          <w:tcPr>
            <w:tcW w:w="7162" w:type="dxa"/>
          </w:tcPr>
          <w:p w14:paraId="5BA391DD" w14:textId="629163DD" w:rsidR="0D498CFC" w:rsidRDefault="00515693" w:rsidP="0D498CFC">
            <w:pPr>
              <w:rPr>
                <w:b/>
                <w:bCs/>
              </w:rPr>
            </w:pPr>
            <w:r>
              <w:rPr>
                <w:b/>
                <w:bCs/>
              </w:rPr>
              <w:t xml:space="preserve">Retningslinjer for valgkomite i </w:t>
            </w:r>
            <w:r w:rsidR="00BC31D5">
              <w:rPr>
                <w:b/>
                <w:bCs/>
              </w:rPr>
              <w:t>felles selskaper for Grenlandskommunene</w:t>
            </w:r>
          </w:p>
          <w:p w14:paraId="797BA44A" w14:textId="34F6D3BB" w:rsidR="2E1D1156" w:rsidRDefault="2E1D1156" w:rsidP="0D498CFC">
            <w:r w:rsidRPr="00353276">
              <w:lastRenderedPageBreak/>
              <w:t xml:space="preserve">Vedlagt følger Utkast til tekst i selskapsavtale, </w:t>
            </w:r>
            <w:r w:rsidR="00D733A9" w:rsidRPr="00353276">
              <w:t xml:space="preserve">Retningslinjer for valgkomitéen og </w:t>
            </w:r>
            <w:r w:rsidR="00353276" w:rsidRPr="00353276">
              <w:t>Utkast til formulering som tas inn i vedtektene i AS</w:t>
            </w:r>
            <w:r w:rsidR="00A94F1A">
              <w:t>.</w:t>
            </w:r>
          </w:p>
          <w:p w14:paraId="73A0C5E9" w14:textId="78D158E9" w:rsidR="00194D9D" w:rsidRPr="00353276" w:rsidRDefault="0082379B" w:rsidP="0D498CFC">
            <w:r>
              <w:t>Forslag til konklusjon</w:t>
            </w:r>
            <w:r>
              <w:br/>
              <w:t xml:space="preserve">Kommunedirektørkollegiet </w:t>
            </w:r>
            <w:r w:rsidR="00A94F1A">
              <w:t>anbefaler</w:t>
            </w:r>
            <w:r>
              <w:t xml:space="preserve"> forslaget for Ordførerkollegiet</w:t>
            </w:r>
          </w:p>
        </w:tc>
      </w:tr>
      <w:tr w:rsidR="00F85589" w:rsidRPr="00C945B2" w14:paraId="372D9FAD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485" w:type="dxa"/>
          </w:tcPr>
          <w:p w14:paraId="7F4F57DB" w14:textId="3ED3A921" w:rsidR="00F85589" w:rsidRDefault="001F1F46" w:rsidP="0D498CFC">
            <w:pPr>
              <w:rPr>
                <w:lang w:val="en-US"/>
              </w:rPr>
            </w:pPr>
            <w:r>
              <w:rPr>
                <w:lang w:val="en-US"/>
              </w:rPr>
              <w:lastRenderedPageBreak/>
              <w:t>19</w:t>
            </w:r>
            <w:r w:rsidR="00F85589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2D9CA836" w14:textId="42543D6D" w:rsidR="00515B66" w:rsidRPr="00C945B2" w:rsidRDefault="00B934C0" w:rsidP="00515B66">
            <w:pPr>
              <w:rPr>
                <w:b/>
                <w:bCs/>
              </w:rPr>
            </w:pPr>
            <w:r w:rsidRPr="00C945B2">
              <w:rPr>
                <w:b/>
                <w:bCs/>
              </w:rPr>
              <w:t>Årsregnskap GBR 2025 -merforbruk</w:t>
            </w:r>
            <w:r w:rsidR="00515B66" w:rsidRPr="00C945B2">
              <w:rPr>
                <w:b/>
                <w:bCs/>
              </w:rPr>
              <w:t xml:space="preserve"> og eiertilskudd GBR -Pensjon</w:t>
            </w:r>
          </w:p>
          <w:p w14:paraId="42159356" w14:textId="77777777" w:rsidR="00194D9D" w:rsidRDefault="0082379B" w:rsidP="0D498CFC">
            <w:r w:rsidRPr="00C945B2">
              <w:t>Saken fremlegges for drøftelse</w:t>
            </w:r>
          </w:p>
          <w:p w14:paraId="21EA5E3A" w14:textId="2EA70A9E" w:rsidR="001624AC" w:rsidRPr="00C945B2" w:rsidRDefault="001624AC" w:rsidP="0D498CFC">
            <w:r>
              <w:t>Konkusjon:</w:t>
            </w:r>
            <w:r>
              <w:br/>
              <w:t>Det utarbeide felles forslag til</w:t>
            </w:r>
            <w:r w:rsidR="005F72BA">
              <w:t xml:space="preserve"> </w:t>
            </w:r>
            <w:r w:rsidR="00964C63">
              <w:t xml:space="preserve">sak om </w:t>
            </w:r>
            <w:r w:rsidR="005F72BA">
              <w:t>innkalling</w:t>
            </w:r>
            <w:r w:rsidR="00964C63">
              <w:t xml:space="preserve"> til representantskapsmøte i Grenland brann og redning</w:t>
            </w:r>
            <w:r w:rsidR="005609C3">
              <w:t xml:space="preserve"> IKS 8. juni 2026 om sakene </w:t>
            </w:r>
            <w:r w:rsidR="005F72BA" w:rsidRPr="005F72BA">
              <w:t>02/26 – Årsregnskap og årsberetning 2025</w:t>
            </w:r>
            <w:r w:rsidR="005609C3">
              <w:t xml:space="preserve"> og </w:t>
            </w:r>
            <w:r w:rsidR="005F72BA" w:rsidRPr="005F72BA">
              <w:t>03/26 – Justering av eiertilskudd som følge av økte pensjonsutgifter</w:t>
            </w:r>
          </w:p>
        </w:tc>
      </w:tr>
      <w:tr w:rsidR="009C64AF" w14:paraId="3911D219" w14:textId="77777777" w:rsidTr="0003641C">
        <w:trPr>
          <w:trHeight w:val="652"/>
        </w:trPr>
        <w:tc>
          <w:tcPr>
            <w:tcW w:w="1485" w:type="dxa"/>
          </w:tcPr>
          <w:p w14:paraId="08C988D3" w14:textId="41A63E9D" w:rsidR="009C64AF" w:rsidRDefault="009C64AF" w:rsidP="0D498CF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1F1F46">
              <w:rPr>
                <w:lang w:val="en-US"/>
              </w:rPr>
              <w:t>0</w:t>
            </w:r>
            <w:r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11F89E6B" w14:textId="77777777" w:rsidR="009C64AF" w:rsidRDefault="008F442E" w:rsidP="0D498CFC">
            <w:pPr>
              <w:rPr>
                <w:b/>
                <w:bCs/>
              </w:rPr>
            </w:pPr>
            <w:proofErr w:type="spellStart"/>
            <w:r>
              <w:rPr>
                <w:b/>
                <w:bCs/>
              </w:rPr>
              <w:t>Framsikt</w:t>
            </w:r>
            <w:proofErr w:type="spellEnd"/>
            <w:r>
              <w:rPr>
                <w:b/>
                <w:bCs/>
              </w:rPr>
              <w:t xml:space="preserve"> -Eierstyringsmodul</w:t>
            </w:r>
          </w:p>
          <w:p w14:paraId="30CA1834" w14:textId="1AF4072A" w:rsidR="0082379B" w:rsidRDefault="0082379B" w:rsidP="0D498CFC">
            <w:r w:rsidRPr="0082379B">
              <w:t xml:space="preserve">Tilbud </w:t>
            </w:r>
            <w:r w:rsidR="00854DFE">
              <w:t xml:space="preserve">og orientering gitt av </w:t>
            </w:r>
            <w:proofErr w:type="spellStart"/>
            <w:r w:rsidR="00854DFE">
              <w:t>Framsikt</w:t>
            </w:r>
            <w:proofErr w:type="spellEnd"/>
            <w:r w:rsidR="00854DFE">
              <w:t xml:space="preserve"> ble gjennom gått og drøftet</w:t>
            </w:r>
          </w:p>
          <w:p w14:paraId="3692CEBC" w14:textId="05D13521" w:rsidR="00194D9D" w:rsidRPr="0082379B" w:rsidRDefault="00854DFE" w:rsidP="0D498CFC">
            <w:r>
              <w:t>Konklusjon:</w:t>
            </w:r>
            <w:r>
              <w:br/>
            </w:r>
            <w:r w:rsidR="00594BDE">
              <w:t>T</w:t>
            </w:r>
            <w:r w:rsidR="0082379B" w:rsidRPr="0082379B">
              <w:t xml:space="preserve">ilbudet </w:t>
            </w:r>
            <w:r w:rsidR="00594BDE">
              <w:t>ble avvist. Eierstyringsmodulen legges ikke til grunn for arbeidet i Administrativ eierskapsforum</w:t>
            </w:r>
          </w:p>
        </w:tc>
      </w:tr>
      <w:tr w:rsidR="009C64AF" w14:paraId="3F59B1E6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485" w:type="dxa"/>
          </w:tcPr>
          <w:p w14:paraId="312B4F12" w14:textId="6625DA3A" w:rsidR="009C64AF" w:rsidRDefault="009C64AF" w:rsidP="0D498CFC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1F1F46">
              <w:rPr>
                <w:lang w:val="en-US"/>
              </w:rPr>
              <w:t>1</w:t>
            </w:r>
            <w:r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2B3F6208" w14:textId="77777777" w:rsidR="009C64AF" w:rsidRDefault="00DE43E4" w:rsidP="0D498CFC">
            <w:pPr>
              <w:rPr>
                <w:b/>
                <w:bCs/>
              </w:rPr>
            </w:pPr>
            <w:r>
              <w:rPr>
                <w:b/>
                <w:bCs/>
              </w:rPr>
              <w:t>Næringssjefskollegiet -Mandat</w:t>
            </w:r>
          </w:p>
          <w:p w14:paraId="649FDA56" w14:textId="72CE7431" w:rsidR="0003641C" w:rsidRPr="0082379B" w:rsidRDefault="0082379B" w:rsidP="0D498CFC">
            <w:r w:rsidRPr="0082379B">
              <w:t xml:space="preserve">Forslag til mandat </w:t>
            </w:r>
            <w:r w:rsidR="00006899">
              <w:t>var</w:t>
            </w:r>
            <w:r w:rsidRPr="0082379B">
              <w:t xml:space="preserve"> vedlagt utsendelsen</w:t>
            </w:r>
          </w:p>
          <w:p w14:paraId="65852141" w14:textId="28B65E70" w:rsidR="0082379B" w:rsidRDefault="00006899" w:rsidP="0D498CFC">
            <w:pPr>
              <w:rPr>
                <w:b/>
                <w:bCs/>
              </w:rPr>
            </w:pPr>
            <w:r>
              <w:t>K</w:t>
            </w:r>
            <w:r w:rsidR="0082379B" w:rsidRPr="0082379B">
              <w:t>onklusjon</w:t>
            </w:r>
            <w:r w:rsidR="0082379B" w:rsidRPr="0082379B">
              <w:br/>
              <w:t>Mandat vedtas</w:t>
            </w:r>
            <w:r w:rsidR="00CF3976">
              <w:t>, men med tillegg at det utarbeides i tekst</w:t>
            </w:r>
            <w:r>
              <w:t xml:space="preserve"> om</w:t>
            </w:r>
            <w:r w:rsidR="00CF3976">
              <w:t xml:space="preserve"> årlig handlingsplan</w:t>
            </w:r>
            <w:r>
              <w:t xml:space="preserve"> og rapportering.</w:t>
            </w:r>
          </w:p>
        </w:tc>
      </w:tr>
      <w:tr w:rsidR="251AE6F7" w14:paraId="601B4C5B" w14:textId="77777777" w:rsidTr="3122C026">
        <w:trPr>
          <w:trHeight w:val="300"/>
        </w:trPr>
        <w:tc>
          <w:tcPr>
            <w:tcW w:w="1485" w:type="dxa"/>
          </w:tcPr>
          <w:p w14:paraId="01A8F1BC" w14:textId="73B27F93" w:rsidR="4289F236" w:rsidRDefault="007D7C33" w:rsidP="251AE6F7">
            <w:pPr>
              <w:rPr>
                <w:lang w:val="en-US"/>
              </w:rPr>
            </w:pPr>
            <w:r>
              <w:rPr>
                <w:lang w:val="en-US"/>
              </w:rPr>
              <w:t>2</w:t>
            </w:r>
            <w:r w:rsidR="001F1F46">
              <w:rPr>
                <w:lang w:val="en-US"/>
              </w:rPr>
              <w:t>2</w:t>
            </w:r>
            <w:r w:rsidR="4289F236" w:rsidRPr="251AE6F7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7F46750E" w14:textId="77777777" w:rsidR="4289F236" w:rsidRDefault="4289F236" w:rsidP="251AE6F7">
            <w:pPr>
              <w:rPr>
                <w:b/>
                <w:bCs/>
              </w:rPr>
            </w:pPr>
            <w:r w:rsidRPr="251AE6F7">
              <w:rPr>
                <w:b/>
                <w:bCs/>
              </w:rPr>
              <w:t>Årsmelding for Grenlandssamarbeidet IPR 2025</w:t>
            </w:r>
          </w:p>
          <w:p w14:paraId="7C9C6282" w14:textId="43899AEA" w:rsidR="0082379B" w:rsidRPr="0082379B" w:rsidRDefault="00006899" w:rsidP="251AE6F7">
            <w:r>
              <w:lastRenderedPageBreak/>
              <w:t>U</w:t>
            </w:r>
            <w:r w:rsidR="0082379B" w:rsidRPr="0082379B">
              <w:t>tsendt forslag til Årsmelding for Grenlandssamarbeidet IPR 2025</w:t>
            </w:r>
          </w:p>
          <w:p w14:paraId="2DF4F81E" w14:textId="6209AE6A" w:rsidR="0082379B" w:rsidRDefault="004725C2" w:rsidP="251AE6F7">
            <w:pPr>
              <w:rPr>
                <w:b/>
                <w:bCs/>
              </w:rPr>
            </w:pPr>
            <w:r>
              <w:t>K</w:t>
            </w:r>
            <w:r w:rsidR="0082379B" w:rsidRPr="0082379B">
              <w:t>onklusjon:</w:t>
            </w:r>
            <w:r w:rsidR="0082379B" w:rsidRPr="0082379B">
              <w:br/>
              <w:t>Årsmelding for Grenlandssamarbeidet IPR anbefales for Ordførerkollegi</w:t>
            </w:r>
            <w:r w:rsidR="00247B13">
              <w:t>et.</w:t>
            </w:r>
            <w:r w:rsidR="0082379B">
              <w:rPr>
                <w:b/>
                <w:bCs/>
              </w:rPr>
              <w:t xml:space="preserve"> </w:t>
            </w:r>
            <w:r w:rsidRPr="00602A32">
              <w:t xml:space="preserve">Det innarbeides i tillegg en tekst om </w:t>
            </w:r>
            <w:r w:rsidR="00602A32" w:rsidRPr="00602A32">
              <w:t>arbeidet i helsefellesskapet om vedtak i Bamble og Skien by/kommunestyrer om organiseringen av helsefellesskapet</w:t>
            </w:r>
          </w:p>
        </w:tc>
      </w:tr>
      <w:tr w:rsidR="251AE6F7" w14:paraId="08A93D60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<w:trHeight w:val="300"/>
        </w:trPr>
        <w:tc>
          <w:tcPr>
            <w:tcW w:w="1485" w:type="dxa"/>
          </w:tcPr>
          <w:p w14:paraId="5273868B" w14:textId="0AADA407" w:rsidR="4289F236" w:rsidRDefault="37B9600D" w:rsidP="251AE6F7">
            <w:pPr>
              <w:rPr>
                <w:lang w:val="en-US"/>
              </w:rPr>
            </w:pPr>
            <w:r w:rsidRPr="0D498CFC">
              <w:rPr>
                <w:lang w:val="en-US"/>
              </w:rPr>
              <w:lastRenderedPageBreak/>
              <w:t>2</w:t>
            </w:r>
            <w:r w:rsidR="001F1F46">
              <w:rPr>
                <w:lang w:val="en-US"/>
              </w:rPr>
              <w:t>3</w:t>
            </w:r>
            <w:r w:rsidR="4289F236" w:rsidRPr="251AE6F7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4752E358" w14:textId="77777777" w:rsidR="4289F236" w:rsidRDefault="4289F236" w:rsidP="251AE6F7">
            <w:pPr>
              <w:rPr>
                <w:b/>
                <w:bCs/>
              </w:rPr>
            </w:pPr>
            <w:r w:rsidRPr="251AE6F7">
              <w:rPr>
                <w:b/>
                <w:bCs/>
              </w:rPr>
              <w:t>Årsmelding for Det kommunale oppgavefellesskapet, Grenlandssamarbeidet 2026</w:t>
            </w:r>
          </w:p>
          <w:p w14:paraId="2106C80A" w14:textId="06CF60C2" w:rsidR="00A94F1A" w:rsidRDefault="00EF322A" w:rsidP="251AE6F7">
            <w:r>
              <w:t>U</w:t>
            </w:r>
            <w:r w:rsidR="0082379B" w:rsidRPr="0082379B">
              <w:t xml:space="preserve">tsendt forslag til Årsmelding for Det kommunale oppgavefellesskapet, Grenlandssamarbeidet 2025 </w:t>
            </w:r>
            <w:r>
              <w:t>ble drøftet.</w:t>
            </w:r>
          </w:p>
          <w:p w14:paraId="00804A75" w14:textId="5CBFB2B0" w:rsidR="0082379B" w:rsidRPr="0082379B" w:rsidRDefault="00EF322A" w:rsidP="251AE6F7">
            <w:r>
              <w:t>K</w:t>
            </w:r>
            <w:r w:rsidR="00A94F1A">
              <w:t>onklusjon:</w:t>
            </w:r>
            <w:r w:rsidR="00A94F1A">
              <w:br/>
              <w:t xml:space="preserve">Årsmelding for Det kommunale oppgavefellesskapet, Grenlandssamarbeidet 2025 </w:t>
            </w:r>
            <w:r w:rsidR="0082379B" w:rsidRPr="0082379B">
              <w:t>anbefales for Representantskapet</w:t>
            </w:r>
            <w:r>
              <w:t>.</w:t>
            </w:r>
          </w:p>
        </w:tc>
      </w:tr>
      <w:tr w:rsidR="02528F5E" w14:paraId="1F5904D5" w14:textId="77777777" w:rsidTr="3122C026">
        <w:trPr>
          <w:trHeight w:val="300"/>
        </w:trPr>
        <w:tc>
          <w:tcPr>
            <w:tcW w:w="1485" w:type="dxa"/>
          </w:tcPr>
          <w:p w14:paraId="158A70E9" w14:textId="6855483D" w:rsidR="784A5A6C" w:rsidRDefault="784A5A6C" w:rsidP="02528F5E">
            <w:pPr>
              <w:rPr>
                <w:lang w:val="en-US"/>
              </w:rPr>
            </w:pPr>
            <w:r w:rsidRPr="02528F5E">
              <w:rPr>
                <w:lang w:val="en-US"/>
              </w:rPr>
              <w:t>2</w:t>
            </w:r>
            <w:r w:rsidR="001F1F46">
              <w:rPr>
                <w:lang w:val="en-US"/>
              </w:rPr>
              <w:t>4</w:t>
            </w:r>
            <w:r w:rsidRPr="02528F5E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3C36D3A2" w14:textId="77777777" w:rsidR="00DF4817" w:rsidRDefault="00DF4817" w:rsidP="00DF4817">
            <w:pPr>
              <w:spacing w:after="0"/>
              <w:outlineLvl w:val="2"/>
            </w:pPr>
            <w:hyperlink r:id="rId11" w:tgtFrame="_blank" w:history="1">
              <w:r w:rsidRPr="00DF4817">
                <w:rPr>
                  <w:rFonts w:eastAsia="Times New Roman" w:cs="Arial"/>
                  <w:b/>
                  <w:bCs/>
                  <w:kern w:val="0"/>
                  <w:szCs w:val="22"/>
                  <w:lang w:eastAsia="nb-NO"/>
                  <w14:ligatures w14:val="none"/>
                </w:rPr>
                <w:t>Offentlig høring av NOU 2026:4 Kjernekraft i Norge?</w:t>
              </w:r>
            </w:hyperlink>
          </w:p>
          <w:p w14:paraId="7FB47244" w14:textId="77777777" w:rsidR="0082379B" w:rsidRDefault="0082379B" w:rsidP="00DF4817">
            <w:pPr>
              <w:spacing w:after="0"/>
              <w:outlineLvl w:val="2"/>
              <w:rPr>
                <w:rFonts w:eastAsia="Times New Roman" w:cs="Arial"/>
                <w:b/>
                <w:bCs/>
                <w:kern w:val="0"/>
                <w:szCs w:val="22"/>
                <w:lang w:eastAsia="nb-NO"/>
                <w14:ligatures w14:val="none"/>
              </w:rPr>
            </w:pPr>
          </w:p>
          <w:p w14:paraId="385A26B3" w14:textId="0AE7FA49" w:rsidR="00210EFE" w:rsidRDefault="00EF322A" w:rsidP="00DF4817">
            <w:pPr>
              <w:spacing w:after="0"/>
              <w:outlineLvl w:val="2"/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</w:pPr>
            <w:r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t>U</w:t>
            </w:r>
            <w:r w:rsidR="0082379B"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t>tsendt invitasjon til høring av NOU 2026:4 Kjernekraft i Norge? Med h</w:t>
            </w:r>
            <w:r w:rsidR="00210EFE"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t>øringsfrist 8. oktober 2026</w:t>
            </w:r>
            <w:r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t>, ble gjennomgått.</w:t>
            </w:r>
          </w:p>
          <w:p w14:paraId="368A9D2A" w14:textId="77777777" w:rsidR="0082379B" w:rsidRDefault="0082379B" w:rsidP="00DF4817">
            <w:pPr>
              <w:spacing w:after="0"/>
              <w:outlineLvl w:val="2"/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</w:pPr>
          </w:p>
          <w:p w14:paraId="7889FAA9" w14:textId="3B57F738" w:rsidR="21635FBA" w:rsidRPr="0082379B" w:rsidRDefault="00EF322A" w:rsidP="0082379B">
            <w:pPr>
              <w:spacing w:after="0"/>
              <w:outlineLvl w:val="2"/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</w:pPr>
            <w:r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t>K</w:t>
            </w:r>
            <w:r w:rsidR="0082379B"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t>onklusjon:</w:t>
            </w:r>
            <w:r w:rsidR="0082379B">
              <w:rPr>
                <w:rFonts w:eastAsia="Times New Roman" w:cs="Arial"/>
                <w:kern w:val="0"/>
                <w:szCs w:val="22"/>
                <w:lang w:eastAsia="nb-NO"/>
                <w14:ligatures w14:val="none"/>
              </w:rPr>
              <w:br/>
              <w:t xml:space="preserve">Kommunedirektørkollegiet anbefaler for Ordførerkollegiet at Grenlandssamarbeidet utarbeider forslag til sak og høringsuttalelse. </w:t>
            </w:r>
          </w:p>
        </w:tc>
      </w:tr>
      <w:tr w:rsidR="00DE4B2A" w14:paraId="395CD205" w14:textId="77777777" w:rsidTr="3122C026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1485" w:type="dxa"/>
          </w:tcPr>
          <w:p w14:paraId="069350A9" w14:textId="521A5A4C" w:rsidR="00DE4B2A" w:rsidRPr="3EDA9832" w:rsidRDefault="4289F236" w:rsidP="009376D7">
            <w:pPr>
              <w:rPr>
                <w:lang w:val="en-US"/>
              </w:rPr>
            </w:pPr>
            <w:r w:rsidRPr="0D498CFC">
              <w:rPr>
                <w:lang w:val="en-US"/>
              </w:rPr>
              <w:t>2</w:t>
            </w:r>
            <w:r w:rsidR="001F1F46">
              <w:rPr>
                <w:lang w:val="en-US"/>
              </w:rPr>
              <w:t>5</w:t>
            </w:r>
            <w:r w:rsidR="00DE4B2A" w:rsidRPr="251AE6F7">
              <w:rPr>
                <w:lang w:val="en-US"/>
              </w:rPr>
              <w:t>/26</w:t>
            </w:r>
          </w:p>
        </w:tc>
        <w:tc>
          <w:tcPr>
            <w:tcW w:w="7162" w:type="dxa"/>
          </w:tcPr>
          <w:p w14:paraId="374E9591" w14:textId="77777777" w:rsidR="00B27756" w:rsidRDefault="00AB1F40" w:rsidP="00AB1F40">
            <w:pPr>
              <w:rPr>
                <w:b/>
                <w:bCs/>
              </w:rPr>
            </w:pPr>
            <w:r w:rsidRPr="00AB1F40">
              <w:rPr>
                <w:b/>
                <w:bCs/>
              </w:rPr>
              <w:t>Eventuelt</w:t>
            </w:r>
          </w:p>
          <w:p w14:paraId="5961E382" w14:textId="77777777" w:rsidR="00CB5939" w:rsidRPr="00882274" w:rsidRDefault="00CB5939" w:rsidP="00AB1F40">
            <w:pPr>
              <w:rPr>
                <w:b/>
                <w:bCs/>
              </w:rPr>
            </w:pPr>
            <w:r w:rsidRPr="00882274">
              <w:rPr>
                <w:b/>
                <w:bCs/>
              </w:rPr>
              <w:t xml:space="preserve">Beslutningsprosess for kjøp av tomt til </w:t>
            </w:r>
            <w:r w:rsidR="00DE5DF7" w:rsidRPr="00882274">
              <w:rPr>
                <w:b/>
                <w:bCs/>
              </w:rPr>
              <w:t>nytt renseanlegg for Bamble, Porsgrunn og Skien.</w:t>
            </w:r>
          </w:p>
          <w:p w14:paraId="5FF9900D" w14:textId="77777777" w:rsidR="003B0BDE" w:rsidRDefault="00CF787B" w:rsidP="00AB1F40">
            <w:r>
              <w:t>Status og prosess ble drøftet.</w:t>
            </w:r>
          </w:p>
          <w:p w14:paraId="335B8571" w14:textId="3A784333" w:rsidR="00B559F6" w:rsidRDefault="00CF787B" w:rsidP="00AB1F40">
            <w:r>
              <w:t>Konklusjon:</w:t>
            </w:r>
            <w:r>
              <w:br/>
            </w:r>
            <w:r w:rsidR="00093730">
              <w:t xml:space="preserve">Felles sak om fullmakt til å inngå en </w:t>
            </w:r>
            <w:r w:rsidR="00E512C5">
              <w:t>opsjonsavtale</w:t>
            </w:r>
            <w:r w:rsidR="00093730">
              <w:t xml:space="preserve"> </w:t>
            </w:r>
            <w:r w:rsidR="00E512C5">
              <w:t xml:space="preserve">om kjøp av tomt </w:t>
            </w:r>
            <w:r w:rsidR="00E512C5">
              <w:lastRenderedPageBreak/>
              <w:t>behandles i første formannskap etter sommerferien</w:t>
            </w:r>
            <w:r w:rsidR="00B559F6">
              <w:t>. Saken må unntas offentlighet</w:t>
            </w:r>
            <w:r w:rsidR="008212FE">
              <w:t xml:space="preserve"> in</w:t>
            </w:r>
            <w:r w:rsidR="003D37EE">
              <w:t>n</w:t>
            </w:r>
            <w:r w:rsidR="008212FE">
              <w:t xml:space="preserve">til avtale er inngått, av hensyn til </w:t>
            </w:r>
            <w:r w:rsidR="003D37EE">
              <w:t>forhandlingene. Offentlighetsloven § 23, 1 ledd.</w:t>
            </w:r>
          </w:p>
          <w:p w14:paraId="35D8E416" w14:textId="6ED4C716" w:rsidR="003E48C4" w:rsidRDefault="00B559F6" w:rsidP="00AB1F40">
            <w:pPr>
              <w:rPr>
                <w:b/>
                <w:bCs/>
              </w:rPr>
            </w:pPr>
            <w:r>
              <w:rPr>
                <w:b/>
                <w:bCs/>
              </w:rPr>
              <w:t>Driftsassis</w:t>
            </w:r>
            <w:r w:rsidR="00460B82">
              <w:rPr>
                <w:b/>
                <w:bCs/>
              </w:rPr>
              <w:t>tansen VAR</w:t>
            </w:r>
          </w:p>
          <w:p w14:paraId="25212963" w14:textId="5B6803BA" w:rsidR="0035681D" w:rsidRPr="006524FC" w:rsidRDefault="003E48C4" w:rsidP="00AB1F40">
            <w:pPr>
              <w:rPr>
                <w:bCs/>
              </w:rPr>
            </w:pPr>
            <w:r w:rsidRPr="006524FC">
              <w:rPr>
                <w:bCs/>
              </w:rPr>
              <w:t>Saken ble behandlet for 2 år siden</w:t>
            </w:r>
            <w:r w:rsidR="00B22E59" w:rsidRPr="006524FC">
              <w:rPr>
                <w:bCs/>
              </w:rPr>
              <w:t xml:space="preserve">, hvor spørsmålet om </w:t>
            </w:r>
            <w:r w:rsidR="00212A17">
              <w:rPr>
                <w:bCs/>
              </w:rPr>
              <w:t>innskuddsbeløp</w:t>
            </w:r>
            <w:r w:rsidR="00B22E59" w:rsidRPr="006524FC">
              <w:rPr>
                <w:bCs/>
              </w:rPr>
              <w:t xml:space="preserve"> ikke var en del av behandlingen. </w:t>
            </w:r>
            <w:r w:rsidR="00212A17">
              <w:rPr>
                <w:bCs/>
              </w:rPr>
              <w:t>S</w:t>
            </w:r>
            <w:r w:rsidR="008B3F10" w:rsidRPr="006524FC">
              <w:rPr>
                <w:bCs/>
              </w:rPr>
              <w:t>elvkost</w:t>
            </w:r>
            <w:r w:rsidR="00212A17">
              <w:rPr>
                <w:bCs/>
              </w:rPr>
              <w:t xml:space="preserve"> kan ikke benyttes</w:t>
            </w:r>
          </w:p>
          <w:p w14:paraId="5C8A1BE4" w14:textId="0EAF0E18" w:rsidR="00DE5DF7" w:rsidRPr="00CB5939" w:rsidRDefault="0035681D" w:rsidP="00DF420B">
            <w:r w:rsidRPr="006524FC">
              <w:rPr>
                <w:bCs/>
              </w:rPr>
              <w:t>Konklusjon:</w:t>
            </w:r>
            <w:r w:rsidR="00DF420B">
              <w:rPr>
                <w:bCs/>
              </w:rPr>
              <w:br/>
            </w:r>
            <w:r w:rsidR="008B3F10">
              <w:rPr>
                <w:bCs/>
              </w:rPr>
              <w:t>Opparbeidet selvkostfond kan ikke benyttes til å finansiere innskuddet</w:t>
            </w:r>
            <w:r w:rsidR="00B04F84">
              <w:rPr>
                <w:bCs/>
              </w:rPr>
              <w:t xml:space="preserve"> til samvirket. D</w:t>
            </w:r>
            <w:r w:rsidR="003E43C9" w:rsidRPr="006524FC">
              <w:rPr>
                <w:bCs/>
              </w:rPr>
              <w:t>en enkelte kommune</w:t>
            </w:r>
            <w:r w:rsidR="00B04F84">
              <w:rPr>
                <w:bCs/>
              </w:rPr>
              <w:t xml:space="preserve"> må gjøre vedtak</w:t>
            </w:r>
            <w:r w:rsidR="003E43C9" w:rsidRPr="006524FC">
              <w:rPr>
                <w:bCs/>
              </w:rPr>
              <w:t xml:space="preserve"> om innbetaling av </w:t>
            </w:r>
            <w:r w:rsidR="00B04F84">
              <w:rPr>
                <w:bCs/>
              </w:rPr>
              <w:t>innskudd.</w:t>
            </w:r>
            <w:r w:rsidR="00CF787B">
              <w:br/>
            </w:r>
          </w:p>
        </w:tc>
      </w:tr>
    </w:tbl>
    <w:p w14:paraId="216C1ABD" w14:textId="77777777" w:rsidR="008467C2" w:rsidRPr="00263212" w:rsidRDefault="008467C2" w:rsidP="00E63A86">
      <w:pPr>
        <w:spacing w:after="840"/>
      </w:pPr>
    </w:p>
    <w:sectPr w:rsidR="008467C2" w:rsidRPr="00263212" w:rsidSect="005F2623">
      <w:headerReference w:type="default" r:id="rId12"/>
      <w:footerReference w:type="default" r:id="rId13"/>
      <w:headerReference w:type="first" r:id="rId14"/>
      <w:pgSz w:w="11906" w:h="16838" w:code="9"/>
      <w:pgMar w:top="2863" w:right="1276" w:bottom="3827" w:left="1276" w:header="709" w:footer="122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E0DCDF" w14:textId="77777777" w:rsidR="00595E38" w:rsidRDefault="00595E38" w:rsidP="0030254C">
      <w:pPr>
        <w:spacing w:after="0"/>
      </w:pPr>
      <w:r>
        <w:separator/>
      </w:r>
    </w:p>
  </w:endnote>
  <w:endnote w:type="continuationSeparator" w:id="0">
    <w:p w14:paraId="4DB6B0BF" w14:textId="77777777" w:rsidR="00595E38" w:rsidRDefault="00595E38" w:rsidP="0030254C">
      <w:pPr>
        <w:spacing w:after="0"/>
      </w:pPr>
      <w:r>
        <w:continuationSeparator/>
      </w:r>
    </w:p>
  </w:endnote>
  <w:endnote w:type="continuationNotice" w:id="1">
    <w:p w14:paraId="56B319C6" w14:textId="77777777" w:rsidR="00595E38" w:rsidRDefault="00595E38">
      <w:pPr>
        <w:spacing w:after="0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AFEDD72" w14:textId="77777777" w:rsidR="005E7974" w:rsidRPr="00425AFC" w:rsidRDefault="005E7974" w:rsidP="00425AFC">
    <w:pPr>
      <w:pStyle w:val="Bunntekst"/>
      <w:spacing w:line="216" w:lineRule="exact"/>
      <w:rPr>
        <w:sz w:val="18"/>
        <w:szCs w:val="18"/>
      </w:rPr>
    </w:pPr>
    <w:r w:rsidRPr="00425AFC">
      <w:rPr>
        <w:b/>
        <w:bCs/>
        <w:noProof/>
        <w:sz w:val="18"/>
        <w:szCs w:val="18"/>
      </w:rPr>
      <mc:AlternateContent>
        <mc:Choice Requires="wps">
          <w:drawing>
            <wp:anchor distT="0" distB="0" distL="114300" distR="114300" simplePos="0" relativeHeight="251658243" behindDoc="0" locked="0" layoutInCell="1" allowOverlap="1" wp14:anchorId="3BF57129" wp14:editId="52030896">
              <wp:simplePos x="0" y="0"/>
              <wp:positionH relativeFrom="column">
                <wp:posOffset>1338</wp:posOffset>
              </wp:positionH>
              <wp:positionV relativeFrom="paragraph">
                <wp:posOffset>-164375</wp:posOffset>
              </wp:positionV>
              <wp:extent cx="5957126" cy="0"/>
              <wp:effectExtent l="0" t="0" r="0" b="0"/>
              <wp:wrapNone/>
              <wp:docPr id="1817871381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5957126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 xmlns:asvg="http://schemas.microsoft.com/office/drawing/2016/SVG/main" xmlns:pic="http://schemas.openxmlformats.org/drawingml/2006/picture" xmlns:a="http://schemas.openxmlformats.org/drawingml/2006/main">
          <w:pict w14:anchorId="073FC5B7">
            <v:line id="Straight Connector 2" style="position:absolute;z-index:251658243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spid="_x0000_s1026" strokecolor="black [3200]" strokeweight=".5pt" from=".1pt,-12.95pt" to="469.15pt,-12.95pt" w14:anchorId="74695F28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">
              <v:stroke joinstyle="miter"/>
            </v:line>
          </w:pict>
        </mc:Fallback>
      </mc:AlternateContent>
    </w:r>
    <w:r w:rsidRPr="00425AFC">
      <w:rPr>
        <w:b/>
        <w:bCs/>
        <w:noProof/>
        <w:sz w:val="18"/>
        <w:szCs w:val="18"/>
      </w:rPr>
      <w:drawing>
        <wp:anchor distT="0" distB="0" distL="114300" distR="114300" simplePos="0" relativeHeight="251658242" behindDoc="1" locked="0" layoutInCell="1" allowOverlap="1" wp14:anchorId="596D4266" wp14:editId="4F993013">
          <wp:simplePos x="0" y="0"/>
          <wp:positionH relativeFrom="margin">
            <wp:align>right</wp:align>
          </wp:positionH>
          <wp:positionV relativeFrom="page">
            <wp:posOffset>9501047</wp:posOffset>
          </wp:positionV>
          <wp:extent cx="2314575" cy="409575"/>
          <wp:effectExtent l="0" t="0" r="9525" b="9525"/>
          <wp:wrapNone/>
          <wp:docPr id="456031529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978582455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14575" cy="40957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 w:rsidRPr="00425AFC">
      <w:rPr>
        <w:b/>
        <w:bCs/>
        <w:sz w:val="18"/>
        <w:szCs w:val="18"/>
      </w:rPr>
      <w:t>Grenlandssamarbeidet</w:t>
    </w:r>
    <w:r w:rsidRPr="00425AFC">
      <w:rPr>
        <w:sz w:val="18"/>
        <w:szCs w:val="18"/>
      </w:rPr>
      <w:br/>
      <w:t>Rådhusplassen 2, 3724 Skien</w:t>
    </w:r>
    <w:r w:rsidRPr="00425AFC">
      <w:rPr>
        <w:sz w:val="18"/>
        <w:szCs w:val="18"/>
      </w:rPr>
      <w:br/>
      <w:t>Tlf.: 94 15 91 15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B621AD9" w14:textId="77777777" w:rsidR="00595E38" w:rsidRDefault="00595E38" w:rsidP="0030254C">
      <w:pPr>
        <w:spacing w:after="0"/>
      </w:pPr>
      <w:r>
        <w:separator/>
      </w:r>
    </w:p>
  </w:footnote>
  <w:footnote w:type="continuationSeparator" w:id="0">
    <w:p w14:paraId="4A35A380" w14:textId="77777777" w:rsidR="00595E38" w:rsidRDefault="00595E38" w:rsidP="0030254C">
      <w:pPr>
        <w:spacing w:after="0"/>
      </w:pPr>
      <w:r>
        <w:continuationSeparator/>
      </w:r>
    </w:p>
  </w:footnote>
  <w:footnote w:type="continuationNotice" w:id="1">
    <w:p w14:paraId="3212F643" w14:textId="77777777" w:rsidR="00595E38" w:rsidRDefault="00595E38">
      <w:pPr>
        <w:spacing w:after="0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445F09" w14:textId="77777777" w:rsidR="00445B06" w:rsidRDefault="001B2A8D">
    <w:pPr>
      <w:pStyle w:val="Topptekst"/>
    </w:pPr>
    <w:r>
      <w:rPr>
        <w:noProof/>
      </w:rPr>
      <w:drawing>
        <wp:anchor distT="0" distB="0" distL="114300" distR="114300" simplePos="0" relativeHeight="251658245" behindDoc="0" locked="0" layoutInCell="1" allowOverlap="1" wp14:anchorId="31F7163C" wp14:editId="6F1CB916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605739868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A3510A" w14:textId="77777777" w:rsidR="005221F8" w:rsidRDefault="001B2A8D">
    <w:pPr>
      <w:pStyle w:val="Topptekst"/>
    </w:pPr>
    <w:r>
      <w:rPr>
        <w:noProof/>
      </w:rPr>
      <w:drawing>
        <wp:anchor distT="0" distB="0" distL="114300" distR="114300" simplePos="0" relativeHeight="251658244" behindDoc="0" locked="0" layoutInCell="1" allowOverlap="1" wp14:anchorId="42D62DC2" wp14:editId="2DA631B0">
          <wp:simplePos x="0" y="0"/>
          <wp:positionH relativeFrom="margin">
            <wp:posOffset>6985</wp:posOffset>
          </wp:positionH>
          <wp:positionV relativeFrom="paragraph">
            <wp:posOffset>342265</wp:posOffset>
          </wp:positionV>
          <wp:extent cx="2944800" cy="334800"/>
          <wp:effectExtent l="0" t="0" r="8255" b="8255"/>
          <wp:wrapNone/>
          <wp:docPr id="1023386753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526393653" name=""/>
                  <pic:cNvPicPr/>
                </pic:nvPicPr>
                <pic:blipFill>
                  <a:blip r:embed="rId1">
                    <a:extLst>
                      <a:ext uri="{96DAC541-7B7A-43D3-8B79-37D633B846F1}">
                        <asvg:svgBlip xmlns:asvg="http://schemas.microsoft.com/office/drawing/2016/SVG/main" r:embed="rId2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944800" cy="3348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3E624C">
      <w:rPr>
        <w:noProof/>
      </w:rPr>
      <w:drawing>
        <wp:anchor distT="0" distB="0" distL="114300" distR="114300" simplePos="0" relativeHeight="251658240" behindDoc="1" locked="0" layoutInCell="1" allowOverlap="1" wp14:anchorId="5BCCE7FB" wp14:editId="5EEC671E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9040" cy="10691495"/>
          <wp:effectExtent l="0" t="0" r="3810" b="0"/>
          <wp:wrapNone/>
          <wp:docPr id="1630844665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47490920" name="Graphic 1"/>
                  <pic:cNvPicPr/>
                </pic:nvPicPr>
                <pic:blipFill>
                  <a:blip r:embed="rId3">
                    <a:extLst>
                      <a:ext uri="{96DAC541-7B7A-43D3-8B79-37D633B846F1}">
                        <asvg:svgBlip xmlns:asvg="http://schemas.microsoft.com/office/drawing/2016/SVG/main" r:embed="rId4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59040" cy="1069149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5221F8">
      <w:rPr>
        <w:noProof/>
      </w:rPr>
      <mc:AlternateContent>
        <mc:Choice Requires="wps">
          <w:drawing>
            <wp:anchor distT="0" distB="0" distL="114300" distR="114300" simplePos="0" relativeHeight="251658241" behindDoc="0" locked="0" layoutInCell="1" allowOverlap="1" wp14:anchorId="2E3CC90F" wp14:editId="6CFA1226">
              <wp:simplePos x="0" y="0"/>
              <wp:positionH relativeFrom="column">
                <wp:posOffset>5455935</wp:posOffset>
              </wp:positionH>
              <wp:positionV relativeFrom="paragraph">
                <wp:posOffset>288925</wp:posOffset>
              </wp:positionV>
              <wp:extent cx="713678" cy="383602"/>
              <wp:effectExtent l="0" t="0" r="0" b="0"/>
              <wp:wrapNone/>
              <wp:docPr id="1932624585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13678" cy="383602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50972381" w14:textId="77777777" w:rsidR="005221F8" w:rsidRPr="005221F8" w:rsidRDefault="005221F8" w:rsidP="005221F8">
                          <w:pPr>
                            <w:rPr>
                              <w:sz w:val="26"/>
                              <w:szCs w:val="26"/>
                              <w:lang w:val="en-US"/>
                            </w:rPr>
                          </w:pPr>
                          <w:r w:rsidRPr="005221F8">
                            <w:rPr>
                              <w:b/>
                              <w:bCs/>
                              <w:sz w:val="26"/>
                              <w:szCs w:val="26"/>
                              <w:lang w:val="en-US"/>
                            </w:rPr>
                            <w:t>2024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E3CC90F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429.6pt;margin-top:22.75pt;width:56.2pt;height:30.2pt;z-index:251658241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" filled="f" stroked="f" strokeweight=".5pt">
              <v:textbox>
                <w:txbxContent>
                  <w:p w14:paraId="50972381" w14:textId="77777777" w:rsidR="005221F8" w:rsidRPr="005221F8" w:rsidRDefault="005221F8" w:rsidP="005221F8">
                    <w:pPr>
                      <w:rPr>
                        <w:sz w:val="26"/>
                        <w:szCs w:val="26"/>
                        <w:lang w:val="en-US"/>
                      </w:rPr>
                    </w:pPr>
                    <w:r w:rsidRPr="005221F8">
                      <w:rPr>
                        <w:b/>
                        <w:bCs/>
                        <w:sz w:val="26"/>
                        <w:szCs w:val="26"/>
                        <w:lang w:val="en-US"/>
                      </w:rPr>
                      <w:t>2024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CBD74BAD"/>
    <w:multiLevelType w:val="hybridMultilevel"/>
    <w:tmpl w:val="FFFFFFFF"/>
    <w:lvl w:ilvl="0" w:tplc="FFFFFFFF">
      <w:start w:val="1"/>
      <w:numFmt w:val="bullet"/>
      <w:lvlText w:val="•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0DB46F7C"/>
    <w:multiLevelType w:val="multilevel"/>
    <w:tmpl w:val="713696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0FAF1474"/>
    <w:multiLevelType w:val="hybridMultilevel"/>
    <w:tmpl w:val="7376D24C"/>
    <w:lvl w:ilvl="0" w:tplc="3746FB3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C4959A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E36F6B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C8840C8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3068F6C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C0C509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500478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03A91E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146B82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71215C"/>
    <w:multiLevelType w:val="multilevel"/>
    <w:tmpl w:val="F8E642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202C5E89"/>
    <w:multiLevelType w:val="multilevel"/>
    <w:tmpl w:val="CB2CE2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26665522"/>
    <w:multiLevelType w:val="multilevel"/>
    <w:tmpl w:val="A7BA3D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2B0358B7"/>
    <w:multiLevelType w:val="multilevel"/>
    <w:tmpl w:val="5DC01B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35715B35"/>
    <w:multiLevelType w:val="multilevel"/>
    <w:tmpl w:val="970AF3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8" w15:restartNumberingAfterBreak="0">
    <w:nsid w:val="3BA72B97"/>
    <w:multiLevelType w:val="multilevel"/>
    <w:tmpl w:val="1728B9E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9" w15:restartNumberingAfterBreak="0">
    <w:nsid w:val="66761229"/>
    <w:multiLevelType w:val="multilevel"/>
    <w:tmpl w:val="DCECE0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A3F3B75"/>
    <w:multiLevelType w:val="hybridMultilevel"/>
    <w:tmpl w:val="64627662"/>
    <w:lvl w:ilvl="0" w:tplc="041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2FB5F0"/>
    <w:multiLevelType w:val="hybridMultilevel"/>
    <w:tmpl w:val="FFFFFFFF"/>
    <w:lvl w:ilvl="0" w:tplc="1AC2031C">
      <w:start w:val="1"/>
      <w:numFmt w:val="decimal"/>
      <w:lvlText w:val="%1."/>
      <w:lvlJc w:val="left"/>
      <w:pPr>
        <w:ind w:left="1080" w:hanging="360"/>
      </w:pPr>
      <w:rPr>
        <w:rFonts w:ascii="DM Sans" w:hAnsi="DM Sans" w:hint="default"/>
      </w:rPr>
    </w:lvl>
    <w:lvl w:ilvl="1" w:tplc="8CC88128">
      <w:start w:val="1"/>
      <w:numFmt w:val="lowerLetter"/>
      <w:lvlText w:val="%2."/>
      <w:lvlJc w:val="left"/>
      <w:pPr>
        <w:ind w:left="1440" w:hanging="360"/>
      </w:pPr>
    </w:lvl>
    <w:lvl w:ilvl="2" w:tplc="6DF4BF62">
      <w:start w:val="1"/>
      <w:numFmt w:val="lowerRoman"/>
      <w:lvlText w:val="%3."/>
      <w:lvlJc w:val="right"/>
      <w:pPr>
        <w:ind w:left="2160" w:hanging="180"/>
      </w:pPr>
    </w:lvl>
    <w:lvl w:ilvl="3" w:tplc="BBBE1BF6">
      <w:start w:val="1"/>
      <w:numFmt w:val="decimal"/>
      <w:lvlText w:val="%4."/>
      <w:lvlJc w:val="left"/>
      <w:pPr>
        <w:ind w:left="2880" w:hanging="360"/>
      </w:pPr>
    </w:lvl>
    <w:lvl w:ilvl="4" w:tplc="FF503E4C">
      <w:start w:val="1"/>
      <w:numFmt w:val="lowerLetter"/>
      <w:lvlText w:val="%5."/>
      <w:lvlJc w:val="left"/>
      <w:pPr>
        <w:ind w:left="3600" w:hanging="360"/>
      </w:pPr>
    </w:lvl>
    <w:lvl w:ilvl="5" w:tplc="47A6150C">
      <w:start w:val="1"/>
      <w:numFmt w:val="lowerRoman"/>
      <w:lvlText w:val="%6."/>
      <w:lvlJc w:val="right"/>
      <w:pPr>
        <w:ind w:left="4320" w:hanging="180"/>
      </w:pPr>
    </w:lvl>
    <w:lvl w:ilvl="6" w:tplc="C326077A">
      <w:start w:val="1"/>
      <w:numFmt w:val="decimal"/>
      <w:lvlText w:val="%7."/>
      <w:lvlJc w:val="left"/>
      <w:pPr>
        <w:ind w:left="5040" w:hanging="360"/>
      </w:pPr>
    </w:lvl>
    <w:lvl w:ilvl="7" w:tplc="23C242B2">
      <w:start w:val="1"/>
      <w:numFmt w:val="lowerLetter"/>
      <w:lvlText w:val="%8."/>
      <w:lvlJc w:val="left"/>
      <w:pPr>
        <w:ind w:left="5760" w:hanging="360"/>
      </w:pPr>
    </w:lvl>
    <w:lvl w:ilvl="8" w:tplc="04E04010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47A4010"/>
    <w:multiLevelType w:val="multilevel"/>
    <w:tmpl w:val="BDAC10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7A514550"/>
    <w:multiLevelType w:val="multilevel"/>
    <w:tmpl w:val="A0F0A5E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7B426C92"/>
    <w:multiLevelType w:val="multilevel"/>
    <w:tmpl w:val="E43C95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786463010">
    <w:abstractNumId w:val="2"/>
  </w:num>
  <w:num w:numId="2" w16cid:durableId="1461656418">
    <w:abstractNumId w:val="11"/>
  </w:num>
  <w:num w:numId="3" w16cid:durableId="205989921">
    <w:abstractNumId w:val="12"/>
  </w:num>
  <w:num w:numId="4" w16cid:durableId="142165537">
    <w:abstractNumId w:val="7"/>
  </w:num>
  <w:num w:numId="5" w16cid:durableId="1669286702">
    <w:abstractNumId w:val="3"/>
  </w:num>
  <w:num w:numId="6" w16cid:durableId="935403688">
    <w:abstractNumId w:val="9"/>
  </w:num>
  <w:num w:numId="7" w16cid:durableId="1377967842">
    <w:abstractNumId w:val="14"/>
  </w:num>
  <w:num w:numId="8" w16cid:durableId="2101485533">
    <w:abstractNumId w:val="1"/>
  </w:num>
  <w:num w:numId="9" w16cid:durableId="2050180718">
    <w:abstractNumId w:val="6"/>
  </w:num>
  <w:num w:numId="10" w16cid:durableId="1520118757">
    <w:abstractNumId w:val="4"/>
  </w:num>
  <w:num w:numId="11" w16cid:durableId="2093238180">
    <w:abstractNumId w:val="8"/>
  </w:num>
  <w:num w:numId="12" w16cid:durableId="1761220472">
    <w:abstractNumId w:val="5"/>
  </w:num>
  <w:num w:numId="13" w16cid:durableId="2113821998">
    <w:abstractNumId w:val="13"/>
  </w:num>
  <w:num w:numId="14" w16cid:durableId="832379611">
    <w:abstractNumId w:val="10"/>
  </w:num>
  <w:num w:numId="15" w16cid:durableId="1601169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9"/>
  <w:hyphenationZone w:val="425"/>
  <w:drawingGridHorizontalSpacing w:val="57"/>
  <w:drawingGridVerticalSpacing w:val="57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33EBD"/>
    <w:rsid w:val="00006899"/>
    <w:rsid w:val="00006A1B"/>
    <w:rsid w:val="00012DF1"/>
    <w:rsid w:val="00013140"/>
    <w:rsid w:val="000145F1"/>
    <w:rsid w:val="00015261"/>
    <w:rsid w:val="000159B4"/>
    <w:rsid w:val="000207F0"/>
    <w:rsid w:val="00020E9A"/>
    <w:rsid w:val="0002382C"/>
    <w:rsid w:val="00030069"/>
    <w:rsid w:val="000304BE"/>
    <w:rsid w:val="00035C1A"/>
    <w:rsid w:val="0003641C"/>
    <w:rsid w:val="00036AA1"/>
    <w:rsid w:val="00041DB1"/>
    <w:rsid w:val="000454A5"/>
    <w:rsid w:val="00054A1D"/>
    <w:rsid w:val="00054E3E"/>
    <w:rsid w:val="000563A3"/>
    <w:rsid w:val="0006287B"/>
    <w:rsid w:val="0006637A"/>
    <w:rsid w:val="00073D52"/>
    <w:rsid w:val="0007400C"/>
    <w:rsid w:val="00077DE9"/>
    <w:rsid w:val="00080612"/>
    <w:rsid w:val="00082D57"/>
    <w:rsid w:val="00084046"/>
    <w:rsid w:val="0008542B"/>
    <w:rsid w:val="0008629A"/>
    <w:rsid w:val="000867FF"/>
    <w:rsid w:val="00087550"/>
    <w:rsid w:val="00091801"/>
    <w:rsid w:val="00093730"/>
    <w:rsid w:val="000954D9"/>
    <w:rsid w:val="000978F1"/>
    <w:rsid w:val="000A1A65"/>
    <w:rsid w:val="000A63E7"/>
    <w:rsid w:val="000A67CB"/>
    <w:rsid w:val="000B1E8E"/>
    <w:rsid w:val="000B28AA"/>
    <w:rsid w:val="000B3968"/>
    <w:rsid w:val="000B4DAF"/>
    <w:rsid w:val="000B6B58"/>
    <w:rsid w:val="000C0C76"/>
    <w:rsid w:val="000C0EA0"/>
    <w:rsid w:val="000C1001"/>
    <w:rsid w:val="000C4122"/>
    <w:rsid w:val="000C7364"/>
    <w:rsid w:val="000D0C84"/>
    <w:rsid w:val="000D0ECC"/>
    <w:rsid w:val="000D2CC2"/>
    <w:rsid w:val="000D3EBE"/>
    <w:rsid w:val="000D51E5"/>
    <w:rsid w:val="000D62F5"/>
    <w:rsid w:val="000D6688"/>
    <w:rsid w:val="000E11EE"/>
    <w:rsid w:val="000E1527"/>
    <w:rsid w:val="000E2243"/>
    <w:rsid w:val="000E2BB4"/>
    <w:rsid w:val="000E2D33"/>
    <w:rsid w:val="000E2F35"/>
    <w:rsid w:val="000E6C7F"/>
    <w:rsid w:val="000F6302"/>
    <w:rsid w:val="00102A79"/>
    <w:rsid w:val="0010349C"/>
    <w:rsid w:val="00105261"/>
    <w:rsid w:val="001056D4"/>
    <w:rsid w:val="00105793"/>
    <w:rsid w:val="00105CA4"/>
    <w:rsid w:val="00106A4B"/>
    <w:rsid w:val="001141F8"/>
    <w:rsid w:val="00114775"/>
    <w:rsid w:val="00114B68"/>
    <w:rsid w:val="00116592"/>
    <w:rsid w:val="00123C9C"/>
    <w:rsid w:val="00125B35"/>
    <w:rsid w:val="00130656"/>
    <w:rsid w:val="00131102"/>
    <w:rsid w:val="0013132C"/>
    <w:rsid w:val="00134436"/>
    <w:rsid w:val="00135155"/>
    <w:rsid w:val="00135745"/>
    <w:rsid w:val="00140FF2"/>
    <w:rsid w:val="00142839"/>
    <w:rsid w:val="00146673"/>
    <w:rsid w:val="00152D22"/>
    <w:rsid w:val="00155215"/>
    <w:rsid w:val="001575A4"/>
    <w:rsid w:val="00160AEF"/>
    <w:rsid w:val="00161840"/>
    <w:rsid w:val="001624AC"/>
    <w:rsid w:val="001624B6"/>
    <w:rsid w:val="001626CE"/>
    <w:rsid w:val="00163C65"/>
    <w:rsid w:val="00164EBC"/>
    <w:rsid w:val="00165BF9"/>
    <w:rsid w:val="00165D47"/>
    <w:rsid w:val="00170108"/>
    <w:rsid w:val="00174DB5"/>
    <w:rsid w:val="0017676A"/>
    <w:rsid w:val="00177F0E"/>
    <w:rsid w:val="00180BFE"/>
    <w:rsid w:val="0018663B"/>
    <w:rsid w:val="00186E75"/>
    <w:rsid w:val="001903C2"/>
    <w:rsid w:val="00193641"/>
    <w:rsid w:val="00194D9D"/>
    <w:rsid w:val="00195D17"/>
    <w:rsid w:val="00195D93"/>
    <w:rsid w:val="0019635C"/>
    <w:rsid w:val="001A4046"/>
    <w:rsid w:val="001A6A2B"/>
    <w:rsid w:val="001B08A5"/>
    <w:rsid w:val="001B2A8D"/>
    <w:rsid w:val="001B308B"/>
    <w:rsid w:val="001B42B7"/>
    <w:rsid w:val="001B43AE"/>
    <w:rsid w:val="001C2321"/>
    <w:rsid w:val="001C5283"/>
    <w:rsid w:val="001D1AEC"/>
    <w:rsid w:val="001D2480"/>
    <w:rsid w:val="001D413B"/>
    <w:rsid w:val="001D7BB3"/>
    <w:rsid w:val="001E029F"/>
    <w:rsid w:val="001E223F"/>
    <w:rsid w:val="001E2B12"/>
    <w:rsid w:val="001F0D83"/>
    <w:rsid w:val="001F1CDB"/>
    <w:rsid w:val="001F1F46"/>
    <w:rsid w:val="001F33DB"/>
    <w:rsid w:val="001F37F1"/>
    <w:rsid w:val="001F5238"/>
    <w:rsid w:val="001F54F6"/>
    <w:rsid w:val="0020746B"/>
    <w:rsid w:val="00210EFE"/>
    <w:rsid w:val="00211086"/>
    <w:rsid w:val="00212A17"/>
    <w:rsid w:val="00216238"/>
    <w:rsid w:val="00224052"/>
    <w:rsid w:val="00224925"/>
    <w:rsid w:val="00227BDF"/>
    <w:rsid w:val="002359F1"/>
    <w:rsid w:val="00235C22"/>
    <w:rsid w:val="00236A1D"/>
    <w:rsid w:val="00242BA9"/>
    <w:rsid w:val="00244529"/>
    <w:rsid w:val="002463FB"/>
    <w:rsid w:val="002464D8"/>
    <w:rsid w:val="00246F5D"/>
    <w:rsid w:val="00247B13"/>
    <w:rsid w:val="00251F66"/>
    <w:rsid w:val="002527EB"/>
    <w:rsid w:val="00256D4F"/>
    <w:rsid w:val="00256EAF"/>
    <w:rsid w:val="0026048A"/>
    <w:rsid w:val="00263212"/>
    <w:rsid w:val="00266E59"/>
    <w:rsid w:val="002748C7"/>
    <w:rsid w:val="002759BE"/>
    <w:rsid w:val="00276007"/>
    <w:rsid w:val="00284AA8"/>
    <w:rsid w:val="0028631C"/>
    <w:rsid w:val="00286E52"/>
    <w:rsid w:val="00287880"/>
    <w:rsid w:val="00287F19"/>
    <w:rsid w:val="00296A4C"/>
    <w:rsid w:val="002974F7"/>
    <w:rsid w:val="002975C1"/>
    <w:rsid w:val="002A051D"/>
    <w:rsid w:val="002A1E8C"/>
    <w:rsid w:val="002A3374"/>
    <w:rsid w:val="002A3E50"/>
    <w:rsid w:val="002A4E3C"/>
    <w:rsid w:val="002A73E1"/>
    <w:rsid w:val="002B0CE8"/>
    <w:rsid w:val="002B0E1E"/>
    <w:rsid w:val="002B7C03"/>
    <w:rsid w:val="002C425A"/>
    <w:rsid w:val="002C49B6"/>
    <w:rsid w:val="002C4D8F"/>
    <w:rsid w:val="002C7294"/>
    <w:rsid w:val="002D434E"/>
    <w:rsid w:val="002D4671"/>
    <w:rsid w:val="002D497F"/>
    <w:rsid w:val="002E4112"/>
    <w:rsid w:val="002E56C3"/>
    <w:rsid w:val="002F16A8"/>
    <w:rsid w:val="002F22D5"/>
    <w:rsid w:val="002F4DC3"/>
    <w:rsid w:val="002F559E"/>
    <w:rsid w:val="002F63A2"/>
    <w:rsid w:val="002F7A90"/>
    <w:rsid w:val="0030254C"/>
    <w:rsid w:val="00304338"/>
    <w:rsid w:val="0030510B"/>
    <w:rsid w:val="003068ED"/>
    <w:rsid w:val="0031221D"/>
    <w:rsid w:val="00314488"/>
    <w:rsid w:val="003149D2"/>
    <w:rsid w:val="003152BC"/>
    <w:rsid w:val="003173EB"/>
    <w:rsid w:val="00323855"/>
    <w:rsid w:val="003247F1"/>
    <w:rsid w:val="00331E65"/>
    <w:rsid w:val="00332466"/>
    <w:rsid w:val="00334E82"/>
    <w:rsid w:val="003353B5"/>
    <w:rsid w:val="0034177B"/>
    <w:rsid w:val="00345A75"/>
    <w:rsid w:val="00353276"/>
    <w:rsid w:val="0035358A"/>
    <w:rsid w:val="00355230"/>
    <w:rsid w:val="0035681D"/>
    <w:rsid w:val="00360550"/>
    <w:rsid w:val="00362333"/>
    <w:rsid w:val="003739DF"/>
    <w:rsid w:val="00376D9F"/>
    <w:rsid w:val="00384AE2"/>
    <w:rsid w:val="00384D7C"/>
    <w:rsid w:val="003858BB"/>
    <w:rsid w:val="00385E6A"/>
    <w:rsid w:val="0039298F"/>
    <w:rsid w:val="00395A6E"/>
    <w:rsid w:val="00396013"/>
    <w:rsid w:val="003979BB"/>
    <w:rsid w:val="003A0064"/>
    <w:rsid w:val="003A2368"/>
    <w:rsid w:val="003A2F1D"/>
    <w:rsid w:val="003B0BDE"/>
    <w:rsid w:val="003B1C0D"/>
    <w:rsid w:val="003B6FA3"/>
    <w:rsid w:val="003C0DED"/>
    <w:rsid w:val="003C4980"/>
    <w:rsid w:val="003D37B7"/>
    <w:rsid w:val="003D37EE"/>
    <w:rsid w:val="003E43C9"/>
    <w:rsid w:val="003E461D"/>
    <w:rsid w:val="003E48C4"/>
    <w:rsid w:val="003E5E32"/>
    <w:rsid w:val="003E624C"/>
    <w:rsid w:val="003F00E1"/>
    <w:rsid w:val="003F056F"/>
    <w:rsid w:val="003F326C"/>
    <w:rsid w:val="003F33EC"/>
    <w:rsid w:val="003F44A5"/>
    <w:rsid w:val="0040046D"/>
    <w:rsid w:val="00401CE5"/>
    <w:rsid w:val="00402188"/>
    <w:rsid w:val="0040336A"/>
    <w:rsid w:val="004107AC"/>
    <w:rsid w:val="00412E73"/>
    <w:rsid w:val="00412E8B"/>
    <w:rsid w:val="0041650B"/>
    <w:rsid w:val="004208EE"/>
    <w:rsid w:val="004222B2"/>
    <w:rsid w:val="00423299"/>
    <w:rsid w:val="00423703"/>
    <w:rsid w:val="00424373"/>
    <w:rsid w:val="00425AFC"/>
    <w:rsid w:val="00430AFA"/>
    <w:rsid w:val="0043146C"/>
    <w:rsid w:val="00435C8E"/>
    <w:rsid w:val="004366D3"/>
    <w:rsid w:val="00440657"/>
    <w:rsid w:val="004408B9"/>
    <w:rsid w:val="00440CBF"/>
    <w:rsid w:val="00443D1A"/>
    <w:rsid w:val="0044422B"/>
    <w:rsid w:val="00445B06"/>
    <w:rsid w:val="0044720E"/>
    <w:rsid w:val="00451BFE"/>
    <w:rsid w:val="00452EE2"/>
    <w:rsid w:val="00453044"/>
    <w:rsid w:val="0045370E"/>
    <w:rsid w:val="00453ACA"/>
    <w:rsid w:val="00455319"/>
    <w:rsid w:val="00460B82"/>
    <w:rsid w:val="00460E44"/>
    <w:rsid w:val="00462D39"/>
    <w:rsid w:val="00464114"/>
    <w:rsid w:val="004642DB"/>
    <w:rsid w:val="0047201B"/>
    <w:rsid w:val="004725C2"/>
    <w:rsid w:val="00472E1C"/>
    <w:rsid w:val="00473FA2"/>
    <w:rsid w:val="00475702"/>
    <w:rsid w:val="00481437"/>
    <w:rsid w:val="00481889"/>
    <w:rsid w:val="0048489F"/>
    <w:rsid w:val="00491E6C"/>
    <w:rsid w:val="004A19AF"/>
    <w:rsid w:val="004A20C6"/>
    <w:rsid w:val="004A6940"/>
    <w:rsid w:val="004A71BC"/>
    <w:rsid w:val="004B2687"/>
    <w:rsid w:val="004B4467"/>
    <w:rsid w:val="004C1DA1"/>
    <w:rsid w:val="004C43C1"/>
    <w:rsid w:val="004C5776"/>
    <w:rsid w:val="004D02C9"/>
    <w:rsid w:val="004D769B"/>
    <w:rsid w:val="004E04AA"/>
    <w:rsid w:val="004E650B"/>
    <w:rsid w:val="004F1255"/>
    <w:rsid w:val="004F2756"/>
    <w:rsid w:val="004F4B43"/>
    <w:rsid w:val="00501927"/>
    <w:rsid w:val="005025EB"/>
    <w:rsid w:val="00502979"/>
    <w:rsid w:val="005042AF"/>
    <w:rsid w:val="00505EE2"/>
    <w:rsid w:val="005060C4"/>
    <w:rsid w:val="00511237"/>
    <w:rsid w:val="005119EE"/>
    <w:rsid w:val="00512D97"/>
    <w:rsid w:val="0051537B"/>
    <w:rsid w:val="00515693"/>
    <w:rsid w:val="00515B66"/>
    <w:rsid w:val="00516C29"/>
    <w:rsid w:val="00516D08"/>
    <w:rsid w:val="0051783C"/>
    <w:rsid w:val="00521ADC"/>
    <w:rsid w:val="005221F8"/>
    <w:rsid w:val="005254A6"/>
    <w:rsid w:val="005301F8"/>
    <w:rsid w:val="0053086B"/>
    <w:rsid w:val="0053154F"/>
    <w:rsid w:val="00532A52"/>
    <w:rsid w:val="00533B8D"/>
    <w:rsid w:val="00534CD2"/>
    <w:rsid w:val="00535F1B"/>
    <w:rsid w:val="00536941"/>
    <w:rsid w:val="00541F22"/>
    <w:rsid w:val="005435A2"/>
    <w:rsid w:val="00543680"/>
    <w:rsid w:val="0054453E"/>
    <w:rsid w:val="0054586D"/>
    <w:rsid w:val="00545AB4"/>
    <w:rsid w:val="00552881"/>
    <w:rsid w:val="005535F1"/>
    <w:rsid w:val="00554E98"/>
    <w:rsid w:val="005572D0"/>
    <w:rsid w:val="005609C3"/>
    <w:rsid w:val="0056285B"/>
    <w:rsid w:val="00562924"/>
    <w:rsid w:val="005631AA"/>
    <w:rsid w:val="00564D84"/>
    <w:rsid w:val="00566B7E"/>
    <w:rsid w:val="00571E43"/>
    <w:rsid w:val="00574FF7"/>
    <w:rsid w:val="00577283"/>
    <w:rsid w:val="0057775C"/>
    <w:rsid w:val="00577D97"/>
    <w:rsid w:val="00581550"/>
    <w:rsid w:val="005840B0"/>
    <w:rsid w:val="0058485C"/>
    <w:rsid w:val="00594BDE"/>
    <w:rsid w:val="00594EFA"/>
    <w:rsid w:val="00595691"/>
    <w:rsid w:val="00595A34"/>
    <w:rsid w:val="00595E38"/>
    <w:rsid w:val="005A00B7"/>
    <w:rsid w:val="005B16D7"/>
    <w:rsid w:val="005B43B9"/>
    <w:rsid w:val="005B4C78"/>
    <w:rsid w:val="005B5ECD"/>
    <w:rsid w:val="005B6BD2"/>
    <w:rsid w:val="005C0279"/>
    <w:rsid w:val="005C2B1C"/>
    <w:rsid w:val="005C58F5"/>
    <w:rsid w:val="005C5E5D"/>
    <w:rsid w:val="005C6CE9"/>
    <w:rsid w:val="005D4D43"/>
    <w:rsid w:val="005D5510"/>
    <w:rsid w:val="005D5B5E"/>
    <w:rsid w:val="005D6AA0"/>
    <w:rsid w:val="005D7D68"/>
    <w:rsid w:val="005E113C"/>
    <w:rsid w:val="005E3FB4"/>
    <w:rsid w:val="005E514B"/>
    <w:rsid w:val="005E7974"/>
    <w:rsid w:val="005E7CCF"/>
    <w:rsid w:val="005F068F"/>
    <w:rsid w:val="005F2623"/>
    <w:rsid w:val="005F72BA"/>
    <w:rsid w:val="005F7654"/>
    <w:rsid w:val="00602A32"/>
    <w:rsid w:val="006055C2"/>
    <w:rsid w:val="00610C31"/>
    <w:rsid w:val="006115BC"/>
    <w:rsid w:val="0061169D"/>
    <w:rsid w:val="00613233"/>
    <w:rsid w:val="006176D8"/>
    <w:rsid w:val="006241DC"/>
    <w:rsid w:val="0063199A"/>
    <w:rsid w:val="00633EBD"/>
    <w:rsid w:val="006361B0"/>
    <w:rsid w:val="00636903"/>
    <w:rsid w:val="006376C2"/>
    <w:rsid w:val="00641DB8"/>
    <w:rsid w:val="00643F1E"/>
    <w:rsid w:val="00645159"/>
    <w:rsid w:val="006461A2"/>
    <w:rsid w:val="0064724D"/>
    <w:rsid w:val="00647E6D"/>
    <w:rsid w:val="00651A80"/>
    <w:rsid w:val="006520A1"/>
    <w:rsid w:val="006524FC"/>
    <w:rsid w:val="0065387B"/>
    <w:rsid w:val="0065738D"/>
    <w:rsid w:val="00657472"/>
    <w:rsid w:val="00657C81"/>
    <w:rsid w:val="00660380"/>
    <w:rsid w:val="006604F9"/>
    <w:rsid w:val="006615A2"/>
    <w:rsid w:val="00664A78"/>
    <w:rsid w:val="00665463"/>
    <w:rsid w:val="00666A3E"/>
    <w:rsid w:val="00666B1E"/>
    <w:rsid w:val="00672809"/>
    <w:rsid w:val="00680929"/>
    <w:rsid w:val="00685155"/>
    <w:rsid w:val="00685335"/>
    <w:rsid w:val="00686252"/>
    <w:rsid w:val="00691160"/>
    <w:rsid w:val="00694AF8"/>
    <w:rsid w:val="006A055A"/>
    <w:rsid w:val="006A3A8D"/>
    <w:rsid w:val="006A40EA"/>
    <w:rsid w:val="006A46C4"/>
    <w:rsid w:val="006B0701"/>
    <w:rsid w:val="006B4AD6"/>
    <w:rsid w:val="006B4BC1"/>
    <w:rsid w:val="006B5630"/>
    <w:rsid w:val="006B7372"/>
    <w:rsid w:val="006C1A00"/>
    <w:rsid w:val="006C65C7"/>
    <w:rsid w:val="006D190C"/>
    <w:rsid w:val="006D29F1"/>
    <w:rsid w:val="006D30ED"/>
    <w:rsid w:val="006D57A6"/>
    <w:rsid w:val="006E4977"/>
    <w:rsid w:val="006E5060"/>
    <w:rsid w:val="006E51B9"/>
    <w:rsid w:val="006E68ED"/>
    <w:rsid w:val="006F4A4C"/>
    <w:rsid w:val="006F6458"/>
    <w:rsid w:val="006F6E09"/>
    <w:rsid w:val="007017B2"/>
    <w:rsid w:val="007030A2"/>
    <w:rsid w:val="00703B25"/>
    <w:rsid w:val="0070479F"/>
    <w:rsid w:val="00706DE6"/>
    <w:rsid w:val="00707C9B"/>
    <w:rsid w:val="0071162F"/>
    <w:rsid w:val="0071448F"/>
    <w:rsid w:val="00715B59"/>
    <w:rsid w:val="0072290F"/>
    <w:rsid w:val="00723690"/>
    <w:rsid w:val="007253F8"/>
    <w:rsid w:val="00725927"/>
    <w:rsid w:val="00725C18"/>
    <w:rsid w:val="00727248"/>
    <w:rsid w:val="0073034B"/>
    <w:rsid w:val="00731C22"/>
    <w:rsid w:val="00733669"/>
    <w:rsid w:val="007377CB"/>
    <w:rsid w:val="00743229"/>
    <w:rsid w:val="0074322B"/>
    <w:rsid w:val="0075108D"/>
    <w:rsid w:val="0075620A"/>
    <w:rsid w:val="00756D10"/>
    <w:rsid w:val="007570C4"/>
    <w:rsid w:val="00761646"/>
    <w:rsid w:val="007633B8"/>
    <w:rsid w:val="0076577B"/>
    <w:rsid w:val="00765E1A"/>
    <w:rsid w:val="007660AD"/>
    <w:rsid w:val="0076679B"/>
    <w:rsid w:val="007669FB"/>
    <w:rsid w:val="00767554"/>
    <w:rsid w:val="00777607"/>
    <w:rsid w:val="00781ED8"/>
    <w:rsid w:val="007821E5"/>
    <w:rsid w:val="00786757"/>
    <w:rsid w:val="007905B3"/>
    <w:rsid w:val="00790FAB"/>
    <w:rsid w:val="007966B2"/>
    <w:rsid w:val="007A71AE"/>
    <w:rsid w:val="007B40C3"/>
    <w:rsid w:val="007B68A6"/>
    <w:rsid w:val="007B7BA2"/>
    <w:rsid w:val="007C0A75"/>
    <w:rsid w:val="007C2234"/>
    <w:rsid w:val="007C317A"/>
    <w:rsid w:val="007C4A46"/>
    <w:rsid w:val="007C6465"/>
    <w:rsid w:val="007C671F"/>
    <w:rsid w:val="007C7DEB"/>
    <w:rsid w:val="007D37DF"/>
    <w:rsid w:val="007D6B95"/>
    <w:rsid w:val="007D76BF"/>
    <w:rsid w:val="007D7C33"/>
    <w:rsid w:val="007E1A6F"/>
    <w:rsid w:val="007E2E27"/>
    <w:rsid w:val="007E4B5C"/>
    <w:rsid w:val="007E5CA6"/>
    <w:rsid w:val="007E685C"/>
    <w:rsid w:val="007E7CCB"/>
    <w:rsid w:val="007F0AAE"/>
    <w:rsid w:val="007F2337"/>
    <w:rsid w:val="007F2E0B"/>
    <w:rsid w:val="007F34A9"/>
    <w:rsid w:val="007F45ED"/>
    <w:rsid w:val="007F4C5F"/>
    <w:rsid w:val="007F680E"/>
    <w:rsid w:val="00802756"/>
    <w:rsid w:val="008029A2"/>
    <w:rsid w:val="008030FD"/>
    <w:rsid w:val="008031EB"/>
    <w:rsid w:val="00806048"/>
    <w:rsid w:val="0081459A"/>
    <w:rsid w:val="008179B0"/>
    <w:rsid w:val="008212FE"/>
    <w:rsid w:val="00821AF8"/>
    <w:rsid w:val="0082379B"/>
    <w:rsid w:val="00824C52"/>
    <w:rsid w:val="00825FBC"/>
    <w:rsid w:val="008265FD"/>
    <w:rsid w:val="008338A9"/>
    <w:rsid w:val="00833F01"/>
    <w:rsid w:val="008340BA"/>
    <w:rsid w:val="00834825"/>
    <w:rsid w:val="008350F6"/>
    <w:rsid w:val="00836B2C"/>
    <w:rsid w:val="00840A3F"/>
    <w:rsid w:val="00843FC3"/>
    <w:rsid w:val="00845876"/>
    <w:rsid w:val="008467C2"/>
    <w:rsid w:val="00847C18"/>
    <w:rsid w:val="00850F36"/>
    <w:rsid w:val="00851C9A"/>
    <w:rsid w:val="0085271A"/>
    <w:rsid w:val="0085464D"/>
    <w:rsid w:val="00854DFE"/>
    <w:rsid w:val="008551EA"/>
    <w:rsid w:val="00857893"/>
    <w:rsid w:val="0086065E"/>
    <w:rsid w:val="00860C56"/>
    <w:rsid w:val="0086592A"/>
    <w:rsid w:val="00871C2C"/>
    <w:rsid w:val="00872833"/>
    <w:rsid w:val="00874D35"/>
    <w:rsid w:val="008764FF"/>
    <w:rsid w:val="00882274"/>
    <w:rsid w:val="00883EF7"/>
    <w:rsid w:val="00893EE7"/>
    <w:rsid w:val="00893F3F"/>
    <w:rsid w:val="00894E56"/>
    <w:rsid w:val="008974FA"/>
    <w:rsid w:val="00897D4C"/>
    <w:rsid w:val="008A14FA"/>
    <w:rsid w:val="008A178A"/>
    <w:rsid w:val="008A66EF"/>
    <w:rsid w:val="008B26BB"/>
    <w:rsid w:val="008B2B7D"/>
    <w:rsid w:val="008B3F10"/>
    <w:rsid w:val="008B54A8"/>
    <w:rsid w:val="008C0B9D"/>
    <w:rsid w:val="008C0DE3"/>
    <w:rsid w:val="008C1DFF"/>
    <w:rsid w:val="008C34F0"/>
    <w:rsid w:val="008C46C8"/>
    <w:rsid w:val="008D0E37"/>
    <w:rsid w:val="008D3161"/>
    <w:rsid w:val="008D436E"/>
    <w:rsid w:val="008E535E"/>
    <w:rsid w:val="008E595E"/>
    <w:rsid w:val="008E64EA"/>
    <w:rsid w:val="008E6CB4"/>
    <w:rsid w:val="008E74C1"/>
    <w:rsid w:val="008F131F"/>
    <w:rsid w:val="008F2C23"/>
    <w:rsid w:val="008F3A50"/>
    <w:rsid w:val="008F41EE"/>
    <w:rsid w:val="008F442E"/>
    <w:rsid w:val="008F76D5"/>
    <w:rsid w:val="008F7ACD"/>
    <w:rsid w:val="00900F55"/>
    <w:rsid w:val="00901692"/>
    <w:rsid w:val="00901C96"/>
    <w:rsid w:val="009024FE"/>
    <w:rsid w:val="00902686"/>
    <w:rsid w:val="0090286E"/>
    <w:rsid w:val="0090371F"/>
    <w:rsid w:val="00903EEA"/>
    <w:rsid w:val="00906415"/>
    <w:rsid w:val="00906A4C"/>
    <w:rsid w:val="00906E12"/>
    <w:rsid w:val="00907CC7"/>
    <w:rsid w:val="00910F43"/>
    <w:rsid w:val="009136F1"/>
    <w:rsid w:val="00914481"/>
    <w:rsid w:val="00914672"/>
    <w:rsid w:val="00921BFB"/>
    <w:rsid w:val="00926685"/>
    <w:rsid w:val="00930F52"/>
    <w:rsid w:val="009350E8"/>
    <w:rsid w:val="00936C9E"/>
    <w:rsid w:val="009376D7"/>
    <w:rsid w:val="00941D90"/>
    <w:rsid w:val="00943CDC"/>
    <w:rsid w:val="009474C3"/>
    <w:rsid w:val="00947E25"/>
    <w:rsid w:val="00951026"/>
    <w:rsid w:val="0095663F"/>
    <w:rsid w:val="00964C63"/>
    <w:rsid w:val="00965C34"/>
    <w:rsid w:val="00966B54"/>
    <w:rsid w:val="00973BFA"/>
    <w:rsid w:val="0097657E"/>
    <w:rsid w:val="009840E7"/>
    <w:rsid w:val="00986250"/>
    <w:rsid w:val="0098763C"/>
    <w:rsid w:val="009908D6"/>
    <w:rsid w:val="0099304E"/>
    <w:rsid w:val="00997BFA"/>
    <w:rsid w:val="009A3F77"/>
    <w:rsid w:val="009A5751"/>
    <w:rsid w:val="009B01FE"/>
    <w:rsid w:val="009B2CE7"/>
    <w:rsid w:val="009B5A7E"/>
    <w:rsid w:val="009B6118"/>
    <w:rsid w:val="009C0577"/>
    <w:rsid w:val="009C2A33"/>
    <w:rsid w:val="009C38B3"/>
    <w:rsid w:val="009C4CE7"/>
    <w:rsid w:val="009C5F81"/>
    <w:rsid w:val="009C64AF"/>
    <w:rsid w:val="009C76C4"/>
    <w:rsid w:val="009D104E"/>
    <w:rsid w:val="009D23BA"/>
    <w:rsid w:val="009D2740"/>
    <w:rsid w:val="009D457A"/>
    <w:rsid w:val="009D470C"/>
    <w:rsid w:val="009E1562"/>
    <w:rsid w:val="009E1C5C"/>
    <w:rsid w:val="009E575E"/>
    <w:rsid w:val="009F173B"/>
    <w:rsid w:val="009F4FF7"/>
    <w:rsid w:val="009F65F2"/>
    <w:rsid w:val="009F66BF"/>
    <w:rsid w:val="00A0239E"/>
    <w:rsid w:val="00A024F3"/>
    <w:rsid w:val="00A0268F"/>
    <w:rsid w:val="00A0640B"/>
    <w:rsid w:val="00A0650D"/>
    <w:rsid w:val="00A073F8"/>
    <w:rsid w:val="00A156E5"/>
    <w:rsid w:val="00A24351"/>
    <w:rsid w:val="00A2522F"/>
    <w:rsid w:val="00A3005C"/>
    <w:rsid w:val="00A307D1"/>
    <w:rsid w:val="00A36EBF"/>
    <w:rsid w:val="00A411EB"/>
    <w:rsid w:val="00A44275"/>
    <w:rsid w:val="00A47477"/>
    <w:rsid w:val="00A5409D"/>
    <w:rsid w:val="00A55F6E"/>
    <w:rsid w:val="00A61C13"/>
    <w:rsid w:val="00A64E5F"/>
    <w:rsid w:val="00A713D5"/>
    <w:rsid w:val="00A71C10"/>
    <w:rsid w:val="00A75A5C"/>
    <w:rsid w:val="00A76D77"/>
    <w:rsid w:val="00A80FA1"/>
    <w:rsid w:val="00A81307"/>
    <w:rsid w:val="00A81B27"/>
    <w:rsid w:val="00A84D7F"/>
    <w:rsid w:val="00A908A5"/>
    <w:rsid w:val="00A94F1A"/>
    <w:rsid w:val="00A9744B"/>
    <w:rsid w:val="00AA1DEE"/>
    <w:rsid w:val="00AA2E9F"/>
    <w:rsid w:val="00AA36EA"/>
    <w:rsid w:val="00AB08B7"/>
    <w:rsid w:val="00AB1213"/>
    <w:rsid w:val="00AB1F40"/>
    <w:rsid w:val="00AC11B4"/>
    <w:rsid w:val="00AC2B23"/>
    <w:rsid w:val="00AC372F"/>
    <w:rsid w:val="00AC6E9C"/>
    <w:rsid w:val="00AD0A2F"/>
    <w:rsid w:val="00AD1979"/>
    <w:rsid w:val="00AD5741"/>
    <w:rsid w:val="00AD6367"/>
    <w:rsid w:val="00AD6FE0"/>
    <w:rsid w:val="00AD78EF"/>
    <w:rsid w:val="00AE00FE"/>
    <w:rsid w:val="00AE08D2"/>
    <w:rsid w:val="00AE0BE7"/>
    <w:rsid w:val="00AE316B"/>
    <w:rsid w:val="00AE737F"/>
    <w:rsid w:val="00AE7D38"/>
    <w:rsid w:val="00AF3915"/>
    <w:rsid w:val="00AF6AD1"/>
    <w:rsid w:val="00AF75EB"/>
    <w:rsid w:val="00AF7833"/>
    <w:rsid w:val="00AF7D5A"/>
    <w:rsid w:val="00B0351A"/>
    <w:rsid w:val="00B04F84"/>
    <w:rsid w:val="00B0625B"/>
    <w:rsid w:val="00B06C27"/>
    <w:rsid w:val="00B07A3D"/>
    <w:rsid w:val="00B1081D"/>
    <w:rsid w:val="00B11125"/>
    <w:rsid w:val="00B119A1"/>
    <w:rsid w:val="00B1322A"/>
    <w:rsid w:val="00B15042"/>
    <w:rsid w:val="00B15CDA"/>
    <w:rsid w:val="00B1615C"/>
    <w:rsid w:val="00B16DB6"/>
    <w:rsid w:val="00B17202"/>
    <w:rsid w:val="00B22E59"/>
    <w:rsid w:val="00B247F7"/>
    <w:rsid w:val="00B250D0"/>
    <w:rsid w:val="00B26CDA"/>
    <w:rsid w:val="00B27756"/>
    <w:rsid w:val="00B27F6F"/>
    <w:rsid w:val="00B30062"/>
    <w:rsid w:val="00B3017A"/>
    <w:rsid w:val="00B30FA3"/>
    <w:rsid w:val="00B3187F"/>
    <w:rsid w:val="00B337DA"/>
    <w:rsid w:val="00B36F98"/>
    <w:rsid w:val="00B41294"/>
    <w:rsid w:val="00B41317"/>
    <w:rsid w:val="00B41B19"/>
    <w:rsid w:val="00B4378E"/>
    <w:rsid w:val="00B43A8C"/>
    <w:rsid w:val="00B447B7"/>
    <w:rsid w:val="00B476EF"/>
    <w:rsid w:val="00B50980"/>
    <w:rsid w:val="00B51528"/>
    <w:rsid w:val="00B559F6"/>
    <w:rsid w:val="00B56A25"/>
    <w:rsid w:val="00B6136E"/>
    <w:rsid w:val="00B61469"/>
    <w:rsid w:val="00B62A3E"/>
    <w:rsid w:val="00B62B74"/>
    <w:rsid w:val="00B6651A"/>
    <w:rsid w:val="00B72B9F"/>
    <w:rsid w:val="00B75F9D"/>
    <w:rsid w:val="00B775C2"/>
    <w:rsid w:val="00B80566"/>
    <w:rsid w:val="00B80BBC"/>
    <w:rsid w:val="00B82A5A"/>
    <w:rsid w:val="00B82A83"/>
    <w:rsid w:val="00B86B6D"/>
    <w:rsid w:val="00B87DBC"/>
    <w:rsid w:val="00B90BE3"/>
    <w:rsid w:val="00B928A2"/>
    <w:rsid w:val="00B934C0"/>
    <w:rsid w:val="00B942D0"/>
    <w:rsid w:val="00B95B22"/>
    <w:rsid w:val="00B979DD"/>
    <w:rsid w:val="00BA3F01"/>
    <w:rsid w:val="00BA5B96"/>
    <w:rsid w:val="00BB017F"/>
    <w:rsid w:val="00BB24B2"/>
    <w:rsid w:val="00BB352C"/>
    <w:rsid w:val="00BC2B29"/>
    <w:rsid w:val="00BC31D5"/>
    <w:rsid w:val="00BC3EE7"/>
    <w:rsid w:val="00BD07AE"/>
    <w:rsid w:val="00BD16A1"/>
    <w:rsid w:val="00BD3989"/>
    <w:rsid w:val="00BD5871"/>
    <w:rsid w:val="00BD706D"/>
    <w:rsid w:val="00BE013D"/>
    <w:rsid w:val="00BE01AA"/>
    <w:rsid w:val="00BE0812"/>
    <w:rsid w:val="00BE1C73"/>
    <w:rsid w:val="00BE30C8"/>
    <w:rsid w:val="00BE4CB3"/>
    <w:rsid w:val="00BE5214"/>
    <w:rsid w:val="00BE7FDC"/>
    <w:rsid w:val="00BF21F5"/>
    <w:rsid w:val="00BF4D7C"/>
    <w:rsid w:val="00BF59B3"/>
    <w:rsid w:val="00BF5C6A"/>
    <w:rsid w:val="00BF660A"/>
    <w:rsid w:val="00C02273"/>
    <w:rsid w:val="00C0549C"/>
    <w:rsid w:val="00C05C87"/>
    <w:rsid w:val="00C06C3D"/>
    <w:rsid w:val="00C06EE2"/>
    <w:rsid w:val="00C07FCC"/>
    <w:rsid w:val="00C127AC"/>
    <w:rsid w:val="00C15FDE"/>
    <w:rsid w:val="00C16453"/>
    <w:rsid w:val="00C1AA7D"/>
    <w:rsid w:val="00C23E37"/>
    <w:rsid w:val="00C3068D"/>
    <w:rsid w:val="00C3170F"/>
    <w:rsid w:val="00C32D08"/>
    <w:rsid w:val="00C32E80"/>
    <w:rsid w:val="00C336FB"/>
    <w:rsid w:val="00C4005F"/>
    <w:rsid w:val="00C40BA9"/>
    <w:rsid w:val="00C416EA"/>
    <w:rsid w:val="00C42244"/>
    <w:rsid w:val="00C42C4F"/>
    <w:rsid w:val="00C43717"/>
    <w:rsid w:val="00C45E68"/>
    <w:rsid w:val="00C52D5D"/>
    <w:rsid w:val="00C57AE1"/>
    <w:rsid w:val="00C6069C"/>
    <w:rsid w:val="00C63706"/>
    <w:rsid w:val="00C64F57"/>
    <w:rsid w:val="00C72966"/>
    <w:rsid w:val="00C7536A"/>
    <w:rsid w:val="00C75C07"/>
    <w:rsid w:val="00C7690B"/>
    <w:rsid w:val="00C770D5"/>
    <w:rsid w:val="00C80755"/>
    <w:rsid w:val="00C81E1A"/>
    <w:rsid w:val="00C8315F"/>
    <w:rsid w:val="00C8356A"/>
    <w:rsid w:val="00C86877"/>
    <w:rsid w:val="00C87915"/>
    <w:rsid w:val="00C93F16"/>
    <w:rsid w:val="00C9422E"/>
    <w:rsid w:val="00C945B2"/>
    <w:rsid w:val="00C94910"/>
    <w:rsid w:val="00CA000D"/>
    <w:rsid w:val="00CA5F7C"/>
    <w:rsid w:val="00CA7D6E"/>
    <w:rsid w:val="00CB2646"/>
    <w:rsid w:val="00CB5939"/>
    <w:rsid w:val="00CB67E6"/>
    <w:rsid w:val="00CB71BB"/>
    <w:rsid w:val="00CC0DA3"/>
    <w:rsid w:val="00CC23EA"/>
    <w:rsid w:val="00CC2A98"/>
    <w:rsid w:val="00CC4EE4"/>
    <w:rsid w:val="00CC5490"/>
    <w:rsid w:val="00CC6E4C"/>
    <w:rsid w:val="00CD22EE"/>
    <w:rsid w:val="00CD3281"/>
    <w:rsid w:val="00CE080F"/>
    <w:rsid w:val="00CE1320"/>
    <w:rsid w:val="00CE5E0D"/>
    <w:rsid w:val="00CE65C2"/>
    <w:rsid w:val="00CE6BF5"/>
    <w:rsid w:val="00CE6C12"/>
    <w:rsid w:val="00CF08AC"/>
    <w:rsid w:val="00CF1860"/>
    <w:rsid w:val="00CF3976"/>
    <w:rsid w:val="00CF6C17"/>
    <w:rsid w:val="00CF6E94"/>
    <w:rsid w:val="00CF787B"/>
    <w:rsid w:val="00D005D5"/>
    <w:rsid w:val="00D0260E"/>
    <w:rsid w:val="00D04A6D"/>
    <w:rsid w:val="00D050B8"/>
    <w:rsid w:val="00D054C2"/>
    <w:rsid w:val="00D06B70"/>
    <w:rsid w:val="00D12842"/>
    <w:rsid w:val="00D168CC"/>
    <w:rsid w:val="00D23F06"/>
    <w:rsid w:val="00D266F3"/>
    <w:rsid w:val="00D3084F"/>
    <w:rsid w:val="00D30860"/>
    <w:rsid w:val="00D32EFD"/>
    <w:rsid w:val="00D35575"/>
    <w:rsid w:val="00D370B2"/>
    <w:rsid w:val="00D372BE"/>
    <w:rsid w:val="00D3749D"/>
    <w:rsid w:val="00D4279B"/>
    <w:rsid w:val="00D502A4"/>
    <w:rsid w:val="00D504CF"/>
    <w:rsid w:val="00D50C06"/>
    <w:rsid w:val="00D5737D"/>
    <w:rsid w:val="00D604B7"/>
    <w:rsid w:val="00D621FD"/>
    <w:rsid w:val="00D63C63"/>
    <w:rsid w:val="00D63ED1"/>
    <w:rsid w:val="00D6443B"/>
    <w:rsid w:val="00D6445B"/>
    <w:rsid w:val="00D64BC5"/>
    <w:rsid w:val="00D654F3"/>
    <w:rsid w:val="00D66819"/>
    <w:rsid w:val="00D6746E"/>
    <w:rsid w:val="00D67DA8"/>
    <w:rsid w:val="00D700F8"/>
    <w:rsid w:val="00D733A9"/>
    <w:rsid w:val="00D7514A"/>
    <w:rsid w:val="00D76B3B"/>
    <w:rsid w:val="00D80DCD"/>
    <w:rsid w:val="00D812AE"/>
    <w:rsid w:val="00D82DA4"/>
    <w:rsid w:val="00D84615"/>
    <w:rsid w:val="00D84777"/>
    <w:rsid w:val="00D90DCC"/>
    <w:rsid w:val="00D93A68"/>
    <w:rsid w:val="00D9405E"/>
    <w:rsid w:val="00D949DC"/>
    <w:rsid w:val="00D9539F"/>
    <w:rsid w:val="00D953DE"/>
    <w:rsid w:val="00DA43DF"/>
    <w:rsid w:val="00DA6DA0"/>
    <w:rsid w:val="00DB007B"/>
    <w:rsid w:val="00DB0D53"/>
    <w:rsid w:val="00DB380F"/>
    <w:rsid w:val="00DB648B"/>
    <w:rsid w:val="00DC3270"/>
    <w:rsid w:val="00DC6516"/>
    <w:rsid w:val="00DD01E0"/>
    <w:rsid w:val="00DD265F"/>
    <w:rsid w:val="00DE1961"/>
    <w:rsid w:val="00DE33E6"/>
    <w:rsid w:val="00DE43E4"/>
    <w:rsid w:val="00DE4B2A"/>
    <w:rsid w:val="00DE5DF7"/>
    <w:rsid w:val="00DE6521"/>
    <w:rsid w:val="00DE7D25"/>
    <w:rsid w:val="00DF2CB7"/>
    <w:rsid w:val="00DF420B"/>
    <w:rsid w:val="00DF4817"/>
    <w:rsid w:val="00DF5E94"/>
    <w:rsid w:val="00DF7A24"/>
    <w:rsid w:val="00E01A5C"/>
    <w:rsid w:val="00E02C66"/>
    <w:rsid w:val="00E034DB"/>
    <w:rsid w:val="00E04BCD"/>
    <w:rsid w:val="00E05682"/>
    <w:rsid w:val="00E07634"/>
    <w:rsid w:val="00E10651"/>
    <w:rsid w:val="00E11009"/>
    <w:rsid w:val="00E124F4"/>
    <w:rsid w:val="00E12B35"/>
    <w:rsid w:val="00E15145"/>
    <w:rsid w:val="00E1788C"/>
    <w:rsid w:val="00E21B30"/>
    <w:rsid w:val="00E2508E"/>
    <w:rsid w:val="00E30B48"/>
    <w:rsid w:val="00E33D36"/>
    <w:rsid w:val="00E350CA"/>
    <w:rsid w:val="00E36CD3"/>
    <w:rsid w:val="00E3AEFA"/>
    <w:rsid w:val="00E4647E"/>
    <w:rsid w:val="00E47C00"/>
    <w:rsid w:val="00E47D1D"/>
    <w:rsid w:val="00E512C5"/>
    <w:rsid w:val="00E51F2E"/>
    <w:rsid w:val="00E62A87"/>
    <w:rsid w:val="00E62C08"/>
    <w:rsid w:val="00E63A86"/>
    <w:rsid w:val="00E64084"/>
    <w:rsid w:val="00E65467"/>
    <w:rsid w:val="00E665D2"/>
    <w:rsid w:val="00E7076D"/>
    <w:rsid w:val="00E72630"/>
    <w:rsid w:val="00E73A5B"/>
    <w:rsid w:val="00E81896"/>
    <w:rsid w:val="00E82174"/>
    <w:rsid w:val="00E91666"/>
    <w:rsid w:val="00E91D74"/>
    <w:rsid w:val="00E92274"/>
    <w:rsid w:val="00EA1067"/>
    <w:rsid w:val="00EA1AD8"/>
    <w:rsid w:val="00EA2146"/>
    <w:rsid w:val="00EA21DE"/>
    <w:rsid w:val="00EA4BC6"/>
    <w:rsid w:val="00EA4F44"/>
    <w:rsid w:val="00EB3377"/>
    <w:rsid w:val="00EB3D48"/>
    <w:rsid w:val="00EB4A8A"/>
    <w:rsid w:val="00EB5F15"/>
    <w:rsid w:val="00EB7044"/>
    <w:rsid w:val="00EB74B3"/>
    <w:rsid w:val="00EC1504"/>
    <w:rsid w:val="00EC249A"/>
    <w:rsid w:val="00EC30C9"/>
    <w:rsid w:val="00EC41D6"/>
    <w:rsid w:val="00EC4E5B"/>
    <w:rsid w:val="00EC6DEE"/>
    <w:rsid w:val="00ED3015"/>
    <w:rsid w:val="00ED323B"/>
    <w:rsid w:val="00ED48FD"/>
    <w:rsid w:val="00ED7916"/>
    <w:rsid w:val="00EE0E4D"/>
    <w:rsid w:val="00EE270C"/>
    <w:rsid w:val="00EE27FB"/>
    <w:rsid w:val="00EE385D"/>
    <w:rsid w:val="00EE3E82"/>
    <w:rsid w:val="00EF02A2"/>
    <w:rsid w:val="00EF2B33"/>
    <w:rsid w:val="00EF322A"/>
    <w:rsid w:val="00EF50FE"/>
    <w:rsid w:val="00F01351"/>
    <w:rsid w:val="00F01C70"/>
    <w:rsid w:val="00F07AFF"/>
    <w:rsid w:val="00F13286"/>
    <w:rsid w:val="00F14864"/>
    <w:rsid w:val="00F14EAD"/>
    <w:rsid w:val="00F15B9F"/>
    <w:rsid w:val="00F17708"/>
    <w:rsid w:val="00F229CE"/>
    <w:rsid w:val="00F26352"/>
    <w:rsid w:val="00F30B98"/>
    <w:rsid w:val="00F3218F"/>
    <w:rsid w:val="00F32BFE"/>
    <w:rsid w:val="00F34A97"/>
    <w:rsid w:val="00F35C11"/>
    <w:rsid w:val="00F3772C"/>
    <w:rsid w:val="00F37FEF"/>
    <w:rsid w:val="00F41C1F"/>
    <w:rsid w:val="00F4246D"/>
    <w:rsid w:val="00F430D4"/>
    <w:rsid w:val="00F43CE2"/>
    <w:rsid w:val="00F50954"/>
    <w:rsid w:val="00F50F58"/>
    <w:rsid w:val="00F52971"/>
    <w:rsid w:val="00F53710"/>
    <w:rsid w:val="00F54FB4"/>
    <w:rsid w:val="00F60063"/>
    <w:rsid w:val="00F60B0B"/>
    <w:rsid w:val="00F61709"/>
    <w:rsid w:val="00F61F68"/>
    <w:rsid w:val="00F6458A"/>
    <w:rsid w:val="00F6596A"/>
    <w:rsid w:val="00F66111"/>
    <w:rsid w:val="00F6639D"/>
    <w:rsid w:val="00F66F8B"/>
    <w:rsid w:val="00F71523"/>
    <w:rsid w:val="00F72386"/>
    <w:rsid w:val="00F74654"/>
    <w:rsid w:val="00F76407"/>
    <w:rsid w:val="00F776CA"/>
    <w:rsid w:val="00F822AA"/>
    <w:rsid w:val="00F835F6"/>
    <w:rsid w:val="00F83E45"/>
    <w:rsid w:val="00F84F57"/>
    <w:rsid w:val="00F85589"/>
    <w:rsid w:val="00F86C50"/>
    <w:rsid w:val="00F90DC8"/>
    <w:rsid w:val="00F90EDC"/>
    <w:rsid w:val="00F91BEF"/>
    <w:rsid w:val="00F92AFE"/>
    <w:rsid w:val="00FA4B61"/>
    <w:rsid w:val="00FA5A9B"/>
    <w:rsid w:val="00FB00CC"/>
    <w:rsid w:val="00FB05CA"/>
    <w:rsid w:val="00FB1A6B"/>
    <w:rsid w:val="00FB508A"/>
    <w:rsid w:val="00FB6061"/>
    <w:rsid w:val="00FB60EE"/>
    <w:rsid w:val="00FB6957"/>
    <w:rsid w:val="00FC1F40"/>
    <w:rsid w:val="00FC23EC"/>
    <w:rsid w:val="00FC4451"/>
    <w:rsid w:val="00FC4C39"/>
    <w:rsid w:val="00FC4F91"/>
    <w:rsid w:val="00FC77EF"/>
    <w:rsid w:val="00FD0FF2"/>
    <w:rsid w:val="00FE3307"/>
    <w:rsid w:val="00FE4B7A"/>
    <w:rsid w:val="00FF0535"/>
    <w:rsid w:val="00FF391B"/>
    <w:rsid w:val="00FF55E8"/>
    <w:rsid w:val="012BF827"/>
    <w:rsid w:val="01B47A5A"/>
    <w:rsid w:val="01BF3E57"/>
    <w:rsid w:val="01ECAFF6"/>
    <w:rsid w:val="02465A20"/>
    <w:rsid w:val="02465F36"/>
    <w:rsid w:val="0246FE85"/>
    <w:rsid w:val="02528F5E"/>
    <w:rsid w:val="02CEC19F"/>
    <w:rsid w:val="036E02FC"/>
    <w:rsid w:val="03D5462E"/>
    <w:rsid w:val="044D8637"/>
    <w:rsid w:val="04C0D3A2"/>
    <w:rsid w:val="04C1C23B"/>
    <w:rsid w:val="04D6D57F"/>
    <w:rsid w:val="050B25D9"/>
    <w:rsid w:val="0545ED22"/>
    <w:rsid w:val="0582A46C"/>
    <w:rsid w:val="05A09707"/>
    <w:rsid w:val="05BF36D3"/>
    <w:rsid w:val="06848A9F"/>
    <w:rsid w:val="07126887"/>
    <w:rsid w:val="0712FFE4"/>
    <w:rsid w:val="071E7EAC"/>
    <w:rsid w:val="077D37B1"/>
    <w:rsid w:val="07993A61"/>
    <w:rsid w:val="07C52223"/>
    <w:rsid w:val="0822DAB9"/>
    <w:rsid w:val="08DCC5F6"/>
    <w:rsid w:val="0935094C"/>
    <w:rsid w:val="093C8ABC"/>
    <w:rsid w:val="0A02594A"/>
    <w:rsid w:val="0A04AD7E"/>
    <w:rsid w:val="0AA49ABB"/>
    <w:rsid w:val="0C12E54D"/>
    <w:rsid w:val="0C44844C"/>
    <w:rsid w:val="0CF8947B"/>
    <w:rsid w:val="0D01FC9A"/>
    <w:rsid w:val="0D169227"/>
    <w:rsid w:val="0D19D6F9"/>
    <w:rsid w:val="0D1F03D0"/>
    <w:rsid w:val="0D498CFC"/>
    <w:rsid w:val="0DB9E962"/>
    <w:rsid w:val="0DEFF09F"/>
    <w:rsid w:val="0E86D3E9"/>
    <w:rsid w:val="0EF6BC9A"/>
    <w:rsid w:val="0F15CB62"/>
    <w:rsid w:val="0F1FF6E5"/>
    <w:rsid w:val="0F781D45"/>
    <w:rsid w:val="0FF4C349"/>
    <w:rsid w:val="0FF974DC"/>
    <w:rsid w:val="1000DC91"/>
    <w:rsid w:val="101EFF52"/>
    <w:rsid w:val="103D5BED"/>
    <w:rsid w:val="10620E4E"/>
    <w:rsid w:val="10B34BDD"/>
    <w:rsid w:val="10CB5CEF"/>
    <w:rsid w:val="1136DCC1"/>
    <w:rsid w:val="117DC365"/>
    <w:rsid w:val="1181FA30"/>
    <w:rsid w:val="11846939"/>
    <w:rsid w:val="12566989"/>
    <w:rsid w:val="136C38E0"/>
    <w:rsid w:val="13AC565B"/>
    <w:rsid w:val="13C7F306"/>
    <w:rsid w:val="1491C42F"/>
    <w:rsid w:val="14C0244C"/>
    <w:rsid w:val="14F7C7D9"/>
    <w:rsid w:val="1516896A"/>
    <w:rsid w:val="153A7B15"/>
    <w:rsid w:val="15537B81"/>
    <w:rsid w:val="15E3C453"/>
    <w:rsid w:val="1678319A"/>
    <w:rsid w:val="1711D898"/>
    <w:rsid w:val="173EEF0A"/>
    <w:rsid w:val="17B4EA45"/>
    <w:rsid w:val="17E88216"/>
    <w:rsid w:val="17F4422C"/>
    <w:rsid w:val="18800166"/>
    <w:rsid w:val="18FAA48D"/>
    <w:rsid w:val="197FE068"/>
    <w:rsid w:val="1987C142"/>
    <w:rsid w:val="19C2AB96"/>
    <w:rsid w:val="1A1FECF9"/>
    <w:rsid w:val="1A2FCC42"/>
    <w:rsid w:val="1A7945C7"/>
    <w:rsid w:val="1AC5387E"/>
    <w:rsid w:val="1B49A144"/>
    <w:rsid w:val="1C8F85D3"/>
    <w:rsid w:val="1C903B1F"/>
    <w:rsid w:val="1CC1205D"/>
    <w:rsid w:val="1CE39F80"/>
    <w:rsid w:val="1DACD0EF"/>
    <w:rsid w:val="1E3049BA"/>
    <w:rsid w:val="1E38BFED"/>
    <w:rsid w:val="1E3F0D1F"/>
    <w:rsid w:val="1E717E78"/>
    <w:rsid w:val="1EC6CB6E"/>
    <w:rsid w:val="1F2F44BA"/>
    <w:rsid w:val="1F344790"/>
    <w:rsid w:val="1F4899EF"/>
    <w:rsid w:val="20A5ED26"/>
    <w:rsid w:val="20E3B556"/>
    <w:rsid w:val="215CBADA"/>
    <w:rsid w:val="21635FBA"/>
    <w:rsid w:val="22A2DE03"/>
    <w:rsid w:val="234CE0BE"/>
    <w:rsid w:val="23C635C1"/>
    <w:rsid w:val="243D5357"/>
    <w:rsid w:val="24B160D5"/>
    <w:rsid w:val="251AE6F7"/>
    <w:rsid w:val="2763AB75"/>
    <w:rsid w:val="2779654D"/>
    <w:rsid w:val="283F0CE5"/>
    <w:rsid w:val="28D4EC9F"/>
    <w:rsid w:val="298EEA58"/>
    <w:rsid w:val="2A24CF70"/>
    <w:rsid w:val="2AE749E7"/>
    <w:rsid w:val="2AE7EBA9"/>
    <w:rsid w:val="2B49CB52"/>
    <w:rsid w:val="2CCBBB1A"/>
    <w:rsid w:val="2D0DA2DD"/>
    <w:rsid w:val="2D4E6CF7"/>
    <w:rsid w:val="2D6463B7"/>
    <w:rsid w:val="2DDF07E2"/>
    <w:rsid w:val="2DE46498"/>
    <w:rsid w:val="2E1D1156"/>
    <w:rsid w:val="2E3DB79F"/>
    <w:rsid w:val="2EF5A18F"/>
    <w:rsid w:val="2F21657F"/>
    <w:rsid w:val="2F63D0AE"/>
    <w:rsid w:val="2FFE4BF1"/>
    <w:rsid w:val="3006667C"/>
    <w:rsid w:val="305123D0"/>
    <w:rsid w:val="311A046C"/>
    <w:rsid w:val="3122C026"/>
    <w:rsid w:val="3123C2BB"/>
    <w:rsid w:val="3133C77C"/>
    <w:rsid w:val="3210FF2A"/>
    <w:rsid w:val="32D853EF"/>
    <w:rsid w:val="33D8A344"/>
    <w:rsid w:val="341B1431"/>
    <w:rsid w:val="3506A42C"/>
    <w:rsid w:val="351EFF35"/>
    <w:rsid w:val="35A879D8"/>
    <w:rsid w:val="36E95643"/>
    <w:rsid w:val="37A68594"/>
    <w:rsid w:val="37B9600D"/>
    <w:rsid w:val="38282399"/>
    <w:rsid w:val="384BD3E5"/>
    <w:rsid w:val="38523D2B"/>
    <w:rsid w:val="387010AC"/>
    <w:rsid w:val="38B4E411"/>
    <w:rsid w:val="38D2EC8E"/>
    <w:rsid w:val="38DA93E0"/>
    <w:rsid w:val="38EBF2EF"/>
    <w:rsid w:val="38F28C0B"/>
    <w:rsid w:val="390CEC56"/>
    <w:rsid w:val="3930B919"/>
    <w:rsid w:val="394D4159"/>
    <w:rsid w:val="3A61C008"/>
    <w:rsid w:val="3A9570A1"/>
    <w:rsid w:val="3AA8CCB5"/>
    <w:rsid w:val="3AF79D4E"/>
    <w:rsid w:val="3B895E46"/>
    <w:rsid w:val="3BC223BC"/>
    <w:rsid w:val="3BC4CE0F"/>
    <w:rsid w:val="3BDCA43D"/>
    <w:rsid w:val="3D524981"/>
    <w:rsid w:val="3D5D97C4"/>
    <w:rsid w:val="3D68D87A"/>
    <w:rsid w:val="3DC5B8B0"/>
    <w:rsid w:val="3DE19D10"/>
    <w:rsid w:val="3DEF3EE9"/>
    <w:rsid w:val="3E13B02C"/>
    <w:rsid w:val="3ECF69CF"/>
    <w:rsid w:val="3EDA9832"/>
    <w:rsid w:val="3F2196B9"/>
    <w:rsid w:val="3F4EBEE7"/>
    <w:rsid w:val="3F4F97C9"/>
    <w:rsid w:val="3FB287BC"/>
    <w:rsid w:val="3FD0B295"/>
    <w:rsid w:val="40B3B81D"/>
    <w:rsid w:val="40DC2781"/>
    <w:rsid w:val="4103084D"/>
    <w:rsid w:val="410A5F30"/>
    <w:rsid w:val="41839354"/>
    <w:rsid w:val="41F380F8"/>
    <w:rsid w:val="425A0FAC"/>
    <w:rsid w:val="4289F236"/>
    <w:rsid w:val="43BDA2B6"/>
    <w:rsid w:val="44633CE6"/>
    <w:rsid w:val="44BD05FF"/>
    <w:rsid w:val="4553E0FD"/>
    <w:rsid w:val="45877F48"/>
    <w:rsid w:val="45D09AC6"/>
    <w:rsid w:val="46EBDF7A"/>
    <w:rsid w:val="47CE695C"/>
    <w:rsid w:val="4811ECF8"/>
    <w:rsid w:val="483355BF"/>
    <w:rsid w:val="4882A723"/>
    <w:rsid w:val="492497F1"/>
    <w:rsid w:val="49921CA4"/>
    <w:rsid w:val="4A2CB411"/>
    <w:rsid w:val="4B144A52"/>
    <w:rsid w:val="4B5C2BF6"/>
    <w:rsid w:val="4C165432"/>
    <w:rsid w:val="4C3167EA"/>
    <w:rsid w:val="4CFBA48C"/>
    <w:rsid w:val="4DF93358"/>
    <w:rsid w:val="4E21A419"/>
    <w:rsid w:val="4ED19D63"/>
    <w:rsid w:val="4F78AF5A"/>
    <w:rsid w:val="4FD59A38"/>
    <w:rsid w:val="50185280"/>
    <w:rsid w:val="508B173A"/>
    <w:rsid w:val="50E19EBE"/>
    <w:rsid w:val="5109A3DC"/>
    <w:rsid w:val="512FC4EB"/>
    <w:rsid w:val="517D902F"/>
    <w:rsid w:val="521B37FF"/>
    <w:rsid w:val="52E4E262"/>
    <w:rsid w:val="52E77019"/>
    <w:rsid w:val="52E89D29"/>
    <w:rsid w:val="531C211B"/>
    <w:rsid w:val="53BCDAC9"/>
    <w:rsid w:val="5438D284"/>
    <w:rsid w:val="5490A154"/>
    <w:rsid w:val="54A1BECC"/>
    <w:rsid w:val="55134680"/>
    <w:rsid w:val="55310AC3"/>
    <w:rsid w:val="5551FDE1"/>
    <w:rsid w:val="5561D6EA"/>
    <w:rsid w:val="55FFCBED"/>
    <w:rsid w:val="56338E24"/>
    <w:rsid w:val="567B6CF7"/>
    <w:rsid w:val="569111DE"/>
    <w:rsid w:val="56FE4BB2"/>
    <w:rsid w:val="57628F36"/>
    <w:rsid w:val="57A16E14"/>
    <w:rsid w:val="57A21064"/>
    <w:rsid w:val="57A2DE0D"/>
    <w:rsid w:val="57D33AE6"/>
    <w:rsid w:val="57DE2047"/>
    <w:rsid w:val="580C71EA"/>
    <w:rsid w:val="58C461E7"/>
    <w:rsid w:val="598619AE"/>
    <w:rsid w:val="59906E7C"/>
    <w:rsid w:val="59A6B473"/>
    <w:rsid w:val="5A2E36CF"/>
    <w:rsid w:val="5A67100F"/>
    <w:rsid w:val="5A9AA079"/>
    <w:rsid w:val="5AE0DBEC"/>
    <w:rsid w:val="5B974D9D"/>
    <w:rsid w:val="5C2ADDE6"/>
    <w:rsid w:val="5C8AE65C"/>
    <w:rsid w:val="5D97A802"/>
    <w:rsid w:val="5E65AEDF"/>
    <w:rsid w:val="5EFEC131"/>
    <w:rsid w:val="5F828861"/>
    <w:rsid w:val="5FA0DA45"/>
    <w:rsid w:val="61271AD0"/>
    <w:rsid w:val="61AE9084"/>
    <w:rsid w:val="61CC2746"/>
    <w:rsid w:val="630CE0E8"/>
    <w:rsid w:val="63E28CC6"/>
    <w:rsid w:val="63FDE828"/>
    <w:rsid w:val="6412C90D"/>
    <w:rsid w:val="64151FF6"/>
    <w:rsid w:val="65207D20"/>
    <w:rsid w:val="6554355E"/>
    <w:rsid w:val="6600A5DD"/>
    <w:rsid w:val="66AFD631"/>
    <w:rsid w:val="66EDFAA1"/>
    <w:rsid w:val="67B56C34"/>
    <w:rsid w:val="67CA9D57"/>
    <w:rsid w:val="6838EC47"/>
    <w:rsid w:val="688404E7"/>
    <w:rsid w:val="6889C02E"/>
    <w:rsid w:val="69C4B50A"/>
    <w:rsid w:val="69D4C7BC"/>
    <w:rsid w:val="6A5BDEBE"/>
    <w:rsid w:val="6A801733"/>
    <w:rsid w:val="6A9FB1CC"/>
    <w:rsid w:val="6ADDBB9B"/>
    <w:rsid w:val="6B419572"/>
    <w:rsid w:val="6C6158FD"/>
    <w:rsid w:val="6C845554"/>
    <w:rsid w:val="6CD09A0D"/>
    <w:rsid w:val="6CF35D0C"/>
    <w:rsid w:val="6D1CF505"/>
    <w:rsid w:val="6D31ADF8"/>
    <w:rsid w:val="6DDDA479"/>
    <w:rsid w:val="6EAFE6B7"/>
    <w:rsid w:val="6F19B3CB"/>
    <w:rsid w:val="6F573B39"/>
    <w:rsid w:val="6F695C37"/>
    <w:rsid w:val="70884E0C"/>
    <w:rsid w:val="709299D7"/>
    <w:rsid w:val="71248404"/>
    <w:rsid w:val="7154FD09"/>
    <w:rsid w:val="71874F94"/>
    <w:rsid w:val="71D37CED"/>
    <w:rsid w:val="71D7D11F"/>
    <w:rsid w:val="72810363"/>
    <w:rsid w:val="72ADD40E"/>
    <w:rsid w:val="736CC74F"/>
    <w:rsid w:val="7372231A"/>
    <w:rsid w:val="73AFFEDF"/>
    <w:rsid w:val="73E34449"/>
    <w:rsid w:val="746AEB24"/>
    <w:rsid w:val="7480ECF5"/>
    <w:rsid w:val="748BCADF"/>
    <w:rsid w:val="74DB64E8"/>
    <w:rsid w:val="757FCD23"/>
    <w:rsid w:val="75B437B6"/>
    <w:rsid w:val="75D18E81"/>
    <w:rsid w:val="76456CEB"/>
    <w:rsid w:val="765FD462"/>
    <w:rsid w:val="7686471D"/>
    <w:rsid w:val="7704C596"/>
    <w:rsid w:val="77A16251"/>
    <w:rsid w:val="77DE9DD9"/>
    <w:rsid w:val="78085974"/>
    <w:rsid w:val="78496ACB"/>
    <w:rsid w:val="784A5A6C"/>
    <w:rsid w:val="796A0152"/>
    <w:rsid w:val="7ACB2141"/>
    <w:rsid w:val="7B47E72F"/>
    <w:rsid w:val="7C781DB7"/>
    <w:rsid w:val="7C91AA92"/>
    <w:rsid w:val="7D45BD0D"/>
    <w:rsid w:val="7DBD2535"/>
    <w:rsid w:val="7E000844"/>
    <w:rsid w:val="7E8BC514"/>
    <w:rsid w:val="7E9468B5"/>
    <w:rsid w:val="7F480EF8"/>
    <w:rsid w:val="7F5A45A8"/>
    <w:rsid w:val="7F605F7F"/>
    <w:rsid w:val="7FA04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EBE00AA"/>
  <w15:chartTrackingRefBased/>
  <w15:docId w15:val="{D2EA3EB9-1ADA-4F20-B9D8-C9370819B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b-NO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0254C"/>
    <w:pPr>
      <w:spacing w:after="240" w:line="240" w:lineRule="auto"/>
    </w:pPr>
    <w:rPr>
      <w:sz w:val="22"/>
    </w:rPr>
  </w:style>
  <w:style w:type="paragraph" w:styleId="Overskrift1">
    <w:name w:val="heading 1"/>
    <w:basedOn w:val="Overskrift2"/>
    <w:next w:val="Normal"/>
    <w:link w:val="Overskrift1Tegn"/>
    <w:uiPriority w:val="9"/>
    <w:qFormat/>
    <w:rsid w:val="00BE4CB3"/>
    <w:pPr>
      <w:tabs>
        <w:tab w:val="right" w:pos="9354"/>
      </w:tabs>
      <w:outlineLvl w:val="0"/>
    </w:pPr>
    <w:rPr>
      <w:sz w:val="32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30254C"/>
    <w:pPr>
      <w:outlineLvl w:val="1"/>
    </w:pPr>
    <w:rPr>
      <w:b/>
      <w:bCs/>
      <w:sz w:val="24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30254C"/>
    <w:pPr>
      <w:keepNext/>
      <w:keepLines/>
      <w:spacing w:before="160" w:after="80"/>
      <w:outlineLvl w:val="2"/>
    </w:pPr>
    <w:rPr>
      <w:rFonts w:eastAsiaTheme="majorEastAsia" w:cstheme="majorBidi"/>
      <w:color w:val="512A76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30254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512A76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30254C"/>
    <w:pPr>
      <w:keepNext/>
      <w:keepLines/>
      <w:spacing w:before="80" w:after="40"/>
      <w:outlineLvl w:val="4"/>
    </w:pPr>
    <w:rPr>
      <w:rFonts w:eastAsiaTheme="majorEastAsia" w:cstheme="majorBidi"/>
      <w:color w:val="512A76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30254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30254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30254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30254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BE4CB3"/>
    <w:rPr>
      <w:b/>
      <w:bCs/>
      <w:sz w:val="32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30254C"/>
    <w:rPr>
      <w:b/>
      <w:bCs/>
    </w:rPr>
  </w:style>
  <w:style w:type="character" w:customStyle="1" w:styleId="Overskrift3Tegn">
    <w:name w:val="Overskrift 3 Tegn"/>
    <w:basedOn w:val="Standardskriftforavsnitt"/>
    <w:link w:val="Overskrift3"/>
    <w:uiPriority w:val="9"/>
    <w:semiHidden/>
    <w:rsid w:val="0030254C"/>
    <w:rPr>
      <w:rFonts w:eastAsiaTheme="majorEastAsia" w:cstheme="majorBidi"/>
      <w:color w:val="512A76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semiHidden/>
    <w:rsid w:val="0030254C"/>
    <w:rPr>
      <w:rFonts w:eastAsiaTheme="majorEastAsia" w:cstheme="majorBidi"/>
      <w:i/>
      <w:iCs/>
      <w:color w:val="512A76" w:themeColor="accent1" w:themeShade="BF"/>
    </w:rPr>
  </w:style>
  <w:style w:type="character" w:customStyle="1" w:styleId="Overskrift5Tegn">
    <w:name w:val="Overskrift 5 Tegn"/>
    <w:basedOn w:val="Standardskriftforavsnitt"/>
    <w:link w:val="Overskrift5"/>
    <w:uiPriority w:val="9"/>
    <w:semiHidden/>
    <w:rsid w:val="0030254C"/>
    <w:rPr>
      <w:rFonts w:eastAsiaTheme="majorEastAsia" w:cstheme="majorBidi"/>
      <w:color w:val="512A76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semiHidden/>
    <w:rsid w:val="0030254C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semiHidden/>
    <w:rsid w:val="0030254C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semiHidden/>
    <w:rsid w:val="0030254C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30254C"/>
    <w:rPr>
      <w:rFonts w:eastAsiaTheme="majorEastAsia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5221F8"/>
    <w:pPr>
      <w:spacing w:after="80"/>
      <w:contextualSpacing/>
    </w:pPr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5221F8"/>
    <w:rPr>
      <w:rFonts w:asciiTheme="majorHAnsi" w:eastAsiaTheme="majorEastAsia" w:hAnsiTheme="majorHAnsi" w:cstheme="majorBidi"/>
      <w:b/>
      <w:spacing w:val="-10"/>
      <w:kern w:val="28"/>
      <w:sz w:val="64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30254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30254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30254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30254C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30254C"/>
    <w:pPr>
      <w:ind w:left="720"/>
      <w:contextualSpacing/>
    </w:pPr>
  </w:style>
  <w:style w:type="character" w:styleId="Sterkutheving">
    <w:name w:val="Intense Emphasis"/>
    <w:basedOn w:val="Standardskriftforavsnitt"/>
    <w:uiPriority w:val="21"/>
    <w:qFormat/>
    <w:rsid w:val="0030254C"/>
    <w:rPr>
      <w:i/>
      <w:iCs/>
      <w:color w:val="512A76" w:themeColor="accent1" w:themeShade="BF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30254C"/>
    <w:pPr>
      <w:pBdr>
        <w:top w:val="single" w:sz="4" w:space="10" w:color="512A76" w:themeColor="accent1" w:themeShade="BF"/>
        <w:bottom w:val="single" w:sz="4" w:space="10" w:color="512A76" w:themeColor="accent1" w:themeShade="BF"/>
      </w:pBdr>
      <w:spacing w:before="360" w:after="360"/>
      <w:ind w:left="864" w:right="864"/>
      <w:jc w:val="center"/>
    </w:pPr>
    <w:rPr>
      <w:i/>
      <w:iCs/>
      <w:color w:val="512A76" w:themeColor="accent1" w:themeShade="BF"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30254C"/>
    <w:rPr>
      <w:i/>
      <w:iCs/>
      <w:color w:val="512A76" w:themeColor="accent1" w:themeShade="BF"/>
    </w:rPr>
  </w:style>
  <w:style w:type="character" w:styleId="Sterkreferanse">
    <w:name w:val="Intense Reference"/>
    <w:basedOn w:val="Standardskriftforavsnitt"/>
    <w:uiPriority w:val="32"/>
    <w:qFormat/>
    <w:rsid w:val="0030254C"/>
    <w:rPr>
      <w:b/>
      <w:bCs/>
      <w:smallCaps/>
      <w:color w:val="512A76" w:themeColor="accent1" w:themeShade="BF"/>
      <w:spacing w:val="5"/>
    </w:rPr>
  </w:style>
  <w:style w:type="paragraph" w:styleId="Topptekst">
    <w:name w:val="header"/>
    <w:basedOn w:val="Normal"/>
    <w:link w:val="Topp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TopptekstTegn">
    <w:name w:val="Topptekst Tegn"/>
    <w:basedOn w:val="Standardskriftforavsnitt"/>
    <w:link w:val="Topptekst"/>
    <w:uiPriority w:val="99"/>
    <w:rsid w:val="0030254C"/>
  </w:style>
  <w:style w:type="paragraph" w:styleId="Bunntekst">
    <w:name w:val="footer"/>
    <w:basedOn w:val="Normal"/>
    <w:link w:val="BunntekstTegn"/>
    <w:uiPriority w:val="99"/>
    <w:unhideWhenUsed/>
    <w:rsid w:val="0030254C"/>
    <w:pPr>
      <w:tabs>
        <w:tab w:val="center" w:pos="4513"/>
        <w:tab w:val="right" w:pos="9026"/>
      </w:tabs>
      <w:spacing w:after="0"/>
    </w:pPr>
  </w:style>
  <w:style w:type="character" w:customStyle="1" w:styleId="BunntekstTegn">
    <w:name w:val="Bunntekst Tegn"/>
    <w:basedOn w:val="Standardskriftforavsnitt"/>
    <w:link w:val="Bunntekst"/>
    <w:uiPriority w:val="99"/>
    <w:rsid w:val="0030254C"/>
  </w:style>
  <w:style w:type="character" w:styleId="Plassholdertekst">
    <w:name w:val="Placeholder Text"/>
    <w:basedOn w:val="Standardskriftforavsnitt"/>
    <w:uiPriority w:val="99"/>
    <w:semiHidden/>
    <w:rsid w:val="009F173B"/>
    <w:rPr>
      <w:color w:val="666666"/>
    </w:rPr>
  </w:style>
  <w:style w:type="table" w:styleId="Tabellrutenett">
    <w:name w:val="Table Grid"/>
    <w:basedOn w:val="Vanligtabell"/>
    <w:uiPriority w:val="39"/>
    <w:rsid w:val="007B7BA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Custom">
    <w:name w:val="Custom"/>
    <w:basedOn w:val="Vanligtabell"/>
    <w:uiPriority w:val="99"/>
    <w:rsid w:val="007B7BA2"/>
    <w:pPr>
      <w:spacing w:after="0" w:line="240" w:lineRule="auto"/>
    </w:pPr>
    <w:tblPr>
      <w:tblCellMar>
        <w:top w:w="57" w:type="dxa"/>
        <w:left w:w="113" w:type="dxa"/>
        <w:bottom w:w="57" w:type="dxa"/>
        <w:right w:w="113" w:type="dxa"/>
      </w:tblCellMar>
    </w:tblPr>
    <w:tcPr>
      <w:shd w:val="clear" w:color="auto" w:fill="F4F4F4" w:themeFill="background2"/>
    </w:tcPr>
  </w:style>
  <w:style w:type="table" w:customStyle="1" w:styleId="Custom2">
    <w:name w:val="Custom 2"/>
    <w:basedOn w:val="Vanligtabell"/>
    <w:uiPriority w:val="99"/>
    <w:rsid w:val="001F5238"/>
    <w:pPr>
      <w:spacing w:after="0" w:line="240" w:lineRule="auto"/>
    </w:pPr>
    <w:tblPr>
      <w:tblStyleRowBandSize w:val="1"/>
      <w:tblCellMar>
        <w:top w:w="57" w:type="dxa"/>
        <w:bottom w:w="57" w:type="dxa"/>
      </w:tblCellMar>
    </w:tblPr>
    <w:tcPr>
      <w:shd w:val="clear" w:color="auto" w:fill="F4F4F4" w:themeFill="background2"/>
    </w:tcPr>
    <w:tblStylePr w:type="firstRow">
      <w:rPr>
        <w:b/>
      </w:rPr>
      <w:tblPr/>
      <w:tcPr>
        <w:tcBorders>
          <w:top w:val="nil"/>
          <w:left w:val="nil"/>
          <w:bottom w:val="single" w:sz="4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2Horz">
      <w:tblPr/>
      <w:tcPr>
        <w:shd w:val="clear" w:color="auto" w:fill="FFFFFF" w:themeFill="background1"/>
      </w:tcPr>
    </w:tblStylePr>
  </w:style>
  <w:style w:type="paragraph" w:styleId="Ingenmellomrom">
    <w:name w:val="No Spacing"/>
    <w:link w:val="IngenmellomromTegn"/>
    <w:uiPriority w:val="1"/>
    <w:qFormat/>
    <w:rsid w:val="003E624C"/>
    <w:pPr>
      <w:spacing w:after="0" w:line="240" w:lineRule="auto"/>
    </w:pPr>
    <w:rPr>
      <w:rFonts w:eastAsiaTheme="minorEastAsia"/>
      <w:kern w:val="0"/>
      <w:sz w:val="22"/>
      <w:szCs w:val="22"/>
      <w:lang w:val="en-US"/>
      <w14:ligatures w14:val="none"/>
    </w:rPr>
  </w:style>
  <w:style w:type="character" w:customStyle="1" w:styleId="IngenmellomromTegn">
    <w:name w:val="Ingen mellomrom Tegn"/>
    <w:basedOn w:val="Standardskriftforavsnitt"/>
    <w:link w:val="Ingenmellomrom"/>
    <w:uiPriority w:val="1"/>
    <w:rsid w:val="003E624C"/>
    <w:rPr>
      <w:rFonts w:eastAsiaTheme="minorEastAsia"/>
      <w:kern w:val="0"/>
      <w:sz w:val="22"/>
      <w:szCs w:val="22"/>
      <w:lang w:val="en-US"/>
      <w14:ligatures w14:val="none"/>
    </w:rPr>
  </w:style>
  <w:style w:type="paragraph" w:customStyle="1" w:styleId="paragraph">
    <w:name w:val="paragraph"/>
    <w:basedOn w:val="Normal"/>
    <w:rsid w:val="009D470C"/>
    <w:pPr>
      <w:spacing w:before="100" w:beforeAutospacing="1" w:after="100" w:afterAutospacing="1"/>
    </w:pPr>
    <w:rPr>
      <w:rFonts w:ascii="Times New Roman" w:eastAsia="Times New Roman" w:hAnsi="Times New Roman" w:cs="Times New Roman"/>
      <w:kern w:val="0"/>
      <w:sz w:val="24"/>
      <w:lang w:eastAsia="nb-NO"/>
      <w14:ligatures w14:val="none"/>
    </w:rPr>
  </w:style>
  <w:style w:type="character" w:customStyle="1" w:styleId="normaltextrun">
    <w:name w:val="normaltextrun"/>
    <w:basedOn w:val="Standardskriftforavsnitt"/>
    <w:rsid w:val="009D470C"/>
  </w:style>
  <w:style w:type="character" w:customStyle="1" w:styleId="eop">
    <w:name w:val="eop"/>
    <w:basedOn w:val="Standardskriftforavsnitt"/>
    <w:rsid w:val="009D470C"/>
  </w:style>
  <w:style w:type="character" w:customStyle="1" w:styleId="scxw107706198">
    <w:name w:val="scxw107706198"/>
    <w:basedOn w:val="Standardskriftforavsnitt"/>
    <w:rsid w:val="00914672"/>
  </w:style>
  <w:style w:type="character" w:customStyle="1" w:styleId="scxw238843908">
    <w:name w:val="scxw238843908"/>
    <w:basedOn w:val="Standardskriftforavsnitt"/>
    <w:rsid w:val="00B775C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979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90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760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336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01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5300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48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37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45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5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615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94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43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4363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0095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301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54482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66390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0406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1329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1321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34565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4970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3166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217364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5997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313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3434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054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725667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1624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85114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56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45374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5898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0244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33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61665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89068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95286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7361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17658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399858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5310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16601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4150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7089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6000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89130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76605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26478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079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383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3961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4174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92878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51725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3311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9873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3475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39528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3367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58293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6351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60955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869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67279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3166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78303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3136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95114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39642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1161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944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1210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9588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97636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02278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43318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7981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51905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818620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326266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951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0687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112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5537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812358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2115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013497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6349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4263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1874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935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21814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74161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59126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4523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2640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348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2540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9007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00333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9021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0868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3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3585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959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6244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93059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1055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813096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2722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6309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03450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691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7540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1951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84492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43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03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354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85678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54614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06721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64344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8128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5115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389026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205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10742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141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7993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1660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2359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7843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63386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774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787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17391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99052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12718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4774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5460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4262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02174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876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87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62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5667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119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458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705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039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217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nor01.safelinks.protection.outlook.com/?url=https%3A%2F%2Fwww.regjeringen.no%2Fno%2Fdokumenter%2Foffentlig-horing-av-nou-20264-kjernekraft-i-norge%2Fid3155294%2F%3Futm_source%3Dregjeringen.no%26utm_medium%3Demail%26utm_campaign%3Dnyhetsvarsel_dag&amp;data=05%7C02%7Carve.hoiberg%40skien.kommune.no%7C41adde1908734a86de3908de956717f1%7Ce5790b1ee87347109744430d893b9335%7C0%7C0%7C639112467173921765%7CUnknown%7CTWFpbGZsb3d8eyJFbXB0eU1hcGkiOnRydWUsIlYiOiIwLjAuMDAwMCIsIlAiOiJXaW4zMiIsIkFOIjoiTWFpbCIsIldUIjoyfQ%3D%3D%7C0%7C%7C%7C&amp;sdata=BlFeVK3rvWJLeGP9ITKdPdmwlt30o%2FPvIVCSR52udXw%3D&amp;reserved=0" TargetMode="Externa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sv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sv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5.png"/><Relationship Id="rId2" Type="http://schemas.openxmlformats.org/officeDocument/2006/relationships/image" Target="media/image2.svg"/><Relationship Id="rId1" Type="http://schemas.openxmlformats.org/officeDocument/2006/relationships/image" Target="media/image1.png"/><Relationship Id="rId4" Type="http://schemas.openxmlformats.org/officeDocument/2006/relationships/image" Target="media/image6.sv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a16314\AppData\Local\Temp\2ad95c0d-7649-4ed6-8813-e752234043c8_Filemail.com%20-%20Filer%20fra%20ETN%20Grafisk%20(4).zip.3c8\V4\V4%20-%20IPR%20inkalling.dotm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038AF1FA3842452E91BF4AF25111217C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5837B362-AE74-4249-8A02-0264B71B6810}"/>
      </w:docPartPr>
      <w:docPartBody>
        <w:p w:rsidR="00C45E68" w:rsidRDefault="00C45E68">
          <w:pPr>
            <w:pStyle w:val="038AF1FA3842452E91BF4AF25111217C"/>
          </w:pPr>
          <w:r w:rsidRPr="00DE7644">
            <w:rPr>
              <w:rStyle w:val="Plassholdertekst"/>
            </w:rPr>
            <w:t>Click or tap to enter a date.</w:t>
          </w:r>
        </w:p>
      </w:docPartBody>
    </w:docPart>
    <w:docPart>
      <w:docPartPr>
        <w:name w:val="FC7D866A69044F7DB897496B9282C833"/>
        <w:category>
          <w:name w:val="Generelt"/>
          <w:gallery w:val="placeholder"/>
        </w:category>
        <w:types>
          <w:type w:val="bbPlcHdr"/>
        </w:types>
        <w:behaviors>
          <w:behavior w:val="content"/>
        </w:behaviors>
        <w:guid w:val="{0560F952-7BEA-43B3-AE76-327843E4D402}"/>
      </w:docPartPr>
      <w:docPartBody>
        <w:p w:rsidR="00C45E68" w:rsidRDefault="00C45E68">
          <w:pPr>
            <w:pStyle w:val="FC7D866A69044F7DB897496B9282C833"/>
          </w:pPr>
          <w:r w:rsidRPr="00DE7644">
            <w:rPr>
              <w:rStyle w:val="Plassholdertekst"/>
            </w:rPr>
            <w:t>Click or tap to enter a date.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M Sans">
    <w:altName w:val="Cambria"/>
    <w:charset w:val="00"/>
    <w:family w:val="auto"/>
    <w:pitch w:val="variable"/>
    <w:sig w:usb0="8000002F" w:usb1="5000205B" w:usb2="00000000" w:usb3="00000000" w:csb0="00000093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4D7C"/>
    <w:rsid w:val="0001360D"/>
    <w:rsid w:val="000207F0"/>
    <w:rsid w:val="00020E9A"/>
    <w:rsid w:val="00030069"/>
    <w:rsid w:val="00036AA1"/>
    <w:rsid w:val="00054383"/>
    <w:rsid w:val="000D0C84"/>
    <w:rsid w:val="00116C95"/>
    <w:rsid w:val="0014431F"/>
    <w:rsid w:val="00146673"/>
    <w:rsid w:val="00152D22"/>
    <w:rsid w:val="00164EBC"/>
    <w:rsid w:val="001C570C"/>
    <w:rsid w:val="00227BDF"/>
    <w:rsid w:val="00285662"/>
    <w:rsid w:val="00285A60"/>
    <w:rsid w:val="00296A4C"/>
    <w:rsid w:val="002A11F6"/>
    <w:rsid w:val="002E56C3"/>
    <w:rsid w:val="003068ED"/>
    <w:rsid w:val="0031221D"/>
    <w:rsid w:val="003131B5"/>
    <w:rsid w:val="00314488"/>
    <w:rsid w:val="0039298F"/>
    <w:rsid w:val="00395A6E"/>
    <w:rsid w:val="003B734F"/>
    <w:rsid w:val="003E5E32"/>
    <w:rsid w:val="0045370E"/>
    <w:rsid w:val="00460E44"/>
    <w:rsid w:val="00483558"/>
    <w:rsid w:val="004A1C93"/>
    <w:rsid w:val="004D3366"/>
    <w:rsid w:val="00552881"/>
    <w:rsid w:val="005572D0"/>
    <w:rsid w:val="00564E41"/>
    <w:rsid w:val="00595A34"/>
    <w:rsid w:val="005E2A37"/>
    <w:rsid w:val="0061468B"/>
    <w:rsid w:val="00620612"/>
    <w:rsid w:val="00651A80"/>
    <w:rsid w:val="0065333A"/>
    <w:rsid w:val="006A055A"/>
    <w:rsid w:val="007003CA"/>
    <w:rsid w:val="007660AD"/>
    <w:rsid w:val="007F45ED"/>
    <w:rsid w:val="0081459A"/>
    <w:rsid w:val="00821AF8"/>
    <w:rsid w:val="008242C2"/>
    <w:rsid w:val="00851C9A"/>
    <w:rsid w:val="00854E5D"/>
    <w:rsid w:val="00897D4C"/>
    <w:rsid w:val="008C7C17"/>
    <w:rsid w:val="008E34CC"/>
    <w:rsid w:val="00906415"/>
    <w:rsid w:val="00917162"/>
    <w:rsid w:val="00925B46"/>
    <w:rsid w:val="009B6113"/>
    <w:rsid w:val="009C081F"/>
    <w:rsid w:val="00A01C34"/>
    <w:rsid w:val="00AB681B"/>
    <w:rsid w:val="00AD6367"/>
    <w:rsid w:val="00AF6AD1"/>
    <w:rsid w:val="00B022C8"/>
    <w:rsid w:val="00B16DB6"/>
    <w:rsid w:val="00B4378E"/>
    <w:rsid w:val="00BB4B85"/>
    <w:rsid w:val="00BF4D7C"/>
    <w:rsid w:val="00C45E68"/>
    <w:rsid w:val="00C81461"/>
    <w:rsid w:val="00C94910"/>
    <w:rsid w:val="00CA2963"/>
    <w:rsid w:val="00CC1D35"/>
    <w:rsid w:val="00CC6E4C"/>
    <w:rsid w:val="00CD22EE"/>
    <w:rsid w:val="00D0492E"/>
    <w:rsid w:val="00D3749D"/>
    <w:rsid w:val="00D63C63"/>
    <w:rsid w:val="00D700F8"/>
    <w:rsid w:val="00DD6ADD"/>
    <w:rsid w:val="00E013EE"/>
    <w:rsid w:val="00E410D5"/>
    <w:rsid w:val="00E64084"/>
    <w:rsid w:val="00E81896"/>
    <w:rsid w:val="00EA2146"/>
    <w:rsid w:val="00F14F06"/>
    <w:rsid w:val="00F16151"/>
    <w:rsid w:val="00F17708"/>
    <w:rsid w:val="00F34A97"/>
    <w:rsid w:val="00F60B0B"/>
    <w:rsid w:val="00F84F57"/>
    <w:rsid w:val="00FA29A2"/>
    <w:rsid w:val="00FC1B93"/>
    <w:rsid w:val="00FD0F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7EB91CF5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nb-NO" w:eastAsia="nb-NO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styleId="Plassholdertekst">
    <w:name w:val="Placeholder Text"/>
    <w:basedOn w:val="Standardskriftforavsnitt"/>
    <w:uiPriority w:val="99"/>
    <w:semiHidden/>
    <w:rPr>
      <w:color w:val="666666"/>
    </w:rPr>
  </w:style>
  <w:style w:type="paragraph" w:customStyle="1" w:styleId="038AF1FA3842452E91BF4AF25111217C">
    <w:name w:val="038AF1FA3842452E91BF4AF25111217C"/>
  </w:style>
  <w:style w:type="paragraph" w:customStyle="1" w:styleId="FC7D866A69044F7DB897496B9282C833">
    <w:name w:val="FC7D866A69044F7DB897496B9282C83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IPR">
      <a:dk1>
        <a:sysClr val="windowText" lastClr="000000"/>
      </a:dk1>
      <a:lt1>
        <a:sysClr val="window" lastClr="FFFFFF"/>
      </a:lt1>
      <a:dk2>
        <a:srgbClr val="918F90"/>
      </a:dk2>
      <a:lt2>
        <a:srgbClr val="F4F4F4"/>
      </a:lt2>
      <a:accent1>
        <a:srgbClr val="6D399F"/>
      </a:accent1>
      <a:accent2>
        <a:srgbClr val="9165B9"/>
      </a:accent2>
      <a:accent3>
        <a:srgbClr val="AD8ACC"/>
      </a:accent3>
      <a:accent4>
        <a:srgbClr val="DCCCEA"/>
      </a:accent4>
      <a:accent5>
        <a:srgbClr val="6D399F"/>
      </a:accent5>
      <a:accent6>
        <a:srgbClr val="9165B9"/>
      </a:accent6>
      <a:hlink>
        <a:srgbClr val="467886"/>
      </a:hlink>
      <a:folHlink>
        <a:srgbClr val="96607D"/>
      </a:folHlink>
    </a:clrScheme>
    <a:fontScheme name="DM sans">
      <a:majorFont>
        <a:latin typeface="DM Sans"/>
        <a:ea typeface=""/>
        <a:cs typeface=""/>
      </a:majorFont>
      <a:minorFont>
        <a:latin typeface="DM Sans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A5A8E1DF44C44693B20BC48E5551AD" ma:contentTypeVersion="10" ma:contentTypeDescription="Create a new document." ma:contentTypeScope="" ma:versionID="d4c63f6743ec298a3a51f52d33db1975">
  <xsd:schema xmlns:xsd="http://www.w3.org/2001/XMLSchema" xmlns:xs="http://www.w3.org/2001/XMLSchema" xmlns:p="http://schemas.microsoft.com/office/2006/metadata/properties" xmlns:ns2="bd047a09-62c0-4f16-9cf0-0b95c997279d" targetNamespace="http://schemas.microsoft.com/office/2006/metadata/properties" ma:root="true" ma:fieldsID="f0f0bab46476d6b9ab9a8a5fcaf92087" ns2:_="">
    <xsd:import namespace="bd047a09-62c0-4f16-9cf0-0b95c997279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047a09-62c0-4f16-9cf0-0b95c997279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bf990e8d-c88e-490a-9728-f579b7abc927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bd047a09-62c0-4f16-9cf0-0b95c997279d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5BA582FF-D66D-4FF1-8DFC-F089AB7F256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487DB27-82D8-492B-BA50-3C6EDE1F08A6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5A6A4C78-9F44-4085-BDE0-2BCFC90190F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bd047a09-62c0-4f16-9cf0-0b95c997279d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01CD61FC-D8EF-46B2-8E0A-F9D21E92A0DC}">
  <ds:schemaRefs>
    <ds:schemaRef ds:uri="http://schemas.microsoft.com/office/2006/metadata/properties"/>
    <ds:schemaRef ds:uri="http://schemas.microsoft.com/office/infopath/2007/PartnerControls"/>
    <ds:schemaRef ds:uri="bd047a09-62c0-4f16-9cf0-0b95c997279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V4 - IPR inkalling</Template>
  <TotalTime>275</TotalTime>
  <Pages>6</Pages>
  <Words>929</Words>
  <Characters>4928</Characters>
  <Application>Microsoft Office Word</Application>
  <DocSecurity>0</DocSecurity>
  <Lines>41</Lines>
  <Paragraphs>11</Paragraphs>
  <ScaleCrop>false</ScaleCrop>
  <Company/>
  <LinksUpToDate>false</LinksUpToDate>
  <CharactersWithSpaces>5846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Anita Andersen</dc:creator>
  <cp:keywords/>
  <dc:description/>
  <cp:lastModifiedBy>Arve Høiberg</cp:lastModifiedBy>
  <cp:revision>95</cp:revision>
  <cp:lastPrinted>2026-04-17T16:39:00Z</cp:lastPrinted>
  <dcterms:created xsi:type="dcterms:W3CDTF">2026-04-27T10:27:00Z</dcterms:created>
  <dcterms:modified xsi:type="dcterms:W3CDTF">2026-05-20T09:58:00Z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0x01010075A5A8E1DF44C44693B20BC48E5551AD</vt:lpwstr>
  </property>
  <property fmtid="{D5CDD505-2E9C-101B-9397-08002B2CF9AE}" pid="3" name="MediaServiceImageTags">
    <vt:lpwstr/>
  </property>
</Properties>
</file>