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5013F" w14:textId="5DFD8BFD" w:rsidR="002748C7" w:rsidRDefault="70B3D12D" w:rsidP="002748C7">
      <w:pPr>
        <w:pStyle w:val="Overskrift1"/>
        <w:rPr>
          <w:color w:val="918F90" w:themeColor="text2"/>
        </w:rPr>
      </w:pPr>
      <w:r>
        <w:t>Referat fra</w:t>
      </w:r>
      <w:r w:rsidR="002748C7">
        <w:t xml:space="preserve"> </w:t>
      </w:r>
      <w:r w:rsidR="001B43AE">
        <w:t>Kommunedirektør</w:t>
      </w:r>
      <w:r w:rsidR="002748C7">
        <w:t>kollegiet</w:t>
      </w:r>
      <w:r w:rsidR="002748C7">
        <w:tab/>
      </w:r>
      <w:sdt>
        <w:sdtPr>
          <w:rPr>
            <w:color w:val="918F90" w:themeColor="text2"/>
          </w:rPr>
          <w:id w:val="1673461795"/>
          <w:placeholder>
            <w:docPart w:val="5BEB8D7E55FE4D2C97D59EC6B8D9A054"/>
          </w:placeholder>
          <w:date w:fullDate="2025-02-24T00:00:00Z">
            <w:dateFormat w:val="dd.MM.yy"/>
            <w:lid w:val="nb-NO"/>
            <w:storeMappedDataAs w:val="dateTime"/>
            <w:calendar w:val="gregorian"/>
          </w:date>
        </w:sdtPr>
        <w:sdtEndPr/>
        <w:sdtContent>
          <w:r w:rsidR="00DE3F56">
            <w:rPr>
              <w:color w:val="918F90" w:themeColor="text2"/>
            </w:rPr>
            <w:t>2</w:t>
          </w:r>
          <w:r w:rsidR="00534CD2">
            <w:rPr>
              <w:color w:val="918F90" w:themeColor="text2"/>
            </w:rPr>
            <w:t>4</w:t>
          </w:r>
          <w:r w:rsidR="002748C7" w:rsidRPr="009F173B">
            <w:rPr>
              <w:color w:val="918F90" w:themeColor="text2"/>
            </w:rPr>
            <w:t>.</w:t>
          </w:r>
          <w:r w:rsidR="00534CD2">
            <w:rPr>
              <w:color w:val="918F90" w:themeColor="text2"/>
            </w:rPr>
            <w:t>0</w:t>
          </w:r>
          <w:r w:rsidR="00DE3F56">
            <w:rPr>
              <w:color w:val="918F90" w:themeColor="text2"/>
            </w:rPr>
            <w:t>2</w:t>
          </w:r>
          <w:r w:rsidR="002748C7" w:rsidRPr="009F173B"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"/>
        <w:tblW w:w="0" w:type="auto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2748C7" w14:paraId="7C7954FF" w14:textId="77777777" w:rsidTr="6AF61FAD">
        <w:tc>
          <w:tcPr>
            <w:tcW w:w="9344" w:type="dxa"/>
            <w:gridSpan w:val="2"/>
            <w:tcBorders>
              <w:bottom w:val="single" w:sz="4" w:space="0" w:color="auto"/>
            </w:tcBorders>
            <w:vAlign w:val="bottom"/>
          </w:tcPr>
          <w:p w14:paraId="79BDABEB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="002748C7" w:rsidRPr="005F2623" w14:paraId="10F01D68" w14:textId="77777777" w:rsidTr="6AF61FAD">
        <w:tc>
          <w:tcPr>
            <w:tcW w:w="9344" w:type="dxa"/>
            <w:gridSpan w:val="2"/>
            <w:tcBorders>
              <w:top w:val="single" w:sz="4" w:space="0" w:color="auto"/>
            </w:tcBorders>
          </w:tcPr>
          <w:p w14:paraId="55BEB9F0" w14:textId="4EDF7625" w:rsidR="002748C7" w:rsidRPr="005221F8" w:rsidRDefault="4D23962F" w:rsidP="003149D2">
            <w:pPr>
              <w:spacing w:after="0"/>
              <w:rPr>
                <w:lang w:val="en-US"/>
              </w:rPr>
            </w:pPr>
            <w:r>
              <w:t>Man</w:t>
            </w:r>
            <w:r w:rsidR="001B43AE">
              <w:t xml:space="preserve">dag </w:t>
            </w:r>
            <w:r w:rsidR="5D9507E3">
              <w:t>24</w:t>
            </w:r>
            <w:r w:rsidR="001B43AE">
              <w:t xml:space="preserve">. </w:t>
            </w:r>
            <w:r w:rsidR="27FB326C">
              <w:t>Februar</w:t>
            </w:r>
            <w:r w:rsidR="00CF1860">
              <w:t>.</w:t>
            </w:r>
            <w:r w:rsidR="007B68A6">
              <w:br/>
            </w:r>
            <w:r w:rsidR="2CBDD9C7">
              <w:t>Teams</w:t>
            </w:r>
            <w:r w:rsidR="00CF1860">
              <w:t xml:space="preserve"> </w:t>
            </w:r>
            <w:r w:rsidR="6B756428">
              <w:t xml:space="preserve">1700 - </w:t>
            </w:r>
            <w:r w:rsidR="00D9449B">
              <w:t>1800</w:t>
            </w:r>
          </w:p>
        </w:tc>
      </w:tr>
      <w:tr w:rsidR="002748C7" w14:paraId="5EC68141" w14:textId="77777777" w:rsidTr="6AF61FAD">
        <w:tc>
          <w:tcPr>
            <w:tcW w:w="9344" w:type="dxa"/>
            <w:gridSpan w:val="2"/>
          </w:tcPr>
          <w:p w14:paraId="66A4E3DD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</w:p>
        </w:tc>
      </w:tr>
      <w:tr w:rsidR="002748C7" w:rsidRPr="005F2623" w14:paraId="6C62384B" w14:textId="77777777" w:rsidTr="6AF61FAD">
        <w:tc>
          <w:tcPr>
            <w:tcW w:w="4672" w:type="dxa"/>
            <w:tcBorders>
              <w:top w:val="single" w:sz="4" w:space="0" w:color="auto"/>
            </w:tcBorders>
          </w:tcPr>
          <w:p w14:paraId="00599101" w14:textId="2DE39C86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Konst. kommunedirektør i Bamble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071C868B" w14:textId="7077EE5B" w:rsidR="002748C7" w:rsidRPr="007B7BA2" w:rsidRDefault="001B43AE" w:rsidP="003149D2">
            <w:pPr>
              <w:spacing w:after="0"/>
              <w:rPr>
                <w:lang w:val="en-US"/>
              </w:rPr>
            </w:pPr>
            <w:proofErr w:type="spellStart"/>
            <w:r>
              <w:t>Birgitt</w:t>
            </w:r>
            <w:proofErr w:type="spellEnd"/>
            <w:r>
              <w:t xml:space="preserve"> Sannes</w:t>
            </w:r>
          </w:p>
        </w:tc>
      </w:tr>
      <w:tr w:rsidR="002748C7" w:rsidRPr="005F2623" w14:paraId="63C3F170" w14:textId="77777777" w:rsidTr="6AF61FAD">
        <w:tc>
          <w:tcPr>
            <w:tcW w:w="4672" w:type="dxa"/>
          </w:tcPr>
          <w:p w14:paraId="0F168D80" w14:textId="3922A7F4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Kommunedirektør i Drangedal</w:t>
            </w:r>
          </w:p>
        </w:tc>
        <w:tc>
          <w:tcPr>
            <w:tcW w:w="4672" w:type="dxa"/>
          </w:tcPr>
          <w:p w14:paraId="6F3F2038" w14:textId="1FA1B5FD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Hans Bakke</w:t>
            </w:r>
          </w:p>
        </w:tc>
      </w:tr>
      <w:tr w:rsidR="002748C7" w:rsidRPr="005F2623" w14:paraId="72EECEC7" w14:textId="77777777" w:rsidTr="6AF61FAD">
        <w:tc>
          <w:tcPr>
            <w:tcW w:w="4672" w:type="dxa"/>
          </w:tcPr>
          <w:p w14:paraId="6F124182" w14:textId="5E48A3F5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Konst. kommunedirektør i Kragerø</w:t>
            </w:r>
          </w:p>
        </w:tc>
        <w:tc>
          <w:tcPr>
            <w:tcW w:w="4672" w:type="dxa"/>
          </w:tcPr>
          <w:p w14:paraId="2A6800AE" w14:textId="3B1CAF80" w:rsidR="002748C7" w:rsidRPr="007B7BA2" w:rsidRDefault="001B43AE" w:rsidP="003149D2">
            <w:pPr>
              <w:spacing w:after="0"/>
              <w:rPr>
                <w:lang w:val="en-US"/>
              </w:rPr>
            </w:pPr>
            <w:r>
              <w:t>Marianne S. Gurrick</w:t>
            </w:r>
            <w:r w:rsidR="26112209">
              <w:t xml:space="preserve"> (forfall)</w:t>
            </w:r>
          </w:p>
        </w:tc>
      </w:tr>
      <w:tr w:rsidR="002748C7" w:rsidRPr="005F2623" w14:paraId="075832AE" w14:textId="77777777" w:rsidTr="6AF61FAD">
        <w:tc>
          <w:tcPr>
            <w:tcW w:w="4672" w:type="dxa"/>
          </w:tcPr>
          <w:p w14:paraId="4E7F91A4" w14:textId="2BE52CA2" w:rsidR="002748C7" w:rsidRPr="007B7BA2" w:rsidRDefault="00CF1860" w:rsidP="003149D2">
            <w:pPr>
              <w:spacing w:after="0"/>
              <w:rPr>
                <w:lang w:val="en-US"/>
              </w:rPr>
            </w:pPr>
            <w:r>
              <w:t>K</w:t>
            </w:r>
            <w:r w:rsidR="001B43AE">
              <w:t>ommunedirektør i Porsgrunn</w:t>
            </w:r>
          </w:p>
        </w:tc>
        <w:tc>
          <w:tcPr>
            <w:tcW w:w="4672" w:type="dxa"/>
          </w:tcPr>
          <w:p w14:paraId="0F032968" w14:textId="07160365" w:rsidR="002748C7" w:rsidRPr="007B7BA2" w:rsidRDefault="00CF1860" w:rsidP="003149D2">
            <w:pPr>
              <w:spacing w:after="0"/>
              <w:rPr>
                <w:lang w:val="en-US"/>
              </w:rPr>
            </w:pPr>
            <w:r>
              <w:t>Inger Anne Speilberg</w:t>
            </w:r>
          </w:p>
        </w:tc>
      </w:tr>
      <w:tr w:rsidR="002748C7" w:rsidRPr="005F2623" w14:paraId="5A062EDA" w14:textId="77777777" w:rsidTr="6AF61FAD">
        <w:tc>
          <w:tcPr>
            <w:tcW w:w="4672" w:type="dxa"/>
          </w:tcPr>
          <w:p w14:paraId="620BA9DA" w14:textId="77777777" w:rsidR="002748C7" w:rsidRDefault="001B43AE" w:rsidP="003149D2">
            <w:pPr>
              <w:spacing w:after="0"/>
            </w:pPr>
            <w:r>
              <w:t>Kommunedirektør i Siljan</w:t>
            </w:r>
          </w:p>
          <w:p w14:paraId="4303C4A1" w14:textId="77777777" w:rsidR="001B43AE" w:rsidRDefault="001B43AE" w:rsidP="003149D2">
            <w:pPr>
              <w:spacing w:after="0"/>
            </w:pPr>
          </w:p>
          <w:p w14:paraId="5D9D0404" w14:textId="7CC15908" w:rsidR="001B43AE" w:rsidRPr="007B7BA2" w:rsidRDefault="001B43AE" w:rsidP="003149D2">
            <w:pPr>
              <w:spacing w:after="0"/>
              <w:rPr>
                <w:lang w:val="en-US"/>
              </w:rPr>
            </w:pPr>
            <w:r>
              <w:t>Kommunedirektør i Skien</w:t>
            </w:r>
          </w:p>
        </w:tc>
        <w:tc>
          <w:tcPr>
            <w:tcW w:w="4672" w:type="dxa"/>
          </w:tcPr>
          <w:p w14:paraId="5DDFFD14" w14:textId="77777777" w:rsidR="002748C7" w:rsidRDefault="001B43AE" w:rsidP="003149D2">
            <w:pPr>
              <w:spacing w:after="0"/>
            </w:pPr>
            <w:r>
              <w:t>Jan Sæthre</w:t>
            </w:r>
          </w:p>
          <w:p w14:paraId="219DC13D" w14:textId="77777777" w:rsidR="001B43AE" w:rsidRDefault="001B43AE" w:rsidP="003149D2">
            <w:pPr>
              <w:spacing w:after="0"/>
              <w:rPr>
                <w:lang w:val="en-US"/>
              </w:rPr>
            </w:pPr>
          </w:p>
          <w:p w14:paraId="6BB0003E" w14:textId="043251D7" w:rsidR="001B43AE" w:rsidRPr="007B7BA2" w:rsidRDefault="001B43AE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Karin G. Finnerud</w:t>
            </w:r>
          </w:p>
        </w:tc>
      </w:tr>
      <w:tr w:rsidR="002748C7" w14:paraId="4E678B75" w14:textId="77777777" w:rsidTr="6AF61FAD">
        <w:tc>
          <w:tcPr>
            <w:tcW w:w="9344" w:type="dxa"/>
            <w:gridSpan w:val="2"/>
          </w:tcPr>
          <w:p w14:paraId="3A40436D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Andre</w:t>
            </w:r>
          </w:p>
        </w:tc>
      </w:tr>
      <w:tr w:rsidR="002748C7" w:rsidRPr="005F2623" w14:paraId="2A835960" w14:textId="77777777" w:rsidTr="6AF61FAD">
        <w:tc>
          <w:tcPr>
            <w:tcW w:w="4672" w:type="dxa"/>
            <w:tcBorders>
              <w:top w:val="single" w:sz="4" w:space="0" w:color="auto"/>
            </w:tcBorders>
          </w:tcPr>
          <w:p w14:paraId="14B6C51B" w14:textId="77777777" w:rsidR="002748C7" w:rsidRDefault="001B43AE" w:rsidP="003149D2">
            <w:pPr>
              <w:spacing w:after="0"/>
            </w:pPr>
            <w:r>
              <w:t>Arve Høiberg</w:t>
            </w:r>
          </w:p>
          <w:p w14:paraId="755DDFB1" w14:textId="2D3A2E30" w:rsidR="00BE7E84" w:rsidRPr="007B7BA2" w:rsidRDefault="00BE7E84" w:rsidP="003149D2">
            <w:pPr>
              <w:spacing w:after="0"/>
              <w:rPr>
                <w:lang w:val="en-US"/>
              </w:rPr>
            </w:pPr>
            <w:r>
              <w:t xml:space="preserve">Anette </w:t>
            </w:r>
            <w:r w:rsidR="00926743">
              <w:t>Gerner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536E4951" w14:textId="77777777" w:rsidR="002748C7" w:rsidRDefault="001B43AE" w:rsidP="003149D2">
            <w:pPr>
              <w:spacing w:after="0"/>
            </w:pPr>
            <w:r>
              <w:t>Sekretariatet</w:t>
            </w:r>
          </w:p>
          <w:p w14:paraId="2D5B817D" w14:textId="12EC7800" w:rsidR="00C77DA4" w:rsidRPr="007B7BA2" w:rsidRDefault="00B4097B" w:rsidP="003149D2">
            <w:pPr>
              <w:spacing w:after="0"/>
              <w:rPr>
                <w:lang w:val="en-US"/>
              </w:rPr>
            </w:pPr>
            <w:proofErr w:type="spellStart"/>
            <w:r w:rsidRPr="6AF61FAD">
              <w:rPr>
                <w:lang w:val="en-US"/>
              </w:rPr>
              <w:t>Da</w:t>
            </w:r>
            <w:r w:rsidR="63E1D1E3" w:rsidRPr="6AF61FAD">
              <w:rPr>
                <w:lang w:val="en-US"/>
              </w:rPr>
              <w:t>g</w:t>
            </w:r>
            <w:r w:rsidRPr="6AF61FAD">
              <w:rPr>
                <w:lang w:val="en-US"/>
              </w:rPr>
              <w:t>ligleder</w:t>
            </w:r>
            <w:proofErr w:type="spellEnd"/>
            <w:r w:rsidRPr="6AF61FAD">
              <w:rPr>
                <w:lang w:val="en-US"/>
              </w:rPr>
              <w:t xml:space="preserve"> av GKI</w:t>
            </w:r>
          </w:p>
        </w:tc>
      </w:tr>
      <w:tr w:rsidR="002748C7" w14:paraId="3CD12D6D" w14:textId="77777777" w:rsidTr="6AF61FAD">
        <w:tc>
          <w:tcPr>
            <w:tcW w:w="9344" w:type="dxa"/>
            <w:gridSpan w:val="2"/>
          </w:tcPr>
          <w:p w14:paraId="0C087DDD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Orientering</w:t>
            </w:r>
            <w:r w:rsidRPr="007B7BA2">
              <w:rPr>
                <w:b/>
                <w:bCs/>
              </w:rPr>
              <w:t>:</w:t>
            </w:r>
          </w:p>
        </w:tc>
      </w:tr>
      <w:tr w:rsidR="002748C7" w:rsidRPr="005F2623" w14:paraId="5BD3FD37" w14:textId="77777777" w:rsidTr="6AF61FAD">
        <w:tc>
          <w:tcPr>
            <w:tcW w:w="4672" w:type="dxa"/>
            <w:tcBorders>
              <w:top w:val="single" w:sz="4" w:space="0" w:color="auto"/>
            </w:tcBorders>
          </w:tcPr>
          <w:p w14:paraId="08050672" w14:textId="5AF68554" w:rsidR="002748C7" w:rsidRPr="007B7BA2" w:rsidRDefault="002A3B7C" w:rsidP="003149D2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 xml:space="preserve">Ingen </w:t>
            </w:r>
            <w:proofErr w:type="spellStart"/>
            <w:r>
              <w:rPr>
                <w:lang w:val="en-US"/>
              </w:rPr>
              <w:t>orienteringer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43D4F551" w14:textId="2C86788D" w:rsidR="002748C7" w:rsidRPr="007B7BA2" w:rsidRDefault="002748C7" w:rsidP="003149D2">
            <w:pPr>
              <w:spacing w:after="0"/>
              <w:rPr>
                <w:lang w:val="en-US"/>
              </w:rPr>
            </w:pPr>
          </w:p>
        </w:tc>
      </w:tr>
    </w:tbl>
    <w:p w14:paraId="6EA60A2F" w14:textId="77777777" w:rsidR="002748C7" w:rsidRDefault="002748C7" w:rsidP="002748C7">
      <w:pPr>
        <w:spacing w:after="160" w:line="278" w:lineRule="auto"/>
        <w:rPr>
          <w:lang w:val="en-US"/>
        </w:rPr>
      </w:pPr>
      <w:r>
        <w:rPr>
          <w:lang w:val="en-US"/>
        </w:rPr>
        <w:br w:type="page"/>
      </w:r>
    </w:p>
    <w:p w14:paraId="72E199CB" w14:textId="08214F14" w:rsidR="002748C7" w:rsidRDefault="002748C7" w:rsidP="002748C7">
      <w:pPr>
        <w:pStyle w:val="Overskrift1"/>
        <w:rPr>
          <w:color w:val="918F90" w:themeColor="text2"/>
        </w:rPr>
      </w:pPr>
      <w:r>
        <w:lastRenderedPageBreak/>
        <w:t>Saksliste for</w:t>
      </w:r>
      <w:r w:rsidR="001B43AE">
        <w:t xml:space="preserve"> kommunedirektør</w:t>
      </w:r>
      <w:r>
        <w:t>kollegiet</w:t>
      </w:r>
      <w:sdt>
        <w:sdtPr>
          <w:rPr>
            <w:color w:val="918F90" w:themeColor="text2"/>
          </w:rPr>
          <w:id w:val="-797534669"/>
          <w:placeholder>
            <w:docPart w:val="49B56FB12D824B5097A96FBB4AD67782"/>
          </w:placeholder>
          <w:date w:fullDate="2025-02-24T00:00:00Z">
            <w:dateFormat w:val="dd.MM.yy"/>
            <w:lid w:val="nb-NO"/>
            <w:storeMappedDataAs w:val="dateTime"/>
            <w:calendar w:val="gregorian"/>
          </w:date>
        </w:sdtPr>
        <w:sdtEndPr/>
        <w:sdtContent>
          <w:r w:rsidR="00DE3F56">
            <w:rPr>
              <w:color w:val="918F90" w:themeColor="text2"/>
            </w:rPr>
            <w:t>2</w:t>
          </w:r>
          <w:r w:rsidR="00534CD2">
            <w:rPr>
              <w:color w:val="918F90" w:themeColor="text2"/>
            </w:rPr>
            <w:t>4</w:t>
          </w:r>
          <w:r>
            <w:rPr>
              <w:color w:val="918F90" w:themeColor="text2"/>
            </w:rPr>
            <w:t>.</w:t>
          </w:r>
          <w:r w:rsidR="00534CD2">
            <w:rPr>
              <w:color w:val="918F90" w:themeColor="text2"/>
            </w:rPr>
            <w:t>0</w:t>
          </w:r>
          <w:r w:rsidR="00DE3F56">
            <w:rPr>
              <w:color w:val="918F90" w:themeColor="text2"/>
            </w:rPr>
            <w:t>2</w:t>
          </w:r>
          <w:r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2"/>
        <w:tblW w:w="0" w:type="auto"/>
        <w:tblLook w:val="04A0" w:firstRow="1" w:lastRow="0" w:firstColumn="1" w:lastColumn="0" w:noHBand="0" w:noVBand="1"/>
      </w:tblPr>
      <w:tblGrid>
        <w:gridCol w:w="1582"/>
        <w:gridCol w:w="7762"/>
      </w:tblGrid>
      <w:tr w:rsidR="002748C7" w14:paraId="1E41EB08" w14:textId="77777777" w:rsidTr="65C47A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82" w:type="dxa"/>
          </w:tcPr>
          <w:p w14:paraId="53D5F02A" w14:textId="77777777" w:rsidR="002748C7" w:rsidRDefault="002748C7" w:rsidP="003149D2">
            <w:proofErr w:type="spellStart"/>
            <w:r>
              <w:t>Saksnr</w:t>
            </w:r>
            <w:proofErr w:type="spellEnd"/>
          </w:p>
        </w:tc>
        <w:tc>
          <w:tcPr>
            <w:tcW w:w="7762" w:type="dxa"/>
          </w:tcPr>
          <w:p w14:paraId="516B58FE" w14:textId="77777777" w:rsidR="002748C7" w:rsidRDefault="002748C7" w:rsidP="003149D2">
            <w:r>
              <w:t>Kommunedirektørkollegiet</w:t>
            </w:r>
          </w:p>
        </w:tc>
      </w:tr>
      <w:tr w:rsidR="00C77DA4" w14:paraId="725FF2A8" w14:textId="77777777" w:rsidTr="65C47A7A">
        <w:tc>
          <w:tcPr>
            <w:tcW w:w="1582" w:type="dxa"/>
          </w:tcPr>
          <w:p w14:paraId="5FF71B61" w14:textId="64DDF483" w:rsidR="00C77DA4" w:rsidRDefault="00C77DA4" w:rsidP="003149D2">
            <w:r>
              <w:t>GKI</w:t>
            </w:r>
          </w:p>
        </w:tc>
        <w:tc>
          <w:tcPr>
            <w:tcW w:w="7762" w:type="dxa"/>
          </w:tcPr>
          <w:p w14:paraId="25E236E0" w14:textId="1C11DDC8" w:rsidR="00C77DA4" w:rsidRDefault="00C77DA4" w:rsidP="003149D2">
            <w:r>
              <w:t>Styremøte</w:t>
            </w:r>
            <w:r>
              <w:br/>
            </w:r>
            <w:r w:rsidR="00D3600B">
              <w:t xml:space="preserve">Se egen </w:t>
            </w:r>
            <w:r w:rsidR="77CAAFEA">
              <w:t>protokoll</w:t>
            </w:r>
          </w:p>
        </w:tc>
      </w:tr>
      <w:tr w:rsidR="002748C7" w:rsidRPr="00174DB5" w14:paraId="74FBB048" w14:textId="77777777" w:rsidTr="65C47A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82" w:type="dxa"/>
          </w:tcPr>
          <w:p w14:paraId="61E254D1" w14:textId="010DB78B" w:rsidR="002748C7" w:rsidRPr="00174DB5" w:rsidRDefault="72810363" w:rsidP="003149D2">
            <w:pPr>
              <w:rPr>
                <w:lang w:val="en-US"/>
              </w:rPr>
            </w:pPr>
            <w:r>
              <w:t>0</w:t>
            </w:r>
            <w:r w:rsidR="002A3B7C">
              <w:t xml:space="preserve">8 </w:t>
            </w:r>
            <w:r w:rsidR="002748C7" w:rsidRPr="2D6463B7">
              <w:rPr>
                <w:lang w:val="en-US"/>
              </w:rPr>
              <w:t xml:space="preserve">/ </w:t>
            </w:r>
            <w:r w:rsidR="001B43AE">
              <w:t>2</w:t>
            </w:r>
            <w:r w:rsidR="5B974D9D">
              <w:t>5</w:t>
            </w:r>
          </w:p>
        </w:tc>
        <w:tc>
          <w:tcPr>
            <w:tcW w:w="7762" w:type="dxa"/>
          </w:tcPr>
          <w:p w14:paraId="42DCB7A2" w14:textId="5D0DE93C" w:rsidR="002748C7" w:rsidRPr="00174DB5" w:rsidRDefault="001B43AE" w:rsidP="003149D2">
            <w:pPr>
              <w:rPr>
                <w:b/>
                <w:bCs/>
                <w:lang w:val="en-US"/>
              </w:rPr>
            </w:pPr>
            <w:r w:rsidRPr="6AF61FAD">
              <w:rPr>
                <w:b/>
                <w:bCs/>
              </w:rPr>
              <w:t xml:space="preserve">Referat fra møte i kommunedirektørkollegiet </w:t>
            </w:r>
            <w:r w:rsidR="47CE695C" w:rsidRPr="6AF61FAD">
              <w:rPr>
                <w:b/>
                <w:bCs/>
              </w:rPr>
              <w:t>1</w:t>
            </w:r>
            <w:r w:rsidR="64F4D9BF" w:rsidRPr="6AF61FAD">
              <w:rPr>
                <w:b/>
                <w:bCs/>
              </w:rPr>
              <w:t>4</w:t>
            </w:r>
            <w:r w:rsidRPr="6AF61FAD">
              <w:rPr>
                <w:b/>
                <w:bCs/>
              </w:rPr>
              <w:t xml:space="preserve">. </w:t>
            </w:r>
            <w:r w:rsidR="26477021" w:rsidRPr="6AF61FAD">
              <w:rPr>
                <w:b/>
                <w:bCs/>
              </w:rPr>
              <w:t>januar</w:t>
            </w:r>
            <w:r w:rsidRPr="6AF61FAD">
              <w:rPr>
                <w:b/>
                <w:bCs/>
              </w:rPr>
              <w:t xml:space="preserve"> 202</w:t>
            </w:r>
            <w:r w:rsidR="41D953E8" w:rsidRPr="6AF61FAD">
              <w:rPr>
                <w:b/>
                <w:bCs/>
              </w:rPr>
              <w:t>5</w:t>
            </w:r>
          </w:p>
          <w:p w14:paraId="20E13D5D" w14:textId="77777777" w:rsidR="002748C7" w:rsidRDefault="001B43AE" w:rsidP="003149D2">
            <w:r>
              <w:t>Se utsendt forslag til referat</w:t>
            </w:r>
          </w:p>
          <w:p w14:paraId="287D964C" w14:textId="27BF7CA3" w:rsidR="001B43AE" w:rsidRPr="00174DB5" w:rsidRDefault="1C2A4DAE" w:rsidP="003149D2">
            <w:pPr>
              <w:rPr>
                <w:lang w:val="en-US"/>
              </w:rPr>
            </w:pPr>
            <w:proofErr w:type="spellStart"/>
            <w:r w:rsidRPr="6AF61FAD">
              <w:rPr>
                <w:lang w:val="en-US"/>
              </w:rPr>
              <w:t>K</w:t>
            </w:r>
            <w:r w:rsidR="001B43AE" w:rsidRPr="6AF61FAD">
              <w:rPr>
                <w:lang w:val="en-US"/>
              </w:rPr>
              <w:t>onklusjon</w:t>
            </w:r>
            <w:proofErr w:type="spellEnd"/>
            <w:r w:rsidR="001B43AE" w:rsidRPr="6AF61FAD">
              <w:rPr>
                <w:lang w:val="en-US"/>
              </w:rPr>
              <w:t xml:space="preserve">: </w:t>
            </w:r>
            <w:proofErr w:type="spellStart"/>
            <w:r w:rsidR="001B43AE" w:rsidRPr="6AF61FAD">
              <w:rPr>
                <w:lang w:val="en-US"/>
              </w:rPr>
              <w:t>Referat</w:t>
            </w:r>
            <w:proofErr w:type="spellEnd"/>
            <w:r w:rsidR="001B43AE" w:rsidRPr="6AF61FAD">
              <w:rPr>
                <w:lang w:val="en-US"/>
              </w:rPr>
              <w:t xml:space="preserve"> </w:t>
            </w:r>
            <w:proofErr w:type="spellStart"/>
            <w:r w:rsidR="001B43AE" w:rsidRPr="6AF61FAD">
              <w:rPr>
                <w:lang w:val="en-US"/>
              </w:rPr>
              <w:t>vedta</w:t>
            </w:r>
            <w:r w:rsidR="7667B9A8" w:rsidRPr="6AF61FAD">
              <w:rPr>
                <w:lang w:val="en-US"/>
              </w:rPr>
              <w:t>tt</w:t>
            </w:r>
            <w:proofErr w:type="spellEnd"/>
          </w:p>
        </w:tc>
      </w:tr>
      <w:tr w:rsidR="00627CC9" w:rsidRPr="00174DB5" w14:paraId="49F880B8" w14:textId="77777777" w:rsidTr="65C47A7A">
        <w:tc>
          <w:tcPr>
            <w:tcW w:w="1582" w:type="dxa"/>
          </w:tcPr>
          <w:p w14:paraId="7C2C6366" w14:textId="23C18543" w:rsidR="00627CC9" w:rsidRDefault="00627CC9" w:rsidP="003149D2">
            <w:r>
              <w:t>09 / 25</w:t>
            </w:r>
          </w:p>
        </w:tc>
        <w:tc>
          <w:tcPr>
            <w:tcW w:w="7762" w:type="dxa"/>
          </w:tcPr>
          <w:p w14:paraId="5A300468" w14:textId="15950A44" w:rsidR="00627CC9" w:rsidRDefault="00627CC9" w:rsidP="003149D2">
            <w:pPr>
              <w:rPr>
                <w:b/>
                <w:bCs/>
              </w:rPr>
            </w:pPr>
            <w:r w:rsidRPr="00627CC9">
              <w:rPr>
                <w:b/>
                <w:bCs/>
              </w:rPr>
              <w:t>Års</w:t>
            </w:r>
            <w:r w:rsidR="007E3F2A">
              <w:rPr>
                <w:b/>
                <w:bCs/>
              </w:rPr>
              <w:t>melding</w:t>
            </w:r>
            <w:r w:rsidR="00A82CC9">
              <w:rPr>
                <w:b/>
                <w:bCs/>
              </w:rPr>
              <w:t xml:space="preserve"> 2024</w:t>
            </w:r>
            <w:r w:rsidRPr="00627CC9">
              <w:rPr>
                <w:b/>
                <w:bCs/>
              </w:rPr>
              <w:t xml:space="preserve"> fra Grenlandssamarbeidet IPR</w:t>
            </w:r>
          </w:p>
          <w:p w14:paraId="54278909" w14:textId="77777777" w:rsidR="00627CC9" w:rsidRPr="00A82CC9" w:rsidRDefault="00627CC9" w:rsidP="003149D2">
            <w:r w:rsidRPr="00A82CC9">
              <w:t>Se utsendt årsrapport</w:t>
            </w:r>
          </w:p>
          <w:p w14:paraId="4DEE4C78" w14:textId="095F6F7A" w:rsidR="00A82CC9" w:rsidRPr="00627CC9" w:rsidRDefault="00A82CC9" w:rsidP="003149D2">
            <w:pPr>
              <w:rPr>
                <w:b/>
                <w:bCs/>
              </w:rPr>
            </w:pPr>
            <w:r>
              <w:t>Forslag til konklusjon:</w:t>
            </w:r>
            <w:r>
              <w:br/>
              <w:t>Årsrapport 2024 anbefales for ordførerkollegiet</w:t>
            </w:r>
            <w:r w:rsidR="1F632003">
              <w:t>. Kapittel 7 omgjøres til vedlegg.</w:t>
            </w:r>
          </w:p>
        </w:tc>
      </w:tr>
      <w:tr w:rsidR="002748C7" w14:paraId="6CCF8C70" w14:textId="77777777" w:rsidTr="65C47A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82" w:type="dxa"/>
          </w:tcPr>
          <w:p w14:paraId="76A6AFB7" w14:textId="7F55667C" w:rsidR="002748C7" w:rsidRDefault="00A82CC9" w:rsidP="003149D2">
            <w:r>
              <w:rPr>
                <w:lang w:val="en-US"/>
              </w:rPr>
              <w:t>10</w:t>
            </w:r>
            <w:r w:rsidR="7ACB2141" w:rsidRPr="2D6463B7">
              <w:rPr>
                <w:lang w:val="en-US"/>
              </w:rPr>
              <w:t xml:space="preserve"> </w:t>
            </w:r>
            <w:r w:rsidR="002748C7" w:rsidRPr="2D6463B7">
              <w:rPr>
                <w:lang w:val="en-US"/>
              </w:rPr>
              <w:t xml:space="preserve">/ </w:t>
            </w:r>
            <w:r w:rsidR="001B43AE">
              <w:t>2</w:t>
            </w:r>
            <w:r w:rsidR="0DB9E962">
              <w:t>5</w:t>
            </w:r>
          </w:p>
        </w:tc>
        <w:tc>
          <w:tcPr>
            <w:tcW w:w="7762" w:type="dxa"/>
          </w:tcPr>
          <w:p w14:paraId="73AFFF88" w14:textId="6BE76DC1" w:rsidR="002748C7" w:rsidRPr="00174DB5" w:rsidRDefault="001B43AE" w:rsidP="003149D2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Felles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eierskapsstrategi</w:t>
            </w:r>
            <w:proofErr w:type="spellEnd"/>
          </w:p>
          <w:p w14:paraId="07BF7A9B" w14:textId="611A63B8" w:rsidR="00084046" w:rsidRDefault="65182948" w:rsidP="003149D2">
            <w:r>
              <w:t>Kommunedirektørene ble orientert om arbeidsgruppens møter med administrasjone</w:t>
            </w:r>
            <w:r w:rsidR="68DABA5C">
              <w:t>n</w:t>
            </w:r>
            <w:r>
              <w:t xml:space="preserve"> og styret i selskapene Grenland brann og redning IKS; Grep as, Renovasjon i Grenland IKS</w:t>
            </w:r>
            <w:r w:rsidR="7ECBEBE0">
              <w:t xml:space="preserve"> og</w:t>
            </w:r>
            <w:r>
              <w:t xml:space="preserve"> Grenl</w:t>
            </w:r>
            <w:r w:rsidR="0319F269">
              <w:t>and Havn IKS.</w:t>
            </w:r>
          </w:p>
          <w:p w14:paraId="2EAD3593" w14:textId="43449E06" w:rsidR="00084046" w:rsidRDefault="7B62CB05" w:rsidP="003149D2">
            <w:r>
              <w:t xml:space="preserve">Alle selskaper har svart arbeidsgruppen med forslag til </w:t>
            </w:r>
            <w:r w:rsidR="78C68E37">
              <w:t>resultatmål</w:t>
            </w:r>
            <w:r>
              <w:t>, med unntak av Grenland og red</w:t>
            </w:r>
            <w:r w:rsidR="286D631E">
              <w:t>n</w:t>
            </w:r>
            <w:r>
              <w:t>ing IKS</w:t>
            </w:r>
            <w:r w:rsidR="629DDCFF">
              <w:t xml:space="preserve">. </w:t>
            </w:r>
          </w:p>
          <w:p w14:paraId="4F079723" w14:textId="57C30188" w:rsidR="00084046" w:rsidRDefault="2AE0FEB9" w:rsidP="003149D2">
            <w:r>
              <w:t>Sak for politisk behandling ferdi</w:t>
            </w:r>
            <w:r w:rsidR="240EFB7D">
              <w:t xml:space="preserve">g </w:t>
            </w:r>
            <w:r>
              <w:t xml:space="preserve">stilles innen medio </w:t>
            </w:r>
            <w:r w:rsidR="02EF144F">
              <w:t>mars.</w:t>
            </w:r>
          </w:p>
          <w:p w14:paraId="4956C5EE" w14:textId="6E9AA6D5" w:rsidR="00084046" w:rsidRDefault="629DDCFF" w:rsidP="003149D2">
            <w:r>
              <w:t>Konklusjon:</w:t>
            </w:r>
            <w:r w:rsidR="00084046">
              <w:br/>
            </w:r>
            <w:r>
              <w:t>Grenland brann og redning gis en ytterligere henvendelse med innspill til resultatmål, før felles sak f</w:t>
            </w:r>
            <w:r w:rsidR="69C0A243">
              <w:t>erdig stilles</w:t>
            </w:r>
            <w:r w:rsidR="00084046">
              <w:br/>
            </w:r>
            <w:r w:rsidR="00084046">
              <w:lastRenderedPageBreak/>
              <w:br/>
            </w:r>
            <w:r w:rsidR="676C7CD5">
              <w:t xml:space="preserve">Det lages en felles prinsippsak for kommune/bystyrene og en sak for hver av de enkelte selskapene </w:t>
            </w:r>
          </w:p>
          <w:p w14:paraId="41EAEE94" w14:textId="55956EFC" w:rsidR="00084046" w:rsidRDefault="06E534A0" w:rsidP="003149D2">
            <w:r>
              <w:t>Forslag til saker for politisk behandling sendes kommunedirektørkollegiet på e post for behandling.</w:t>
            </w:r>
          </w:p>
        </w:tc>
      </w:tr>
      <w:tr w:rsidR="2D6463B7" w14:paraId="00C5FBCB" w14:textId="77777777" w:rsidTr="65C47A7A">
        <w:trPr>
          <w:trHeight w:val="300"/>
        </w:trPr>
        <w:tc>
          <w:tcPr>
            <w:tcW w:w="1582" w:type="dxa"/>
          </w:tcPr>
          <w:p w14:paraId="7D654647" w14:textId="470B545B" w:rsidR="45D09AC6" w:rsidRDefault="00CF22C8" w:rsidP="2D6463B7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  <w:r w:rsidR="00A82CC9">
              <w:rPr>
                <w:lang w:val="en-US"/>
              </w:rPr>
              <w:t>1</w:t>
            </w:r>
            <w:r w:rsidR="45D09AC6" w:rsidRPr="2D6463B7">
              <w:rPr>
                <w:lang w:val="en-US"/>
              </w:rPr>
              <w:t xml:space="preserve"> / 25</w:t>
            </w:r>
          </w:p>
        </w:tc>
        <w:tc>
          <w:tcPr>
            <w:tcW w:w="7762" w:type="dxa"/>
          </w:tcPr>
          <w:p w14:paraId="29222B2A" w14:textId="77777777" w:rsidR="002A3B7C" w:rsidRDefault="002A3B7C" w:rsidP="002A3B7C">
            <w:pPr>
              <w:rPr>
                <w:b/>
                <w:bCs/>
                <w:lang w:val="en-US"/>
              </w:rPr>
            </w:pPr>
            <w:proofErr w:type="spellStart"/>
            <w:r w:rsidRPr="6AF61FAD">
              <w:rPr>
                <w:b/>
                <w:bCs/>
                <w:lang w:val="en-US"/>
              </w:rPr>
              <w:t>Prosjektskjønnsmidler</w:t>
            </w:r>
            <w:proofErr w:type="spellEnd"/>
            <w:r w:rsidRPr="6AF61FAD">
              <w:rPr>
                <w:b/>
                <w:bCs/>
                <w:lang w:val="en-US"/>
              </w:rPr>
              <w:t xml:space="preserve"> 2025</w:t>
            </w:r>
          </w:p>
          <w:p w14:paraId="371B1D98" w14:textId="627952BD" w:rsidR="45D09AC6" w:rsidRDefault="00FC3599" w:rsidP="64D6EBA5">
            <w:pPr>
              <w:rPr>
                <w:lang w:val="en-US"/>
              </w:rPr>
            </w:pPr>
            <w:proofErr w:type="spellStart"/>
            <w:r w:rsidRPr="6AF61FAD">
              <w:rPr>
                <w:b/>
                <w:bCs/>
                <w:lang w:val="en-US"/>
              </w:rPr>
              <w:t>Forslag</w:t>
            </w:r>
            <w:proofErr w:type="spellEnd"/>
            <w:r w:rsidRPr="6AF61FAD">
              <w:rPr>
                <w:b/>
                <w:bCs/>
                <w:lang w:val="en-US"/>
              </w:rPr>
              <w:t xml:space="preserve"> </w:t>
            </w:r>
            <w:proofErr w:type="spellStart"/>
            <w:r w:rsidRPr="6AF61FAD">
              <w:rPr>
                <w:b/>
                <w:bCs/>
                <w:lang w:val="en-US"/>
              </w:rPr>
              <w:t>til</w:t>
            </w:r>
            <w:proofErr w:type="spellEnd"/>
            <w:r w:rsidRPr="6AF61FAD">
              <w:rPr>
                <w:b/>
                <w:bCs/>
                <w:lang w:val="en-US"/>
              </w:rPr>
              <w:t xml:space="preserve"> </w:t>
            </w:r>
            <w:proofErr w:type="spellStart"/>
            <w:r w:rsidRPr="6AF61FAD">
              <w:rPr>
                <w:b/>
                <w:bCs/>
                <w:lang w:val="en-US"/>
              </w:rPr>
              <w:t>prioritering</w:t>
            </w:r>
            <w:proofErr w:type="spellEnd"/>
            <w:r w:rsidRPr="6AF61FAD">
              <w:rPr>
                <w:b/>
                <w:bCs/>
                <w:lang w:val="en-US"/>
              </w:rPr>
              <w:t xml:space="preserve"> av </w:t>
            </w:r>
            <w:proofErr w:type="spellStart"/>
            <w:r w:rsidRPr="6AF61FAD">
              <w:rPr>
                <w:b/>
                <w:bCs/>
                <w:lang w:val="en-US"/>
              </w:rPr>
              <w:t>prosjektskjønnsmiddel</w:t>
            </w:r>
            <w:proofErr w:type="spellEnd"/>
            <w:r w:rsidRPr="6AF61FAD">
              <w:rPr>
                <w:b/>
                <w:bCs/>
                <w:lang w:val="en-US"/>
              </w:rPr>
              <w:t xml:space="preserve"> </w:t>
            </w:r>
            <w:proofErr w:type="spellStart"/>
            <w:r w:rsidRPr="6AF61FAD">
              <w:rPr>
                <w:b/>
                <w:bCs/>
                <w:lang w:val="en-US"/>
              </w:rPr>
              <w:t>prosjekter</w:t>
            </w:r>
            <w:proofErr w:type="spellEnd"/>
            <w:r w:rsidRPr="6AF61FAD">
              <w:rPr>
                <w:b/>
                <w:bCs/>
                <w:lang w:val="en-US"/>
              </w:rPr>
              <w:t xml:space="preserve"> 2025:</w:t>
            </w:r>
            <w:r>
              <w:br/>
            </w:r>
            <w:r>
              <w:br/>
            </w:r>
            <w:r w:rsidR="008D3168" w:rsidRPr="6AF61FAD">
              <w:rPr>
                <w:lang w:val="en-US"/>
              </w:rPr>
              <w:t>1.</w:t>
            </w:r>
            <w:r w:rsidR="7D0F7CB5" w:rsidRPr="6AF61FAD">
              <w:rPr>
                <w:lang w:val="en-US"/>
              </w:rPr>
              <w:t xml:space="preserve"> EPJ </w:t>
            </w:r>
            <w:proofErr w:type="spellStart"/>
            <w:r w:rsidR="7D0F7CB5" w:rsidRPr="6AF61FAD">
              <w:rPr>
                <w:lang w:val="en-US"/>
              </w:rPr>
              <w:t>prosjektet</w:t>
            </w:r>
            <w:proofErr w:type="spellEnd"/>
          </w:p>
          <w:p w14:paraId="0C736FA3" w14:textId="1A79C59E" w:rsidR="45D09AC6" w:rsidRDefault="7D0F7CB5" w:rsidP="002A3B7C">
            <w:pPr>
              <w:rPr>
                <w:lang w:val="en-US"/>
              </w:rPr>
            </w:pPr>
            <w:r w:rsidRPr="64D6EBA5">
              <w:rPr>
                <w:lang w:val="en-US"/>
              </w:rPr>
              <w:t>2</w:t>
            </w:r>
            <w:r w:rsidR="008D3168" w:rsidRPr="64D6EBA5">
              <w:rPr>
                <w:lang w:val="en-US"/>
              </w:rPr>
              <w:t>.</w:t>
            </w:r>
            <w:r w:rsidR="008D3168">
              <w:rPr>
                <w:lang w:val="en-US"/>
              </w:rPr>
              <w:t xml:space="preserve"> </w:t>
            </w:r>
            <w:proofErr w:type="spellStart"/>
            <w:r w:rsidR="008D3168">
              <w:rPr>
                <w:lang w:val="en-US"/>
              </w:rPr>
              <w:t>Felles</w:t>
            </w:r>
            <w:proofErr w:type="spellEnd"/>
            <w:r w:rsidR="008D3168">
              <w:rPr>
                <w:lang w:val="en-US"/>
              </w:rPr>
              <w:t xml:space="preserve"> </w:t>
            </w:r>
            <w:proofErr w:type="spellStart"/>
            <w:r w:rsidR="008D3168">
              <w:rPr>
                <w:lang w:val="en-US"/>
              </w:rPr>
              <w:t>tjenestutvikling</w:t>
            </w:r>
            <w:proofErr w:type="spellEnd"/>
            <w:r w:rsidR="008D3168">
              <w:rPr>
                <w:lang w:val="en-US"/>
              </w:rPr>
              <w:t xml:space="preserve"> av </w:t>
            </w:r>
            <w:proofErr w:type="spellStart"/>
            <w:r w:rsidR="008D3168">
              <w:rPr>
                <w:lang w:val="en-US"/>
              </w:rPr>
              <w:t>gode</w:t>
            </w:r>
            <w:proofErr w:type="spellEnd"/>
            <w:r w:rsidR="008D3168">
              <w:rPr>
                <w:lang w:val="en-US"/>
              </w:rPr>
              <w:t xml:space="preserve"> </w:t>
            </w:r>
            <w:proofErr w:type="spellStart"/>
            <w:r w:rsidR="008D3168">
              <w:rPr>
                <w:lang w:val="en-US"/>
              </w:rPr>
              <w:t>kommunale</w:t>
            </w:r>
            <w:proofErr w:type="spellEnd"/>
            <w:r w:rsidR="008D3168">
              <w:rPr>
                <w:lang w:val="en-US"/>
              </w:rPr>
              <w:t xml:space="preserve"> </w:t>
            </w:r>
            <w:proofErr w:type="spellStart"/>
            <w:r w:rsidR="008D3168">
              <w:rPr>
                <w:lang w:val="en-US"/>
              </w:rPr>
              <w:t>tjenester</w:t>
            </w:r>
            <w:proofErr w:type="spellEnd"/>
            <w:r w:rsidR="008D3168">
              <w:rPr>
                <w:lang w:val="en-US"/>
              </w:rPr>
              <w:t xml:space="preserve"> for </w:t>
            </w:r>
            <w:proofErr w:type="spellStart"/>
            <w:r w:rsidR="008D3168">
              <w:rPr>
                <w:lang w:val="en-US"/>
              </w:rPr>
              <w:t>regionens</w:t>
            </w:r>
            <w:proofErr w:type="spellEnd"/>
            <w:r w:rsidR="008D3168">
              <w:rPr>
                <w:lang w:val="en-US"/>
              </w:rPr>
              <w:t xml:space="preserve"> </w:t>
            </w:r>
            <w:proofErr w:type="spellStart"/>
            <w:r w:rsidR="008D3168">
              <w:rPr>
                <w:lang w:val="en-US"/>
              </w:rPr>
              <w:t>innbyggere</w:t>
            </w:r>
            <w:proofErr w:type="spellEnd"/>
            <w:r w:rsidR="008D3168">
              <w:rPr>
                <w:lang w:val="en-US"/>
              </w:rPr>
              <w:t xml:space="preserve"> </w:t>
            </w:r>
            <w:proofErr w:type="spellStart"/>
            <w:r w:rsidR="008D3168">
              <w:rPr>
                <w:lang w:val="en-US"/>
              </w:rPr>
              <w:t>innen</w:t>
            </w:r>
            <w:proofErr w:type="spellEnd"/>
            <w:r w:rsidR="008D3168">
              <w:rPr>
                <w:lang w:val="en-US"/>
              </w:rPr>
              <w:t xml:space="preserve"> </w:t>
            </w:r>
            <w:proofErr w:type="spellStart"/>
            <w:r w:rsidR="008D3168">
              <w:rPr>
                <w:lang w:val="en-US"/>
              </w:rPr>
              <w:t>helse</w:t>
            </w:r>
            <w:proofErr w:type="spellEnd"/>
            <w:r w:rsidR="008D3168">
              <w:rPr>
                <w:lang w:val="en-US"/>
              </w:rPr>
              <w:t xml:space="preserve"> </w:t>
            </w:r>
            <w:proofErr w:type="spellStart"/>
            <w:r w:rsidR="008D3168">
              <w:rPr>
                <w:lang w:val="en-US"/>
              </w:rPr>
              <w:t>og</w:t>
            </w:r>
            <w:proofErr w:type="spellEnd"/>
            <w:r w:rsidR="008D3168">
              <w:rPr>
                <w:lang w:val="en-US"/>
              </w:rPr>
              <w:t xml:space="preserve"> </w:t>
            </w:r>
            <w:proofErr w:type="spellStart"/>
            <w:r w:rsidR="008D3168">
              <w:rPr>
                <w:lang w:val="en-US"/>
              </w:rPr>
              <w:t>omsorg</w:t>
            </w:r>
            <w:proofErr w:type="spellEnd"/>
          </w:p>
          <w:p w14:paraId="6E8ECDA3" w14:textId="522B0923" w:rsidR="008D3168" w:rsidRDefault="74B2DF5F" w:rsidP="002A3B7C">
            <w:pPr>
              <w:rPr>
                <w:lang w:val="en-US"/>
              </w:rPr>
            </w:pPr>
            <w:r w:rsidRPr="64D6EBA5">
              <w:rPr>
                <w:lang w:val="en-US"/>
              </w:rPr>
              <w:t>3</w:t>
            </w:r>
            <w:r w:rsidR="008D3168">
              <w:rPr>
                <w:lang w:val="en-US"/>
              </w:rPr>
              <w:t xml:space="preserve">. </w:t>
            </w:r>
            <w:proofErr w:type="spellStart"/>
            <w:r w:rsidR="00CE73CE">
              <w:rPr>
                <w:lang w:val="en-US"/>
              </w:rPr>
              <w:t>Anskaffelse</w:t>
            </w:r>
            <w:proofErr w:type="spellEnd"/>
            <w:r w:rsidR="00CE73CE">
              <w:rPr>
                <w:lang w:val="en-US"/>
              </w:rPr>
              <w:t xml:space="preserve"> av GIS I </w:t>
            </w:r>
            <w:proofErr w:type="spellStart"/>
            <w:r w:rsidR="00CE73CE">
              <w:rPr>
                <w:lang w:val="en-US"/>
              </w:rPr>
              <w:t>Grenland</w:t>
            </w:r>
            <w:proofErr w:type="spellEnd"/>
          </w:p>
          <w:p w14:paraId="7527498C" w14:textId="24DC49D8" w:rsidR="00CE73CE" w:rsidRDefault="00CE73CE" w:rsidP="6AF61FAD">
            <w:pPr>
              <w:rPr>
                <w:lang w:val="en-US"/>
              </w:rPr>
            </w:pPr>
            <w:r w:rsidRPr="6AF61FAD">
              <w:rPr>
                <w:lang w:val="en-US"/>
              </w:rPr>
              <w:t xml:space="preserve">I forhold </w:t>
            </w:r>
            <w:proofErr w:type="spellStart"/>
            <w:r w:rsidRPr="6AF61FAD">
              <w:rPr>
                <w:lang w:val="en-US"/>
              </w:rPr>
              <w:t>til</w:t>
            </w:r>
            <w:proofErr w:type="spellEnd"/>
            <w:r w:rsidRPr="6AF61FAD">
              <w:rPr>
                <w:lang w:val="en-US"/>
              </w:rPr>
              <w:t xml:space="preserve"> </w:t>
            </w:r>
            <w:proofErr w:type="spellStart"/>
            <w:r w:rsidRPr="6AF61FAD">
              <w:rPr>
                <w:lang w:val="en-US"/>
              </w:rPr>
              <w:t>søknaden</w:t>
            </w:r>
            <w:proofErr w:type="spellEnd"/>
            <w:r w:rsidRPr="6AF61FAD">
              <w:rPr>
                <w:lang w:val="en-US"/>
              </w:rPr>
              <w:t xml:space="preserve"> om EPJ </w:t>
            </w:r>
            <w:proofErr w:type="spellStart"/>
            <w:r w:rsidRPr="6AF61FAD">
              <w:rPr>
                <w:lang w:val="en-US"/>
              </w:rPr>
              <w:t>prosjektet</w:t>
            </w:r>
            <w:proofErr w:type="spellEnd"/>
            <w:r w:rsidRPr="6AF61FAD">
              <w:rPr>
                <w:lang w:val="en-US"/>
              </w:rPr>
              <w:t xml:space="preserve"> </w:t>
            </w:r>
            <w:proofErr w:type="spellStart"/>
            <w:r w:rsidRPr="6AF61FAD">
              <w:rPr>
                <w:lang w:val="en-US"/>
              </w:rPr>
              <w:t>innstilles</w:t>
            </w:r>
            <w:proofErr w:type="spellEnd"/>
            <w:r w:rsidRPr="6AF61FAD">
              <w:rPr>
                <w:lang w:val="en-US"/>
              </w:rPr>
              <w:t xml:space="preserve"> </w:t>
            </w:r>
            <w:proofErr w:type="spellStart"/>
            <w:r w:rsidRPr="6AF61FAD">
              <w:rPr>
                <w:lang w:val="en-US"/>
              </w:rPr>
              <w:t>denne</w:t>
            </w:r>
            <w:proofErr w:type="spellEnd"/>
            <w:r w:rsidRPr="6AF61FAD">
              <w:rPr>
                <w:lang w:val="en-US"/>
              </w:rPr>
              <w:t xml:space="preserve"> </w:t>
            </w:r>
            <w:proofErr w:type="spellStart"/>
            <w:r w:rsidR="62876A05" w:rsidRPr="6AF61FAD">
              <w:rPr>
                <w:lang w:val="en-US"/>
              </w:rPr>
              <w:t>som</w:t>
            </w:r>
            <w:proofErr w:type="spellEnd"/>
            <w:r w:rsidR="62876A05" w:rsidRPr="6AF61FAD">
              <w:rPr>
                <w:lang w:val="en-US"/>
              </w:rPr>
              <w:t xml:space="preserve"> </w:t>
            </w:r>
            <w:proofErr w:type="spellStart"/>
            <w:r w:rsidR="62876A05" w:rsidRPr="6AF61FAD">
              <w:rPr>
                <w:lang w:val="en-US"/>
              </w:rPr>
              <w:t>nummer</w:t>
            </w:r>
            <w:proofErr w:type="spellEnd"/>
            <w:r w:rsidR="62876A05" w:rsidRPr="6AF61FAD">
              <w:rPr>
                <w:lang w:val="en-US"/>
              </w:rPr>
              <w:t xml:space="preserve"> </w:t>
            </w:r>
            <w:proofErr w:type="spellStart"/>
            <w:proofErr w:type="gramStart"/>
            <w:r w:rsidR="62876A05" w:rsidRPr="6AF61FAD">
              <w:rPr>
                <w:lang w:val="en-US"/>
              </w:rPr>
              <w:t>en</w:t>
            </w:r>
            <w:proofErr w:type="spellEnd"/>
            <w:r w:rsidR="62876A05" w:rsidRPr="6AF61FAD">
              <w:rPr>
                <w:lang w:val="en-US"/>
              </w:rPr>
              <w:t xml:space="preserve"> ,</w:t>
            </w:r>
            <w:proofErr w:type="gramEnd"/>
            <w:r w:rsidR="62876A05" w:rsidRPr="6AF61FAD">
              <w:rPr>
                <w:lang w:val="en-US"/>
              </w:rPr>
              <w:t xml:space="preserve"> B</w:t>
            </w:r>
            <w:r w:rsidR="001B6328" w:rsidRPr="6AF61FAD">
              <w:rPr>
                <w:lang w:val="en-US"/>
              </w:rPr>
              <w:t xml:space="preserve">ak </w:t>
            </w:r>
            <w:proofErr w:type="spellStart"/>
            <w:r w:rsidR="001B6328" w:rsidRPr="6AF61FAD">
              <w:rPr>
                <w:lang w:val="en-US"/>
              </w:rPr>
              <w:t>denne</w:t>
            </w:r>
            <w:proofErr w:type="spellEnd"/>
            <w:r w:rsidR="001B6328" w:rsidRPr="6AF61FAD">
              <w:rPr>
                <w:lang w:val="en-US"/>
              </w:rPr>
              <w:t xml:space="preserve"> </w:t>
            </w:r>
            <w:proofErr w:type="spellStart"/>
            <w:r w:rsidR="001B6328" w:rsidRPr="6AF61FAD">
              <w:rPr>
                <w:lang w:val="en-US"/>
              </w:rPr>
              <w:t>søknaden</w:t>
            </w:r>
            <w:proofErr w:type="spellEnd"/>
            <w:r w:rsidR="001B6328" w:rsidRPr="6AF61FAD">
              <w:rPr>
                <w:lang w:val="en-US"/>
              </w:rPr>
              <w:t xml:space="preserve"> </w:t>
            </w:r>
            <w:proofErr w:type="spellStart"/>
            <w:r w:rsidR="001B6328" w:rsidRPr="6AF61FAD">
              <w:rPr>
                <w:lang w:val="en-US"/>
              </w:rPr>
              <w:t>st</w:t>
            </w:r>
            <w:r w:rsidR="000239CB" w:rsidRPr="6AF61FAD">
              <w:rPr>
                <w:lang w:val="en-US"/>
              </w:rPr>
              <w:t>å</w:t>
            </w:r>
            <w:r w:rsidR="001B6328" w:rsidRPr="6AF61FAD">
              <w:rPr>
                <w:lang w:val="en-US"/>
              </w:rPr>
              <w:t>r</w:t>
            </w:r>
            <w:proofErr w:type="spellEnd"/>
            <w:r w:rsidR="001B6328" w:rsidRPr="6AF61FAD">
              <w:rPr>
                <w:lang w:val="en-US"/>
              </w:rPr>
              <w:t xml:space="preserve"> 20 </w:t>
            </w:r>
            <w:proofErr w:type="spellStart"/>
            <w:r w:rsidR="001B6328" w:rsidRPr="6AF61FAD">
              <w:rPr>
                <w:lang w:val="en-US"/>
              </w:rPr>
              <w:t>kommuner</w:t>
            </w:r>
            <w:proofErr w:type="spellEnd"/>
            <w:r w:rsidR="001B6328" w:rsidRPr="6AF61FAD">
              <w:rPr>
                <w:lang w:val="en-US"/>
              </w:rPr>
              <w:t xml:space="preserve"> </w:t>
            </w:r>
            <w:proofErr w:type="spellStart"/>
            <w:r w:rsidR="3FB63199" w:rsidRPr="6AF61FAD">
              <w:rPr>
                <w:lang w:val="en-US"/>
              </w:rPr>
              <w:t>i</w:t>
            </w:r>
            <w:proofErr w:type="spellEnd"/>
            <w:r w:rsidR="001B6328" w:rsidRPr="6AF61FAD">
              <w:rPr>
                <w:lang w:val="en-US"/>
              </w:rPr>
              <w:t xml:space="preserve"> Vestfold </w:t>
            </w:r>
            <w:proofErr w:type="spellStart"/>
            <w:r w:rsidR="001B6328" w:rsidRPr="6AF61FAD">
              <w:rPr>
                <w:lang w:val="en-US"/>
              </w:rPr>
              <w:t>og</w:t>
            </w:r>
            <w:proofErr w:type="spellEnd"/>
            <w:r w:rsidR="001B6328" w:rsidRPr="6AF61FAD">
              <w:rPr>
                <w:lang w:val="en-US"/>
              </w:rPr>
              <w:t xml:space="preserve"> Telemark. </w:t>
            </w:r>
            <w:proofErr w:type="spellStart"/>
            <w:r w:rsidR="001B6328" w:rsidRPr="6AF61FAD">
              <w:rPr>
                <w:lang w:val="en-US"/>
              </w:rPr>
              <w:t>Grenlandskommunene</w:t>
            </w:r>
            <w:proofErr w:type="spellEnd"/>
            <w:r w:rsidR="001B6328" w:rsidRPr="6AF61FAD">
              <w:rPr>
                <w:lang w:val="en-US"/>
              </w:rPr>
              <w:t xml:space="preserve"> </w:t>
            </w:r>
            <w:proofErr w:type="spellStart"/>
            <w:r w:rsidR="001B6328" w:rsidRPr="6AF61FAD">
              <w:rPr>
                <w:lang w:val="en-US"/>
              </w:rPr>
              <w:t>har</w:t>
            </w:r>
            <w:proofErr w:type="spellEnd"/>
            <w:r w:rsidR="001B6328" w:rsidRPr="6AF61FAD">
              <w:rPr>
                <w:lang w:val="en-US"/>
              </w:rPr>
              <w:t xml:space="preserve"> </w:t>
            </w:r>
            <w:proofErr w:type="spellStart"/>
            <w:r w:rsidR="001B6328" w:rsidRPr="6AF61FAD">
              <w:rPr>
                <w:lang w:val="en-US"/>
              </w:rPr>
              <w:t>tidligere</w:t>
            </w:r>
            <w:proofErr w:type="spellEnd"/>
            <w:r w:rsidR="001B6328" w:rsidRPr="6AF61FAD">
              <w:rPr>
                <w:lang w:val="en-US"/>
              </w:rPr>
              <w:t xml:space="preserve"> </w:t>
            </w:r>
            <w:proofErr w:type="spellStart"/>
            <w:r w:rsidR="7BF1FDDC" w:rsidRPr="6AF61FAD">
              <w:rPr>
                <w:lang w:val="en-US"/>
              </w:rPr>
              <w:t>valgt</w:t>
            </w:r>
            <w:proofErr w:type="spellEnd"/>
            <w:r w:rsidR="7BF1FDDC" w:rsidRPr="6AF61FAD">
              <w:rPr>
                <w:lang w:val="en-US"/>
              </w:rPr>
              <w:t xml:space="preserve"> å </w:t>
            </w:r>
            <w:proofErr w:type="spellStart"/>
            <w:r w:rsidR="7BF1FDDC" w:rsidRPr="6AF61FAD">
              <w:rPr>
                <w:lang w:val="en-US"/>
              </w:rPr>
              <w:t>ikke</w:t>
            </w:r>
            <w:proofErr w:type="spellEnd"/>
            <w:r w:rsidR="00D300EA" w:rsidRPr="6AF61FAD">
              <w:rPr>
                <w:lang w:val="en-US"/>
              </w:rPr>
              <w:t xml:space="preserve"> </w:t>
            </w:r>
            <w:proofErr w:type="spellStart"/>
            <w:r w:rsidR="00D300EA" w:rsidRPr="6AF61FAD">
              <w:rPr>
                <w:lang w:val="en-US"/>
              </w:rPr>
              <w:t>prioriteringer</w:t>
            </w:r>
            <w:r w:rsidR="2E0FF2F4" w:rsidRPr="6AF61FAD">
              <w:rPr>
                <w:lang w:val="en-US"/>
              </w:rPr>
              <w:t>e</w:t>
            </w:r>
            <w:proofErr w:type="spellEnd"/>
            <w:r w:rsidR="00D300EA" w:rsidRPr="6AF61FAD">
              <w:rPr>
                <w:lang w:val="en-US"/>
              </w:rPr>
              <w:t xml:space="preserve"> </w:t>
            </w:r>
            <w:proofErr w:type="spellStart"/>
            <w:r w:rsidR="00D300EA" w:rsidRPr="6AF61FAD">
              <w:rPr>
                <w:lang w:val="en-US"/>
              </w:rPr>
              <w:t>denne</w:t>
            </w:r>
            <w:proofErr w:type="spellEnd"/>
            <w:r w:rsidR="00D300EA" w:rsidRPr="6AF61FAD">
              <w:rPr>
                <w:lang w:val="en-US"/>
              </w:rPr>
              <w:t xml:space="preserve"> type </w:t>
            </w:r>
            <w:proofErr w:type="spellStart"/>
            <w:r w:rsidR="00D300EA" w:rsidRPr="6AF61FAD">
              <w:rPr>
                <w:lang w:val="en-US"/>
              </w:rPr>
              <w:t>felles</w:t>
            </w:r>
            <w:proofErr w:type="spellEnd"/>
            <w:r w:rsidR="00D300EA" w:rsidRPr="6AF61FAD">
              <w:rPr>
                <w:lang w:val="en-US"/>
              </w:rPr>
              <w:t xml:space="preserve"> </w:t>
            </w:r>
            <w:proofErr w:type="spellStart"/>
            <w:r w:rsidR="00D300EA" w:rsidRPr="6AF61FAD">
              <w:rPr>
                <w:lang w:val="en-US"/>
              </w:rPr>
              <w:t>prosjekter</w:t>
            </w:r>
            <w:proofErr w:type="spellEnd"/>
            <w:r w:rsidR="00D300EA" w:rsidRPr="6AF61FAD">
              <w:rPr>
                <w:lang w:val="en-US"/>
              </w:rPr>
              <w:t xml:space="preserve">, </w:t>
            </w:r>
            <w:r w:rsidR="79D4023F" w:rsidRPr="6AF61FAD">
              <w:rPr>
                <w:lang w:val="en-US"/>
              </w:rPr>
              <w:t xml:space="preserve">da </w:t>
            </w:r>
            <w:proofErr w:type="spellStart"/>
            <w:r w:rsidR="79D4023F" w:rsidRPr="6AF61FAD">
              <w:rPr>
                <w:lang w:val="en-US"/>
              </w:rPr>
              <w:t>samme</w:t>
            </w:r>
            <w:proofErr w:type="spellEnd"/>
            <w:r w:rsidR="79D4023F" w:rsidRPr="6AF61FAD">
              <w:rPr>
                <w:lang w:val="en-US"/>
              </w:rPr>
              <w:t xml:space="preserve"> </w:t>
            </w:r>
            <w:proofErr w:type="spellStart"/>
            <w:r w:rsidR="79D4023F" w:rsidRPr="6AF61FAD">
              <w:rPr>
                <w:lang w:val="en-US"/>
              </w:rPr>
              <w:t>prioritering</w:t>
            </w:r>
            <w:proofErr w:type="spellEnd"/>
            <w:r w:rsidR="00D300EA" w:rsidRPr="6AF61FAD">
              <w:rPr>
                <w:lang w:val="en-US"/>
              </w:rPr>
              <w:t xml:space="preserve"> </w:t>
            </w:r>
            <w:proofErr w:type="spellStart"/>
            <w:r w:rsidR="00D300EA" w:rsidRPr="6AF61FAD">
              <w:rPr>
                <w:lang w:val="en-US"/>
              </w:rPr>
              <w:t>har</w:t>
            </w:r>
            <w:proofErr w:type="spellEnd"/>
            <w:r w:rsidR="00D300EA" w:rsidRPr="6AF61FAD">
              <w:rPr>
                <w:lang w:val="en-US"/>
              </w:rPr>
              <w:t xml:space="preserve"> </w:t>
            </w:r>
            <w:proofErr w:type="spellStart"/>
            <w:r w:rsidR="00D300EA" w:rsidRPr="6AF61FAD">
              <w:rPr>
                <w:lang w:val="en-US"/>
              </w:rPr>
              <w:t>vært</w:t>
            </w:r>
            <w:proofErr w:type="spellEnd"/>
            <w:r w:rsidR="00D300EA" w:rsidRPr="6AF61FAD">
              <w:rPr>
                <w:lang w:val="en-US"/>
              </w:rPr>
              <w:t xml:space="preserve"> </w:t>
            </w:r>
            <w:proofErr w:type="spellStart"/>
            <w:r w:rsidR="00D300EA" w:rsidRPr="6AF61FAD">
              <w:rPr>
                <w:lang w:val="en-US"/>
              </w:rPr>
              <w:t>fulgt</w:t>
            </w:r>
            <w:proofErr w:type="spellEnd"/>
            <w:r w:rsidR="00D300EA" w:rsidRPr="6AF61FAD">
              <w:rPr>
                <w:lang w:val="en-US"/>
              </w:rPr>
              <w:t xml:space="preserve"> </w:t>
            </w:r>
            <w:proofErr w:type="spellStart"/>
            <w:r w:rsidR="00D300EA" w:rsidRPr="6AF61FAD">
              <w:rPr>
                <w:lang w:val="en-US"/>
              </w:rPr>
              <w:t>opp</w:t>
            </w:r>
            <w:proofErr w:type="spellEnd"/>
            <w:r w:rsidR="00D300EA" w:rsidRPr="6AF61FAD">
              <w:rPr>
                <w:lang w:val="en-US"/>
              </w:rPr>
              <w:t xml:space="preserve"> av </w:t>
            </w:r>
            <w:proofErr w:type="spellStart"/>
            <w:r w:rsidR="00D50935" w:rsidRPr="6AF61FAD">
              <w:rPr>
                <w:lang w:val="en-US"/>
              </w:rPr>
              <w:t>andre</w:t>
            </w:r>
            <w:proofErr w:type="spellEnd"/>
            <w:r w:rsidR="00D50935" w:rsidRPr="6AF61FAD">
              <w:rPr>
                <w:lang w:val="en-US"/>
              </w:rPr>
              <w:t xml:space="preserve"> </w:t>
            </w:r>
            <w:proofErr w:type="spellStart"/>
            <w:r w:rsidR="00D50935" w:rsidRPr="6AF61FAD">
              <w:rPr>
                <w:lang w:val="en-US"/>
              </w:rPr>
              <w:t>deltakende</w:t>
            </w:r>
            <w:proofErr w:type="spellEnd"/>
            <w:r w:rsidR="00D50935" w:rsidRPr="6AF61FAD">
              <w:rPr>
                <w:lang w:val="en-US"/>
              </w:rPr>
              <w:t xml:space="preserve"> </w:t>
            </w:r>
            <w:proofErr w:type="spellStart"/>
            <w:r w:rsidR="00D50935" w:rsidRPr="6AF61FAD">
              <w:rPr>
                <w:lang w:val="en-US"/>
              </w:rPr>
              <w:t>kommuner</w:t>
            </w:r>
            <w:proofErr w:type="spellEnd"/>
            <w:r w:rsidR="00D50935" w:rsidRPr="6AF61FAD">
              <w:rPr>
                <w:lang w:val="en-US"/>
              </w:rPr>
              <w:t xml:space="preserve">. </w:t>
            </w:r>
            <w:proofErr w:type="spellStart"/>
            <w:r w:rsidR="00D50935" w:rsidRPr="6AF61FAD">
              <w:rPr>
                <w:lang w:val="en-US"/>
              </w:rPr>
              <w:t>Sekretariatet</w:t>
            </w:r>
            <w:proofErr w:type="spellEnd"/>
            <w:r w:rsidR="00D50935" w:rsidRPr="6AF61FAD">
              <w:rPr>
                <w:lang w:val="en-US"/>
              </w:rPr>
              <w:t xml:space="preserve"> </w:t>
            </w:r>
            <w:proofErr w:type="spellStart"/>
            <w:r w:rsidR="00D50935" w:rsidRPr="6AF61FAD">
              <w:rPr>
                <w:lang w:val="en-US"/>
              </w:rPr>
              <w:t>har</w:t>
            </w:r>
            <w:proofErr w:type="spellEnd"/>
            <w:r w:rsidR="00D50935" w:rsidRPr="6AF61FAD">
              <w:rPr>
                <w:lang w:val="en-US"/>
              </w:rPr>
              <w:t xml:space="preserve"> </w:t>
            </w:r>
            <w:proofErr w:type="spellStart"/>
            <w:r w:rsidR="00D50935" w:rsidRPr="6AF61FAD">
              <w:rPr>
                <w:lang w:val="en-US"/>
              </w:rPr>
              <w:t>hatt</w:t>
            </w:r>
            <w:proofErr w:type="spellEnd"/>
            <w:r w:rsidR="00D50935" w:rsidRPr="6AF61FAD">
              <w:rPr>
                <w:lang w:val="en-US"/>
              </w:rPr>
              <w:t xml:space="preserve"> </w:t>
            </w:r>
            <w:proofErr w:type="spellStart"/>
            <w:r w:rsidR="00D50935" w:rsidRPr="6AF61FAD">
              <w:rPr>
                <w:lang w:val="en-US"/>
              </w:rPr>
              <w:t>kommunikasjon</w:t>
            </w:r>
            <w:proofErr w:type="spellEnd"/>
            <w:r w:rsidR="00D50935" w:rsidRPr="6AF61FAD">
              <w:rPr>
                <w:lang w:val="en-US"/>
              </w:rPr>
              <w:t xml:space="preserve"> med </w:t>
            </w:r>
            <w:proofErr w:type="spellStart"/>
            <w:r w:rsidR="00D50935" w:rsidRPr="6AF61FAD">
              <w:rPr>
                <w:lang w:val="en-US"/>
              </w:rPr>
              <w:t>Statsforvalter</w:t>
            </w:r>
            <w:proofErr w:type="spellEnd"/>
            <w:r w:rsidR="00D50935" w:rsidRPr="6AF61FAD">
              <w:rPr>
                <w:lang w:val="en-US"/>
              </w:rPr>
              <w:t xml:space="preserve"> om </w:t>
            </w:r>
            <w:proofErr w:type="spellStart"/>
            <w:r w:rsidR="00D50935" w:rsidRPr="6AF61FAD">
              <w:rPr>
                <w:lang w:val="en-US"/>
              </w:rPr>
              <w:t>problemstillingen</w:t>
            </w:r>
            <w:proofErr w:type="spellEnd"/>
            <w:r w:rsidR="00D50935" w:rsidRPr="6AF61FAD">
              <w:rPr>
                <w:lang w:val="en-US"/>
              </w:rPr>
              <w:t xml:space="preserve"> </w:t>
            </w:r>
            <w:proofErr w:type="spellStart"/>
            <w:r w:rsidR="00D50935" w:rsidRPr="6AF61FAD">
              <w:rPr>
                <w:lang w:val="en-US"/>
              </w:rPr>
              <w:t>og</w:t>
            </w:r>
            <w:proofErr w:type="spellEnd"/>
            <w:r w:rsidR="00D50935" w:rsidRPr="6AF61FAD">
              <w:rPr>
                <w:lang w:val="en-US"/>
              </w:rPr>
              <w:t xml:space="preserve"> </w:t>
            </w:r>
            <w:proofErr w:type="spellStart"/>
            <w:r w:rsidR="00D50935" w:rsidRPr="6AF61FAD">
              <w:rPr>
                <w:lang w:val="en-US"/>
              </w:rPr>
              <w:t>oppfatter</w:t>
            </w:r>
            <w:proofErr w:type="spellEnd"/>
            <w:r w:rsidR="00D50935" w:rsidRPr="6AF61FAD">
              <w:rPr>
                <w:lang w:val="en-US"/>
              </w:rPr>
              <w:t xml:space="preserve"> at </w:t>
            </w:r>
            <w:proofErr w:type="spellStart"/>
            <w:r w:rsidR="00D50935" w:rsidRPr="6AF61FAD">
              <w:rPr>
                <w:lang w:val="en-US"/>
              </w:rPr>
              <w:t>Statsforvalter</w:t>
            </w:r>
            <w:proofErr w:type="spellEnd"/>
            <w:r w:rsidR="00D50935" w:rsidRPr="6AF61FAD">
              <w:rPr>
                <w:lang w:val="en-US"/>
              </w:rPr>
              <w:t xml:space="preserve"> </w:t>
            </w:r>
            <w:proofErr w:type="spellStart"/>
            <w:r w:rsidR="00C37208" w:rsidRPr="6AF61FAD">
              <w:rPr>
                <w:lang w:val="en-US"/>
              </w:rPr>
              <w:t>gjør</w:t>
            </w:r>
            <w:proofErr w:type="spellEnd"/>
            <w:r w:rsidR="00C37208" w:rsidRPr="6AF61FAD">
              <w:rPr>
                <w:lang w:val="en-US"/>
              </w:rPr>
              <w:t xml:space="preserve"> </w:t>
            </w:r>
            <w:proofErr w:type="spellStart"/>
            <w:r w:rsidR="00C37208" w:rsidRPr="6AF61FAD">
              <w:rPr>
                <w:lang w:val="en-US"/>
              </w:rPr>
              <w:t>en</w:t>
            </w:r>
            <w:proofErr w:type="spellEnd"/>
            <w:r w:rsidR="00C37208" w:rsidRPr="6AF61FAD">
              <w:rPr>
                <w:lang w:val="en-US"/>
              </w:rPr>
              <w:t xml:space="preserve"> </w:t>
            </w:r>
            <w:proofErr w:type="spellStart"/>
            <w:r w:rsidR="00C37208" w:rsidRPr="6AF61FAD">
              <w:rPr>
                <w:lang w:val="en-US"/>
              </w:rPr>
              <w:t>sær</w:t>
            </w:r>
            <w:proofErr w:type="spellEnd"/>
            <w:r w:rsidR="00C37208" w:rsidRPr="6AF61FAD">
              <w:rPr>
                <w:lang w:val="en-US"/>
              </w:rPr>
              <w:t xml:space="preserve"> </w:t>
            </w:r>
            <w:proofErr w:type="spellStart"/>
            <w:r w:rsidR="00C37208" w:rsidRPr="6AF61FAD">
              <w:rPr>
                <w:lang w:val="en-US"/>
              </w:rPr>
              <w:t>vurdering</w:t>
            </w:r>
            <w:proofErr w:type="spellEnd"/>
            <w:r w:rsidR="00C37208" w:rsidRPr="6AF61FAD">
              <w:rPr>
                <w:lang w:val="en-US"/>
              </w:rPr>
              <w:t xml:space="preserve"> av den type </w:t>
            </w:r>
            <w:proofErr w:type="spellStart"/>
            <w:r w:rsidR="00C37208" w:rsidRPr="6AF61FAD">
              <w:rPr>
                <w:lang w:val="en-US"/>
              </w:rPr>
              <w:t>prosjekter</w:t>
            </w:r>
            <w:proofErr w:type="spellEnd"/>
            <w:r w:rsidR="00C37208" w:rsidRPr="6AF61FAD">
              <w:rPr>
                <w:lang w:val="en-US"/>
              </w:rPr>
              <w:t xml:space="preserve"> med </w:t>
            </w:r>
            <w:proofErr w:type="spellStart"/>
            <w:r w:rsidR="00C37208" w:rsidRPr="6AF61FAD">
              <w:rPr>
                <w:lang w:val="en-US"/>
              </w:rPr>
              <w:t>så</w:t>
            </w:r>
            <w:proofErr w:type="spellEnd"/>
            <w:r w:rsidR="00C37208" w:rsidRPr="6AF61FAD">
              <w:rPr>
                <w:lang w:val="en-US"/>
              </w:rPr>
              <w:t xml:space="preserve"> </w:t>
            </w:r>
            <w:proofErr w:type="spellStart"/>
            <w:r w:rsidR="00C37208" w:rsidRPr="6AF61FAD">
              <w:rPr>
                <w:lang w:val="en-US"/>
              </w:rPr>
              <w:t>stor</w:t>
            </w:r>
            <w:proofErr w:type="spellEnd"/>
            <w:r w:rsidR="00C37208" w:rsidRPr="6AF61FAD">
              <w:rPr>
                <w:lang w:val="en-US"/>
              </w:rPr>
              <w:t xml:space="preserve"> </w:t>
            </w:r>
            <w:proofErr w:type="spellStart"/>
            <w:r w:rsidR="00C37208" w:rsidRPr="6AF61FAD">
              <w:rPr>
                <w:lang w:val="en-US"/>
              </w:rPr>
              <w:t>deltakelse</w:t>
            </w:r>
            <w:proofErr w:type="spellEnd"/>
            <w:r w:rsidR="00C37208" w:rsidRPr="6AF61FAD">
              <w:rPr>
                <w:lang w:val="en-US"/>
              </w:rPr>
              <w:t xml:space="preserve"> </w:t>
            </w:r>
            <w:proofErr w:type="spellStart"/>
            <w:r w:rsidR="000239CB" w:rsidRPr="6AF61FAD">
              <w:rPr>
                <w:lang w:val="en-US"/>
              </w:rPr>
              <w:t>i</w:t>
            </w:r>
            <w:proofErr w:type="spellEnd"/>
            <w:r w:rsidR="000239CB" w:rsidRPr="6AF61FAD">
              <w:rPr>
                <w:lang w:val="en-US"/>
              </w:rPr>
              <w:t xml:space="preserve"> </w:t>
            </w:r>
            <w:proofErr w:type="spellStart"/>
            <w:r w:rsidR="000239CB" w:rsidRPr="6AF61FAD">
              <w:rPr>
                <w:lang w:val="en-US"/>
              </w:rPr>
              <w:t>Statsforvalter</w:t>
            </w:r>
            <w:proofErr w:type="spellEnd"/>
            <w:r w:rsidR="000239CB" w:rsidRPr="6AF61FAD">
              <w:rPr>
                <w:lang w:val="en-US"/>
              </w:rPr>
              <w:t xml:space="preserve"> </w:t>
            </w:r>
            <w:proofErr w:type="spellStart"/>
            <w:r w:rsidR="000239CB" w:rsidRPr="6AF61FAD">
              <w:rPr>
                <w:lang w:val="en-US"/>
              </w:rPr>
              <w:t>embedet</w:t>
            </w:r>
            <w:proofErr w:type="spellEnd"/>
            <w:r w:rsidR="000239CB" w:rsidRPr="6AF61FAD">
              <w:rPr>
                <w:lang w:val="en-US"/>
              </w:rPr>
              <w:t>.</w:t>
            </w:r>
          </w:p>
          <w:p w14:paraId="0306A6DE" w14:textId="2EB7C349" w:rsidR="00CE73CE" w:rsidRDefault="357CE772" w:rsidP="6AF61FAD">
            <w:pPr>
              <w:spacing w:before="210" w:after="210" w:line="300" w:lineRule="auto"/>
              <w:rPr>
                <w:rFonts w:eastAsiaTheme="minorEastAsia"/>
                <w:szCs w:val="22"/>
                <w:u w:val="single"/>
                <w:lang w:val="en-US"/>
              </w:rPr>
            </w:pPr>
            <w:r w:rsidRPr="6AF61FAD">
              <w:rPr>
                <w:lang w:val="en-US"/>
              </w:rPr>
              <w:t xml:space="preserve">Til </w:t>
            </w:r>
            <w:proofErr w:type="spellStart"/>
            <w:r w:rsidRPr="6AF61FAD">
              <w:rPr>
                <w:lang w:val="en-US"/>
              </w:rPr>
              <w:t>behandlingen</w:t>
            </w:r>
            <w:proofErr w:type="spellEnd"/>
            <w:r w:rsidRPr="6AF61FAD">
              <w:rPr>
                <w:lang w:val="en-US"/>
              </w:rPr>
              <w:t xml:space="preserve"> </w:t>
            </w:r>
            <w:proofErr w:type="spellStart"/>
            <w:r w:rsidRPr="6AF61FAD">
              <w:rPr>
                <w:lang w:val="en-US"/>
              </w:rPr>
              <w:t>fremmet</w:t>
            </w:r>
            <w:proofErr w:type="spellEnd"/>
            <w:r w:rsidRPr="6AF61FAD">
              <w:rPr>
                <w:lang w:val="en-US"/>
              </w:rPr>
              <w:t xml:space="preserve"> </w:t>
            </w:r>
            <w:proofErr w:type="spellStart"/>
            <w:r w:rsidRPr="6AF61FAD">
              <w:rPr>
                <w:lang w:val="en-US"/>
              </w:rPr>
              <w:t>konst</w:t>
            </w:r>
            <w:proofErr w:type="spellEnd"/>
            <w:r w:rsidRPr="6AF61FAD">
              <w:rPr>
                <w:lang w:val="en-US"/>
              </w:rPr>
              <w:t xml:space="preserve">. </w:t>
            </w:r>
            <w:proofErr w:type="spellStart"/>
            <w:r w:rsidRPr="6AF61FAD">
              <w:rPr>
                <w:lang w:val="en-US"/>
              </w:rPr>
              <w:t>Kommunedirektør</w:t>
            </w:r>
            <w:proofErr w:type="spellEnd"/>
            <w:r w:rsidRPr="6AF61FAD">
              <w:rPr>
                <w:lang w:val="en-US"/>
              </w:rPr>
              <w:t xml:space="preserve"> Birgitt Sannes </w:t>
            </w:r>
            <w:proofErr w:type="spellStart"/>
            <w:r w:rsidRPr="6AF61FAD">
              <w:rPr>
                <w:lang w:val="en-US"/>
              </w:rPr>
              <w:t>prosjektet</w:t>
            </w:r>
            <w:proofErr w:type="spellEnd"/>
            <w:r w:rsidRPr="6AF61FAD">
              <w:rPr>
                <w:lang w:val="en-US"/>
              </w:rPr>
              <w:t xml:space="preserve"> “</w:t>
            </w:r>
            <w:proofErr w:type="spellStart"/>
            <w:r w:rsidR="6DCCB167" w:rsidRPr="6AF61FAD">
              <w:rPr>
                <w:rFonts w:eastAsiaTheme="minorEastAsia"/>
                <w:szCs w:val="22"/>
                <w:lang w:val="en-US"/>
              </w:rPr>
              <w:t>Automatisere</w:t>
            </w:r>
            <w:proofErr w:type="spellEnd"/>
            <w:r w:rsidR="6DCCB167" w:rsidRPr="6AF61FAD">
              <w:rPr>
                <w:rFonts w:eastAsiaTheme="minorEastAsia"/>
                <w:szCs w:val="22"/>
                <w:lang w:val="en-US"/>
              </w:rPr>
              <w:t xml:space="preserve"> </w:t>
            </w:r>
            <w:proofErr w:type="spellStart"/>
            <w:r w:rsidR="6DCCB167" w:rsidRPr="6AF61FAD">
              <w:rPr>
                <w:rFonts w:eastAsiaTheme="minorEastAsia"/>
                <w:szCs w:val="22"/>
                <w:lang w:val="en-US"/>
              </w:rPr>
              <w:t>saksbehandling</w:t>
            </w:r>
            <w:proofErr w:type="spellEnd"/>
            <w:r w:rsidR="6DCCB167" w:rsidRPr="6AF61FAD">
              <w:rPr>
                <w:rFonts w:eastAsiaTheme="minorEastAsia"/>
                <w:szCs w:val="22"/>
                <w:lang w:val="en-US"/>
              </w:rPr>
              <w:t xml:space="preserve"> </w:t>
            </w:r>
            <w:proofErr w:type="spellStart"/>
            <w:r w:rsidR="6DCCB167" w:rsidRPr="6AF61FAD">
              <w:rPr>
                <w:rFonts w:eastAsiaTheme="minorEastAsia"/>
                <w:szCs w:val="22"/>
                <w:lang w:val="en-US"/>
              </w:rPr>
              <w:t>ved</w:t>
            </w:r>
            <w:proofErr w:type="spellEnd"/>
            <w:r w:rsidR="6DCCB167" w:rsidRPr="6AF61FAD">
              <w:rPr>
                <w:rFonts w:eastAsiaTheme="minorEastAsia"/>
                <w:szCs w:val="22"/>
                <w:lang w:val="en-US"/>
              </w:rPr>
              <w:t xml:space="preserve"> hjelp av </w:t>
            </w:r>
            <w:proofErr w:type="spellStart"/>
            <w:r w:rsidR="6DCCB167" w:rsidRPr="6AF61FAD">
              <w:rPr>
                <w:rFonts w:eastAsiaTheme="minorEastAsia"/>
                <w:szCs w:val="22"/>
                <w:lang w:val="en-US"/>
              </w:rPr>
              <w:t>kunstig</w:t>
            </w:r>
            <w:proofErr w:type="spellEnd"/>
            <w:r w:rsidR="6DCCB167" w:rsidRPr="6AF61FAD">
              <w:rPr>
                <w:rFonts w:eastAsiaTheme="minorEastAsia"/>
                <w:szCs w:val="22"/>
                <w:lang w:val="en-US"/>
              </w:rPr>
              <w:t xml:space="preserve"> </w:t>
            </w:r>
            <w:proofErr w:type="spellStart"/>
            <w:r w:rsidR="6DCCB167" w:rsidRPr="6AF61FAD">
              <w:rPr>
                <w:rFonts w:eastAsiaTheme="minorEastAsia"/>
                <w:szCs w:val="22"/>
                <w:lang w:val="en-US"/>
              </w:rPr>
              <w:t>intelligens</w:t>
            </w:r>
            <w:proofErr w:type="spellEnd"/>
            <w:r w:rsidR="6DCCB167" w:rsidRPr="6AF61FAD">
              <w:rPr>
                <w:rFonts w:eastAsiaTheme="minorEastAsia"/>
                <w:szCs w:val="22"/>
                <w:lang w:val="en-US"/>
              </w:rPr>
              <w:t>”</w:t>
            </w:r>
          </w:p>
          <w:p w14:paraId="530C7B9C" w14:textId="7CA9C2DD" w:rsidR="00CE73CE" w:rsidRDefault="6DCCB167" w:rsidP="6AF61FAD">
            <w:pPr>
              <w:spacing w:before="210" w:after="210" w:line="300" w:lineRule="auto"/>
              <w:rPr>
                <w:rFonts w:eastAsiaTheme="minorEastAsia"/>
                <w:szCs w:val="22"/>
                <w:lang w:val="en-US"/>
              </w:rPr>
            </w:pPr>
            <w:proofErr w:type="spellStart"/>
            <w:r w:rsidRPr="6AF61FAD">
              <w:rPr>
                <w:rFonts w:eastAsiaTheme="minorEastAsia"/>
                <w:szCs w:val="22"/>
                <w:lang w:val="en-US"/>
              </w:rPr>
              <w:t>Prosjektet</w:t>
            </w:r>
            <w:proofErr w:type="spellEnd"/>
            <w:r w:rsidRPr="6AF61FAD">
              <w:rPr>
                <w:rFonts w:eastAsiaTheme="minorEastAsia"/>
                <w:szCs w:val="22"/>
                <w:lang w:val="en-US"/>
              </w:rPr>
              <w:t xml:space="preserve"> var </w:t>
            </w:r>
            <w:proofErr w:type="spellStart"/>
            <w:r w:rsidRPr="6AF61FAD">
              <w:rPr>
                <w:rFonts w:eastAsiaTheme="minorEastAsia"/>
                <w:szCs w:val="22"/>
                <w:lang w:val="en-US"/>
              </w:rPr>
              <w:t>ikke</w:t>
            </w:r>
            <w:proofErr w:type="spellEnd"/>
            <w:r w:rsidRPr="6AF61FAD">
              <w:rPr>
                <w:rFonts w:eastAsiaTheme="minorEastAsia"/>
                <w:szCs w:val="22"/>
                <w:lang w:val="en-US"/>
              </w:rPr>
              <w:t xml:space="preserve"> </w:t>
            </w:r>
            <w:proofErr w:type="spellStart"/>
            <w:r w:rsidRPr="6AF61FAD">
              <w:rPr>
                <w:rFonts w:eastAsiaTheme="minorEastAsia"/>
                <w:szCs w:val="22"/>
                <w:lang w:val="en-US"/>
              </w:rPr>
              <w:t>kommet</w:t>
            </w:r>
            <w:proofErr w:type="spellEnd"/>
            <w:r w:rsidRPr="6AF61FAD">
              <w:rPr>
                <w:rFonts w:eastAsiaTheme="minorEastAsia"/>
                <w:szCs w:val="22"/>
                <w:lang w:val="en-US"/>
              </w:rPr>
              <w:t xml:space="preserve"> </w:t>
            </w:r>
            <w:proofErr w:type="spellStart"/>
            <w:r w:rsidRPr="6AF61FAD">
              <w:rPr>
                <w:rFonts w:eastAsiaTheme="minorEastAsia"/>
                <w:szCs w:val="22"/>
                <w:lang w:val="en-US"/>
              </w:rPr>
              <w:t>sekretari</w:t>
            </w:r>
            <w:r w:rsidR="737AFCA1" w:rsidRPr="6AF61FAD">
              <w:rPr>
                <w:rFonts w:eastAsiaTheme="minorEastAsia"/>
                <w:szCs w:val="22"/>
                <w:lang w:val="en-US"/>
              </w:rPr>
              <w:t>a</w:t>
            </w:r>
            <w:r w:rsidRPr="6AF61FAD">
              <w:rPr>
                <w:rFonts w:eastAsiaTheme="minorEastAsia"/>
                <w:szCs w:val="22"/>
                <w:lang w:val="en-US"/>
              </w:rPr>
              <w:t>tet</w:t>
            </w:r>
            <w:proofErr w:type="spellEnd"/>
            <w:r w:rsidRPr="6AF61FAD">
              <w:rPr>
                <w:rFonts w:eastAsiaTheme="minorEastAsia"/>
                <w:szCs w:val="22"/>
                <w:lang w:val="en-US"/>
              </w:rPr>
              <w:t xml:space="preserve"> </w:t>
            </w:r>
            <w:proofErr w:type="spellStart"/>
            <w:r w:rsidRPr="6AF61FAD">
              <w:rPr>
                <w:rFonts w:eastAsiaTheme="minorEastAsia"/>
                <w:szCs w:val="22"/>
                <w:lang w:val="en-US"/>
              </w:rPr>
              <w:t>i</w:t>
            </w:r>
            <w:proofErr w:type="spellEnd"/>
            <w:r w:rsidRPr="6AF61FAD">
              <w:rPr>
                <w:rFonts w:eastAsiaTheme="minorEastAsia"/>
                <w:szCs w:val="22"/>
                <w:lang w:val="en-US"/>
              </w:rPr>
              <w:t xml:space="preserve"> </w:t>
            </w:r>
            <w:proofErr w:type="spellStart"/>
            <w:r w:rsidRPr="6AF61FAD">
              <w:rPr>
                <w:rFonts w:eastAsiaTheme="minorEastAsia"/>
                <w:szCs w:val="22"/>
                <w:lang w:val="en-US"/>
              </w:rPr>
              <w:t>hende</w:t>
            </w:r>
            <w:proofErr w:type="spellEnd"/>
            <w:r w:rsidRPr="6AF61FAD">
              <w:rPr>
                <w:rFonts w:eastAsiaTheme="minorEastAsia"/>
                <w:szCs w:val="22"/>
                <w:lang w:val="en-US"/>
              </w:rPr>
              <w:t xml:space="preserve"> </w:t>
            </w:r>
            <w:proofErr w:type="spellStart"/>
            <w:r w:rsidRPr="6AF61FAD">
              <w:rPr>
                <w:rFonts w:eastAsiaTheme="minorEastAsia"/>
                <w:szCs w:val="22"/>
                <w:lang w:val="en-US"/>
              </w:rPr>
              <w:t>før</w:t>
            </w:r>
            <w:proofErr w:type="spellEnd"/>
            <w:r w:rsidRPr="6AF61FAD">
              <w:rPr>
                <w:rFonts w:eastAsiaTheme="minorEastAsia"/>
                <w:szCs w:val="22"/>
                <w:lang w:val="en-US"/>
              </w:rPr>
              <w:t xml:space="preserve"> </w:t>
            </w:r>
            <w:proofErr w:type="spellStart"/>
            <w:r w:rsidRPr="6AF61FAD">
              <w:rPr>
                <w:rFonts w:eastAsiaTheme="minorEastAsia"/>
                <w:szCs w:val="22"/>
                <w:lang w:val="en-US"/>
              </w:rPr>
              <w:t>saken</w:t>
            </w:r>
            <w:proofErr w:type="spellEnd"/>
            <w:r w:rsidRPr="6AF61FAD">
              <w:rPr>
                <w:rFonts w:eastAsiaTheme="minorEastAsia"/>
                <w:szCs w:val="22"/>
                <w:lang w:val="en-US"/>
              </w:rPr>
              <w:t xml:space="preserve"> </w:t>
            </w:r>
            <w:proofErr w:type="spellStart"/>
            <w:r w:rsidRPr="6AF61FAD">
              <w:rPr>
                <w:rFonts w:eastAsiaTheme="minorEastAsia"/>
                <w:szCs w:val="22"/>
                <w:lang w:val="en-US"/>
              </w:rPr>
              <w:t>ble</w:t>
            </w:r>
            <w:proofErr w:type="spellEnd"/>
            <w:r w:rsidRPr="6AF61FAD">
              <w:rPr>
                <w:rFonts w:eastAsiaTheme="minorEastAsia"/>
                <w:szCs w:val="22"/>
                <w:lang w:val="en-US"/>
              </w:rPr>
              <w:t xml:space="preserve"> </w:t>
            </w:r>
            <w:proofErr w:type="spellStart"/>
            <w:r w:rsidRPr="6AF61FAD">
              <w:rPr>
                <w:rFonts w:eastAsiaTheme="minorEastAsia"/>
                <w:szCs w:val="22"/>
                <w:lang w:val="en-US"/>
              </w:rPr>
              <w:t>fremmet</w:t>
            </w:r>
            <w:proofErr w:type="spellEnd"/>
            <w:r w:rsidRPr="6AF61FAD">
              <w:rPr>
                <w:rFonts w:eastAsiaTheme="minorEastAsia"/>
                <w:szCs w:val="22"/>
                <w:lang w:val="en-US"/>
              </w:rPr>
              <w:t xml:space="preserve">, men </w:t>
            </w:r>
            <w:proofErr w:type="spellStart"/>
            <w:r w:rsidRPr="6AF61FAD">
              <w:rPr>
                <w:rFonts w:eastAsiaTheme="minorEastAsia"/>
                <w:szCs w:val="22"/>
                <w:lang w:val="en-US"/>
              </w:rPr>
              <w:t>sendt</w:t>
            </w:r>
            <w:proofErr w:type="spellEnd"/>
            <w:r w:rsidRPr="6AF61FAD">
              <w:rPr>
                <w:rFonts w:eastAsiaTheme="minorEastAsia"/>
                <w:szCs w:val="22"/>
                <w:lang w:val="en-US"/>
              </w:rPr>
              <w:t xml:space="preserve"> </w:t>
            </w:r>
            <w:proofErr w:type="spellStart"/>
            <w:r w:rsidRPr="6AF61FAD">
              <w:rPr>
                <w:rFonts w:eastAsiaTheme="minorEastAsia"/>
                <w:szCs w:val="22"/>
                <w:lang w:val="en-US"/>
              </w:rPr>
              <w:t>kommunedirektørene</w:t>
            </w:r>
            <w:proofErr w:type="spellEnd"/>
            <w:r w:rsidRPr="6AF61FAD">
              <w:rPr>
                <w:rFonts w:eastAsiaTheme="minorEastAsia"/>
                <w:szCs w:val="22"/>
                <w:lang w:val="en-US"/>
              </w:rPr>
              <w:t xml:space="preserve"> 25. </w:t>
            </w:r>
            <w:proofErr w:type="spellStart"/>
            <w:r w:rsidRPr="6AF61FAD">
              <w:rPr>
                <w:rFonts w:eastAsiaTheme="minorEastAsia"/>
                <w:szCs w:val="22"/>
                <w:lang w:val="en-US"/>
              </w:rPr>
              <w:t>Februar</w:t>
            </w:r>
            <w:proofErr w:type="spellEnd"/>
            <w:r w:rsidRPr="6AF61FAD">
              <w:rPr>
                <w:rFonts w:eastAsiaTheme="minorEastAsia"/>
                <w:szCs w:val="22"/>
                <w:lang w:val="en-US"/>
              </w:rPr>
              <w:t xml:space="preserve"> for </w:t>
            </w:r>
            <w:proofErr w:type="spellStart"/>
            <w:r w:rsidRPr="6AF61FAD">
              <w:rPr>
                <w:rFonts w:eastAsiaTheme="minorEastAsia"/>
                <w:szCs w:val="22"/>
                <w:lang w:val="en-US"/>
              </w:rPr>
              <w:t>behandling</w:t>
            </w:r>
            <w:proofErr w:type="spellEnd"/>
            <w:r w:rsidRPr="6AF61FAD">
              <w:rPr>
                <w:rFonts w:eastAsiaTheme="minorEastAsia"/>
                <w:szCs w:val="22"/>
                <w:lang w:val="en-US"/>
              </w:rPr>
              <w:t>.</w:t>
            </w:r>
          </w:p>
          <w:p w14:paraId="568EDCC9" w14:textId="467D53A6" w:rsidR="00CE73CE" w:rsidRDefault="39C67BE2" w:rsidP="6AF61FAD">
            <w:pPr>
              <w:rPr>
                <w:lang w:val="en-US"/>
              </w:rPr>
            </w:pPr>
            <w:proofErr w:type="spellStart"/>
            <w:r w:rsidRPr="6AF61FAD">
              <w:rPr>
                <w:b/>
                <w:bCs/>
                <w:lang w:val="en-US"/>
              </w:rPr>
              <w:lastRenderedPageBreak/>
              <w:t>Konklusjon</w:t>
            </w:r>
            <w:proofErr w:type="spellEnd"/>
            <w:r w:rsidRPr="6AF61FAD">
              <w:rPr>
                <w:lang w:val="en-US"/>
              </w:rPr>
              <w:t>:</w:t>
            </w:r>
            <w:r w:rsidR="00CE73CE">
              <w:br/>
            </w:r>
            <w:proofErr w:type="spellStart"/>
            <w:r w:rsidR="70DCD6E7" w:rsidRPr="6AF61FAD">
              <w:rPr>
                <w:lang w:val="en-US"/>
              </w:rPr>
              <w:t>Følgende</w:t>
            </w:r>
            <w:proofErr w:type="spellEnd"/>
            <w:r w:rsidR="70DCD6E7" w:rsidRPr="6AF61FAD">
              <w:rPr>
                <w:lang w:val="en-US"/>
              </w:rPr>
              <w:t xml:space="preserve"> </w:t>
            </w:r>
            <w:proofErr w:type="spellStart"/>
            <w:r w:rsidR="70DCD6E7" w:rsidRPr="6AF61FAD">
              <w:rPr>
                <w:lang w:val="en-US"/>
              </w:rPr>
              <w:t>prioritering</w:t>
            </w:r>
            <w:proofErr w:type="spellEnd"/>
            <w:r w:rsidR="70DCD6E7" w:rsidRPr="6AF61FAD">
              <w:rPr>
                <w:lang w:val="en-US"/>
              </w:rPr>
              <w:t xml:space="preserve"> </w:t>
            </w:r>
            <w:proofErr w:type="spellStart"/>
            <w:r w:rsidR="65B1310D" w:rsidRPr="6AF61FAD">
              <w:rPr>
                <w:lang w:val="en-US"/>
              </w:rPr>
              <w:t>ble</w:t>
            </w:r>
            <w:proofErr w:type="spellEnd"/>
            <w:r w:rsidR="70DCD6E7" w:rsidRPr="6AF61FAD">
              <w:rPr>
                <w:lang w:val="en-US"/>
              </w:rPr>
              <w:t xml:space="preserve"> </w:t>
            </w:r>
            <w:proofErr w:type="spellStart"/>
            <w:r w:rsidR="70DCD6E7" w:rsidRPr="6AF61FAD">
              <w:rPr>
                <w:lang w:val="en-US"/>
              </w:rPr>
              <w:t>gitt</w:t>
            </w:r>
            <w:proofErr w:type="spellEnd"/>
            <w:r w:rsidR="70DCD6E7" w:rsidRPr="6AF61FAD">
              <w:rPr>
                <w:lang w:val="en-US"/>
              </w:rPr>
              <w:t xml:space="preserve"> for 2025</w:t>
            </w:r>
          </w:p>
          <w:p w14:paraId="363D6650" w14:textId="04F9F81A" w:rsidR="00CE73CE" w:rsidRDefault="70DCD6E7" w:rsidP="6AF61FAD">
            <w:pPr>
              <w:pStyle w:val="Listeavsnitt"/>
              <w:numPr>
                <w:ilvl w:val="0"/>
                <w:numId w:val="1"/>
              </w:numPr>
            </w:pPr>
            <w:r w:rsidRPr="6AF61FAD">
              <w:rPr>
                <w:lang w:val="en-US"/>
              </w:rPr>
              <w:t>EPJ</w:t>
            </w:r>
            <w:r>
              <w:t xml:space="preserve"> -Gevinst og endring ved innføring av EPJ i kommunene </w:t>
            </w:r>
          </w:p>
          <w:p w14:paraId="70E89D2F" w14:textId="456B2394" w:rsidR="00CE73CE" w:rsidRDefault="70DCD6E7" w:rsidP="6AF61FAD">
            <w:pPr>
              <w:pStyle w:val="Listeavsnitt"/>
              <w:numPr>
                <w:ilvl w:val="0"/>
                <w:numId w:val="1"/>
              </w:numPr>
            </w:pPr>
            <w:r>
              <w:t>Felles tjenesteutvikling av gode kommunale tjenester for regionens innbyggere innen helse og omsorg</w:t>
            </w:r>
          </w:p>
          <w:p w14:paraId="7F3DEC4D" w14:textId="4B41B498" w:rsidR="00CE73CE" w:rsidRDefault="70DCD6E7" w:rsidP="6AF61FAD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proofErr w:type="spellStart"/>
            <w:r w:rsidRPr="6AF61FAD">
              <w:rPr>
                <w:lang w:val="en-US"/>
              </w:rPr>
              <w:t>Anskaffelse</w:t>
            </w:r>
            <w:proofErr w:type="spellEnd"/>
            <w:r w:rsidRPr="6AF61FAD">
              <w:rPr>
                <w:lang w:val="en-US"/>
              </w:rPr>
              <w:t xml:space="preserve"> av GIS I </w:t>
            </w:r>
            <w:proofErr w:type="spellStart"/>
            <w:r w:rsidRPr="6AF61FAD">
              <w:rPr>
                <w:lang w:val="en-US"/>
              </w:rPr>
              <w:t>Grenland</w:t>
            </w:r>
            <w:proofErr w:type="spellEnd"/>
          </w:p>
          <w:p w14:paraId="3232390A" w14:textId="452A3DA8" w:rsidR="00CE73CE" w:rsidRDefault="5DDEA109" w:rsidP="6AF61FAD">
            <w:pPr>
              <w:pStyle w:val="Listeavsnitt"/>
              <w:numPr>
                <w:ilvl w:val="0"/>
                <w:numId w:val="1"/>
              </w:numPr>
              <w:rPr>
                <w:lang w:val="en-US"/>
              </w:rPr>
            </w:pPr>
            <w:r>
              <w:t>Automatisk saksbehandling ved hjelp av kunstig intelligens</w:t>
            </w:r>
          </w:p>
        </w:tc>
      </w:tr>
      <w:tr w:rsidR="64357A29" w14:paraId="2B672C29" w14:textId="77777777" w:rsidTr="65C47A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1582" w:type="dxa"/>
          </w:tcPr>
          <w:p w14:paraId="16AB317D" w14:textId="360207FE" w:rsidR="5EEC59E1" w:rsidRDefault="002A3B7C" w:rsidP="64357A29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  <w:r w:rsidR="00A82CC9">
              <w:rPr>
                <w:lang w:val="en-US"/>
              </w:rPr>
              <w:t>2</w:t>
            </w:r>
            <w:r w:rsidR="5EEC59E1" w:rsidRPr="64357A29">
              <w:rPr>
                <w:lang w:val="en-US"/>
              </w:rPr>
              <w:t xml:space="preserve"> / 25</w:t>
            </w:r>
          </w:p>
        </w:tc>
        <w:tc>
          <w:tcPr>
            <w:tcW w:w="7762" w:type="dxa"/>
          </w:tcPr>
          <w:p w14:paraId="432A3525" w14:textId="77777777" w:rsidR="002A3B7C" w:rsidRPr="002A3B7C" w:rsidRDefault="002A3B7C" w:rsidP="002A3B7C">
            <w:pPr>
              <w:rPr>
                <w:b/>
                <w:bCs/>
                <w:lang w:val="en-US"/>
              </w:rPr>
            </w:pPr>
            <w:r w:rsidRPr="6AF61FAD">
              <w:rPr>
                <w:b/>
                <w:bCs/>
              </w:rPr>
              <w:t>Eventuelt</w:t>
            </w:r>
          </w:p>
          <w:p w14:paraId="36132D12" w14:textId="18B20B6E" w:rsidR="0BBA5279" w:rsidRDefault="0BBA5279">
            <w:r>
              <w:t>Ingen saker til behandling</w:t>
            </w:r>
          </w:p>
          <w:p w14:paraId="72682C64" w14:textId="6A2C5E4A" w:rsidR="5EEC59E1" w:rsidRDefault="5EEC59E1" w:rsidP="64357A29">
            <w:pPr>
              <w:rPr>
                <w:lang w:val="en-US"/>
              </w:rPr>
            </w:pPr>
          </w:p>
        </w:tc>
      </w:tr>
    </w:tbl>
    <w:p w14:paraId="216C1ABD" w14:textId="77777777" w:rsidR="008467C2" w:rsidRPr="005221F8" w:rsidRDefault="008467C2" w:rsidP="002748C7">
      <w:pPr>
        <w:spacing w:after="840"/>
        <w:rPr>
          <w:lang w:val="en-US"/>
        </w:rPr>
      </w:pPr>
    </w:p>
    <w:sectPr w:rsidR="008467C2" w:rsidRPr="005221F8" w:rsidSect="005F2623">
      <w:headerReference w:type="default" r:id="rId10"/>
      <w:footerReference w:type="default" r:id="rId11"/>
      <w:headerReference w:type="first" r:id="rId12"/>
      <w:pgSz w:w="11906" w:h="16838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106B6" w14:textId="77777777" w:rsidR="00D12AE9" w:rsidRDefault="00D12AE9" w:rsidP="0030254C">
      <w:pPr>
        <w:spacing w:after="0"/>
      </w:pPr>
      <w:r>
        <w:separator/>
      </w:r>
    </w:p>
  </w:endnote>
  <w:endnote w:type="continuationSeparator" w:id="0">
    <w:p w14:paraId="65482CE9" w14:textId="77777777" w:rsidR="00D12AE9" w:rsidRDefault="00D12AE9" w:rsidP="0030254C">
      <w:pPr>
        <w:spacing w:after="0"/>
      </w:pPr>
      <w:r>
        <w:continuationSeparator/>
      </w:r>
    </w:p>
  </w:endnote>
  <w:endnote w:type="continuationNotice" w:id="1">
    <w:p w14:paraId="38C0184B" w14:textId="77777777" w:rsidR="00D12AE9" w:rsidRDefault="00D12AE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DD72" w14:textId="77777777" w:rsidR="005E7974" w:rsidRPr="00425AFC" w:rsidRDefault="005E7974" w:rsidP="00425AFC">
    <w:pPr>
      <w:pStyle w:val="Bunntekst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F57129" wp14:editId="52030896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A10E0D6" id="Straight Connector 2" o:spid="_x0000_s1026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-12.95pt" to="469.15pt,-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 strokecolor="black [3200]" strokeweight=".5pt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596D4266" wp14:editId="4F993013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1978582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  <w:t>Rådhusplassen 2, 3724 Skien</w:t>
    </w:r>
    <w:r w:rsidRPr="00425AFC">
      <w:rPr>
        <w:sz w:val="18"/>
        <w:szCs w:val="18"/>
      </w:rPr>
      <w:br/>
      <w:t>Tlf.: 94 15 91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61A13" w14:textId="77777777" w:rsidR="00D12AE9" w:rsidRDefault="00D12AE9" w:rsidP="0030254C">
      <w:pPr>
        <w:spacing w:after="0"/>
      </w:pPr>
      <w:r>
        <w:separator/>
      </w:r>
    </w:p>
  </w:footnote>
  <w:footnote w:type="continuationSeparator" w:id="0">
    <w:p w14:paraId="344B1E70" w14:textId="77777777" w:rsidR="00D12AE9" w:rsidRDefault="00D12AE9" w:rsidP="0030254C">
      <w:pPr>
        <w:spacing w:after="0"/>
      </w:pPr>
      <w:r>
        <w:continuationSeparator/>
      </w:r>
    </w:p>
  </w:footnote>
  <w:footnote w:type="continuationNotice" w:id="1">
    <w:p w14:paraId="3FC403B8" w14:textId="77777777" w:rsidR="00D12AE9" w:rsidRDefault="00D12AE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45F09" w14:textId="77777777" w:rsidR="00445B06" w:rsidRDefault="001B2A8D">
    <w:pPr>
      <w:pStyle w:val="Top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31F7163C" wp14:editId="6F1CB916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73805444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510A" w14:textId="77777777" w:rsidR="005221F8" w:rsidRDefault="001B2A8D">
    <w:pPr>
      <w:pStyle w:val="Top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D62DC2" wp14:editId="2DA631B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5263936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5BCCE7FB" wp14:editId="5EEC671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0474909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3CC90F" wp14:editId="6CFA1226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972381" w14:textId="77777777" w:rsidR="005221F8" w:rsidRPr="005221F8" w:rsidRDefault="005221F8" w:rsidP="005221F8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3CC9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 filled="f" stroked="f" strokeweight=".5pt">
              <v:textbox>
                <w:txbxContent>
                  <w:p w14:paraId="50972381" w14:textId="77777777" w:rsidR="005221F8" w:rsidRPr="005221F8" w:rsidRDefault="005221F8" w:rsidP="005221F8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D9B0E"/>
    <w:multiLevelType w:val="hybridMultilevel"/>
    <w:tmpl w:val="14BE0698"/>
    <w:lvl w:ilvl="0" w:tplc="5A888C48">
      <w:start w:val="1"/>
      <w:numFmt w:val="decimal"/>
      <w:lvlText w:val="%1."/>
      <w:lvlJc w:val="left"/>
      <w:pPr>
        <w:ind w:left="720" w:hanging="360"/>
      </w:pPr>
    </w:lvl>
    <w:lvl w:ilvl="1" w:tplc="2C80B258">
      <w:start w:val="1"/>
      <w:numFmt w:val="lowerLetter"/>
      <w:lvlText w:val="%2."/>
      <w:lvlJc w:val="left"/>
      <w:pPr>
        <w:ind w:left="1440" w:hanging="360"/>
      </w:pPr>
    </w:lvl>
    <w:lvl w:ilvl="2" w:tplc="88FA5C30">
      <w:start w:val="1"/>
      <w:numFmt w:val="lowerRoman"/>
      <w:lvlText w:val="%3."/>
      <w:lvlJc w:val="right"/>
      <w:pPr>
        <w:ind w:left="2160" w:hanging="180"/>
      </w:pPr>
    </w:lvl>
    <w:lvl w:ilvl="3" w:tplc="0D8C1C1A">
      <w:start w:val="1"/>
      <w:numFmt w:val="decimal"/>
      <w:lvlText w:val="%4."/>
      <w:lvlJc w:val="left"/>
      <w:pPr>
        <w:ind w:left="2880" w:hanging="360"/>
      </w:pPr>
    </w:lvl>
    <w:lvl w:ilvl="4" w:tplc="91EEE3FC">
      <w:start w:val="1"/>
      <w:numFmt w:val="lowerLetter"/>
      <w:lvlText w:val="%5."/>
      <w:lvlJc w:val="left"/>
      <w:pPr>
        <w:ind w:left="3600" w:hanging="360"/>
      </w:pPr>
    </w:lvl>
    <w:lvl w:ilvl="5" w:tplc="CE08861E">
      <w:start w:val="1"/>
      <w:numFmt w:val="lowerRoman"/>
      <w:lvlText w:val="%6."/>
      <w:lvlJc w:val="right"/>
      <w:pPr>
        <w:ind w:left="4320" w:hanging="180"/>
      </w:pPr>
    </w:lvl>
    <w:lvl w:ilvl="6" w:tplc="980A59EC">
      <w:start w:val="1"/>
      <w:numFmt w:val="decimal"/>
      <w:lvlText w:val="%7."/>
      <w:lvlJc w:val="left"/>
      <w:pPr>
        <w:ind w:left="5040" w:hanging="360"/>
      </w:pPr>
    </w:lvl>
    <w:lvl w:ilvl="7" w:tplc="373A3022">
      <w:start w:val="1"/>
      <w:numFmt w:val="lowerLetter"/>
      <w:lvlText w:val="%8."/>
      <w:lvlJc w:val="left"/>
      <w:pPr>
        <w:ind w:left="5760" w:hanging="360"/>
      </w:pPr>
    </w:lvl>
    <w:lvl w:ilvl="8" w:tplc="EC40F2D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354E4"/>
    <w:multiLevelType w:val="hybridMultilevel"/>
    <w:tmpl w:val="F3A22C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07595"/>
    <w:multiLevelType w:val="hybridMultilevel"/>
    <w:tmpl w:val="2C7E58A6"/>
    <w:lvl w:ilvl="0" w:tplc="541404D6">
      <w:start w:val="1"/>
      <w:numFmt w:val="decimal"/>
      <w:lvlText w:val="%1."/>
      <w:lvlJc w:val="left"/>
      <w:pPr>
        <w:ind w:left="720" w:hanging="360"/>
      </w:pPr>
    </w:lvl>
    <w:lvl w:ilvl="1" w:tplc="E1588538">
      <w:start w:val="1"/>
      <w:numFmt w:val="lowerLetter"/>
      <w:lvlText w:val="%2."/>
      <w:lvlJc w:val="left"/>
      <w:pPr>
        <w:ind w:left="1440" w:hanging="360"/>
      </w:pPr>
    </w:lvl>
    <w:lvl w:ilvl="2" w:tplc="551C97AA">
      <w:start w:val="1"/>
      <w:numFmt w:val="lowerRoman"/>
      <w:lvlText w:val="%3."/>
      <w:lvlJc w:val="right"/>
      <w:pPr>
        <w:ind w:left="2160" w:hanging="180"/>
      </w:pPr>
    </w:lvl>
    <w:lvl w:ilvl="3" w:tplc="C55E3FCC">
      <w:start w:val="1"/>
      <w:numFmt w:val="decimal"/>
      <w:lvlText w:val="%4."/>
      <w:lvlJc w:val="left"/>
      <w:pPr>
        <w:ind w:left="2880" w:hanging="360"/>
      </w:pPr>
    </w:lvl>
    <w:lvl w:ilvl="4" w:tplc="04BE37C0">
      <w:start w:val="1"/>
      <w:numFmt w:val="lowerLetter"/>
      <w:lvlText w:val="%5."/>
      <w:lvlJc w:val="left"/>
      <w:pPr>
        <w:ind w:left="3600" w:hanging="360"/>
      </w:pPr>
    </w:lvl>
    <w:lvl w:ilvl="5" w:tplc="2FD0B43E">
      <w:start w:val="1"/>
      <w:numFmt w:val="lowerRoman"/>
      <w:lvlText w:val="%6."/>
      <w:lvlJc w:val="right"/>
      <w:pPr>
        <w:ind w:left="4320" w:hanging="180"/>
      </w:pPr>
    </w:lvl>
    <w:lvl w:ilvl="6" w:tplc="47A28064">
      <w:start w:val="1"/>
      <w:numFmt w:val="decimal"/>
      <w:lvlText w:val="%7."/>
      <w:lvlJc w:val="left"/>
      <w:pPr>
        <w:ind w:left="5040" w:hanging="360"/>
      </w:pPr>
    </w:lvl>
    <w:lvl w:ilvl="7" w:tplc="F9BC5768">
      <w:start w:val="1"/>
      <w:numFmt w:val="lowerLetter"/>
      <w:lvlText w:val="%8."/>
      <w:lvlJc w:val="left"/>
      <w:pPr>
        <w:ind w:left="5760" w:hanging="360"/>
      </w:pPr>
    </w:lvl>
    <w:lvl w:ilvl="8" w:tplc="8952B0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D4275"/>
    <w:multiLevelType w:val="hybridMultilevel"/>
    <w:tmpl w:val="A238D5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979635">
    <w:abstractNumId w:val="2"/>
  </w:num>
  <w:num w:numId="2" w16cid:durableId="1864515680">
    <w:abstractNumId w:val="0"/>
  </w:num>
  <w:num w:numId="3" w16cid:durableId="597254411">
    <w:abstractNumId w:val="1"/>
  </w:num>
  <w:num w:numId="4" w16cid:durableId="20844028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BD"/>
    <w:rsid w:val="000145F1"/>
    <w:rsid w:val="000239CB"/>
    <w:rsid w:val="00082D57"/>
    <w:rsid w:val="00084046"/>
    <w:rsid w:val="000954D9"/>
    <w:rsid w:val="000F3A18"/>
    <w:rsid w:val="00102A79"/>
    <w:rsid w:val="00134436"/>
    <w:rsid w:val="00135ABA"/>
    <w:rsid w:val="00160AEF"/>
    <w:rsid w:val="00162FCE"/>
    <w:rsid w:val="00174DB5"/>
    <w:rsid w:val="00185BA8"/>
    <w:rsid w:val="001B2A8D"/>
    <w:rsid w:val="001B43AE"/>
    <w:rsid w:val="001B6328"/>
    <w:rsid w:val="001F0D83"/>
    <w:rsid w:val="001F5238"/>
    <w:rsid w:val="002463FB"/>
    <w:rsid w:val="00246F5D"/>
    <w:rsid w:val="002523CB"/>
    <w:rsid w:val="002748C7"/>
    <w:rsid w:val="00284AA8"/>
    <w:rsid w:val="002975C1"/>
    <w:rsid w:val="002A3B7C"/>
    <w:rsid w:val="002C3B83"/>
    <w:rsid w:val="002D434E"/>
    <w:rsid w:val="0030254C"/>
    <w:rsid w:val="0031221D"/>
    <w:rsid w:val="003149D2"/>
    <w:rsid w:val="00323855"/>
    <w:rsid w:val="0035358A"/>
    <w:rsid w:val="00362333"/>
    <w:rsid w:val="003858BB"/>
    <w:rsid w:val="00395A6E"/>
    <w:rsid w:val="003D37B7"/>
    <w:rsid w:val="003E624C"/>
    <w:rsid w:val="003F36A5"/>
    <w:rsid w:val="00423299"/>
    <w:rsid w:val="00423703"/>
    <w:rsid w:val="00425AFC"/>
    <w:rsid w:val="00445B06"/>
    <w:rsid w:val="00472E1C"/>
    <w:rsid w:val="00481889"/>
    <w:rsid w:val="00516D08"/>
    <w:rsid w:val="005221F8"/>
    <w:rsid w:val="00534CD2"/>
    <w:rsid w:val="00552881"/>
    <w:rsid w:val="005535F1"/>
    <w:rsid w:val="00565366"/>
    <w:rsid w:val="00571E43"/>
    <w:rsid w:val="005E2B69"/>
    <w:rsid w:val="005E7974"/>
    <w:rsid w:val="005F2623"/>
    <w:rsid w:val="00615741"/>
    <w:rsid w:val="006176D8"/>
    <w:rsid w:val="006241DC"/>
    <w:rsid w:val="00627CC9"/>
    <w:rsid w:val="00633EBD"/>
    <w:rsid w:val="00636903"/>
    <w:rsid w:val="0065738D"/>
    <w:rsid w:val="006615A2"/>
    <w:rsid w:val="00665463"/>
    <w:rsid w:val="006B4BC1"/>
    <w:rsid w:val="006B719A"/>
    <w:rsid w:val="006D2F87"/>
    <w:rsid w:val="006E51B9"/>
    <w:rsid w:val="007253F8"/>
    <w:rsid w:val="0076679B"/>
    <w:rsid w:val="007B68A6"/>
    <w:rsid w:val="007B7BA2"/>
    <w:rsid w:val="007E3F2A"/>
    <w:rsid w:val="007E685C"/>
    <w:rsid w:val="008467C2"/>
    <w:rsid w:val="0086065E"/>
    <w:rsid w:val="00871C2C"/>
    <w:rsid w:val="008946B1"/>
    <w:rsid w:val="0089616B"/>
    <w:rsid w:val="00897D4C"/>
    <w:rsid w:val="008B014A"/>
    <w:rsid w:val="008C0DE3"/>
    <w:rsid w:val="008D3168"/>
    <w:rsid w:val="00901692"/>
    <w:rsid w:val="00901C96"/>
    <w:rsid w:val="00914481"/>
    <w:rsid w:val="00922DE1"/>
    <w:rsid w:val="00926743"/>
    <w:rsid w:val="00943CDC"/>
    <w:rsid w:val="00965C34"/>
    <w:rsid w:val="00986250"/>
    <w:rsid w:val="00992910"/>
    <w:rsid w:val="009A4791"/>
    <w:rsid w:val="009B5A7E"/>
    <w:rsid w:val="009B6E32"/>
    <w:rsid w:val="009C38B3"/>
    <w:rsid w:val="009D2BD2"/>
    <w:rsid w:val="009D46A0"/>
    <w:rsid w:val="009D759E"/>
    <w:rsid w:val="009F173B"/>
    <w:rsid w:val="00A36EBF"/>
    <w:rsid w:val="00A4098E"/>
    <w:rsid w:val="00A47477"/>
    <w:rsid w:val="00A7043A"/>
    <w:rsid w:val="00A82CC9"/>
    <w:rsid w:val="00A84D7F"/>
    <w:rsid w:val="00A94539"/>
    <w:rsid w:val="00AD0A2F"/>
    <w:rsid w:val="00B4097B"/>
    <w:rsid w:val="00B64018"/>
    <w:rsid w:val="00B711C0"/>
    <w:rsid w:val="00B81776"/>
    <w:rsid w:val="00BA76D4"/>
    <w:rsid w:val="00BC3EE7"/>
    <w:rsid w:val="00BD3989"/>
    <w:rsid w:val="00BE4CB3"/>
    <w:rsid w:val="00BE7E84"/>
    <w:rsid w:val="00BF4D7C"/>
    <w:rsid w:val="00C3487D"/>
    <w:rsid w:val="00C37208"/>
    <w:rsid w:val="00C416EA"/>
    <w:rsid w:val="00C636C1"/>
    <w:rsid w:val="00C77DA4"/>
    <w:rsid w:val="00C86877"/>
    <w:rsid w:val="00C9422E"/>
    <w:rsid w:val="00CA1F11"/>
    <w:rsid w:val="00CB71BB"/>
    <w:rsid w:val="00CC5490"/>
    <w:rsid w:val="00CD22EE"/>
    <w:rsid w:val="00CE73CE"/>
    <w:rsid w:val="00CF1860"/>
    <w:rsid w:val="00CF22C8"/>
    <w:rsid w:val="00CF6C17"/>
    <w:rsid w:val="00D12AE9"/>
    <w:rsid w:val="00D22D55"/>
    <w:rsid w:val="00D300EA"/>
    <w:rsid w:val="00D3600B"/>
    <w:rsid w:val="00D372BE"/>
    <w:rsid w:val="00D50935"/>
    <w:rsid w:val="00D539C7"/>
    <w:rsid w:val="00D5737D"/>
    <w:rsid w:val="00D812AE"/>
    <w:rsid w:val="00D9449B"/>
    <w:rsid w:val="00DA3DCF"/>
    <w:rsid w:val="00DC532B"/>
    <w:rsid w:val="00DE3F56"/>
    <w:rsid w:val="00E01A5C"/>
    <w:rsid w:val="00E1398B"/>
    <w:rsid w:val="00E26A4C"/>
    <w:rsid w:val="00E572D5"/>
    <w:rsid w:val="00ED1425"/>
    <w:rsid w:val="00F01351"/>
    <w:rsid w:val="00F0146E"/>
    <w:rsid w:val="00F01C70"/>
    <w:rsid w:val="00F17708"/>
    <w:rsid w:val="00F3218F"/>
    <w:rsid w:val="00F50F58"/>
    <w:rsid w:val="00F61709"/>
    <w:rsid w:val="00F66F8B"/>
    <w:rsid w:val="00F76407"/>
    <w:rsid w:val="00FA2F91"/>
    <w:rsid w:val="00FC3599"/>
    <w:rsid w:val="00FD60EE"/>
    <w:rsid w:val="00FF391B"/>
    <w:rsid w:val="0262AA5A"/>
    <w:rsid w:val="02EF144F"/>
    <w:rsid w:val="0319F269"/>
    <w:rsid w:val="054DE400"/>
    <w:rsid w:val="06E534A0"/>
    <w:rsid w:val="070F4B5F"/>
    <w:rsid w:val="07408382"/>
    <w:rsid w:val="0BBA5279"/>
    <w:rsid w:val="0C204E9A"/>
    <w:rsid w:val="0DB9E962"/>
    <w:rsid w:val="0DD276A3"/>
    <w:rsid w:val="0EC16A6F"/>
    <w:rsid w:val="102D0FE8"/>
    <w:rsid w:val="1134F5A6"/>
    <w:rsid w:val="12EB2879"/>
    <w:rsid w:val="1810F1BA"/>
    <w:rsid w:val="1C2A4DAE"/>
    <w:rsid w:val="1CC1205D"/>
    <w:rsid w:val="1DC89A9C"/>
    <w:rsid w:val="1F2F7229"/>
    <w:rsid w:val="1F632003"/>
    <w:rsid w:val="1FB0281B"/>
    <w:rsid w:val="21FE4E0A"/>
    <w:rsid w:val="240EFB7D"/>
    <w:rsid w:val="24523619"/>
    <w:rsid w:val="2534A985"/>
    <w:rsid w:val="26112209"/>
    <w:rsid w:val="26477021"/>
    <w:rsid w:val="27663F52"/>
    <w:rsid w:val="27A0828D"/>
    <w:rsid w:val="27FB326C"/>
    <w:rsid w:val="286D631E"/>
    <w:rsid w:val="2970E527"/>
    <w:rsid w:val="2A5CDCDE"/>
    <w:rsid w:val="2AE0FEB9"/>
    <w:rsid w:val="2C1C5264"/>
    <w:rsid w:val="2CBDD9C7"/>
    <w:rsid w:val="2CF8F1A5"/>
    <w:rsid w:val="2D6463B7"/>
    <w:rsid w:val="2D9EE008"/>
    <w:rsid w:val="2E0FF2F4"/>
    <w:rsid w:val="2F057379"/>
    <w:rsid w:val="2F3E4B79"/>
    <w:rsid w:val="30BD3AFF"/>
    <w:rsid w:val="31590F1A"/>
    <w:rsid w:val="325A6C67"/>
    <w:rsid w:val="344BEF42"/>
    <w:rsid w:val="34F9825A"/>
    <w:rsid w:val="357CE772"/>
    <w:rsid w:val="36E95643"/>
    <w:rsid w:val="39C67BE2"/>
    <w:rsid w:val="3B304206"/>
    <w:rsid w:val="3FA8C55C"/>
    <w:rsid w:val="3FB63199"/>
    <w:rsid w:val="40638938"/>
    <w:rsid w:val="41D953E8"/>
    <w:rsid w:val="431BF583"/>
    <w:rsid w:val="4553E0FD"/>
    <w:rsid w:val="45D09AC6"/>
    <w:rsid w:val="47CE695C"/>
    <w:rsid w:val="49628674"/>
    <w:rsid w:val="4D23962F"/>
    <w:rsid w:val="4DCB1D18"/>
    <w:rsid w:val="4E37FA79"/>
    <w:rsid w:val="4F5AD60E"/>
    <w:rsid w:val="500563B4"/>
    <w:rsid w:val="5270719C"/>
    <w:rsid w:val="52ACB8FE"/>
    <w:rsid w:val="52E77019"/>
    <w:rsid w:val="52F869B4"/>
    <w:rsid w:val="531C1B45"/>
    <w:rsid w:val="5429405E"/>
    <w:rsid w:val="55651FAF"/>
    <w:rsid w:val="56194A59"/>
    <w:rsid w:val="5641BFA5"/>
    <w:rsid w:val="59A6B473"/>
    <w:rsid w:val="5B7FAFD5"/>
    <w:rsid w:val="5B974D9D"/>
    <w:rsid w:val="5C9D5DDC"/>
    <w:rsid w:val="5D24C6DD"/>
    <w:rsid w:val="5D9507E3"/>
    <w:rsid w:val="5DDEA109"/>
    <w:rsid w:val="5DF11099"/>
    <w:rsid w:val="5EEC59E1"/>
    <w:rsid w:val="5F92A68F"/>
    <w:rsid w:val="615C1EFA"/>
    <w:rsid w:val="623DC1EA"/>
    <w:rsid w:val="62876A05"/>
    <w:rsid w:val="629DDCFF"/>
    <w:rsid w:val="62F5CC1A"/>
    <w:rsid w:val="63B30A8D"/>
    <w:rsid w:val="63E1D1E3"/>
    <w:rsid w:val="64357A29"/>
    <w:rsid w:val="64D6EBA5"/>
    <w:rsid w:val="64F4D9BF"/>
    <w:rsid w:val="65182948"/>
    <w:rsid w:val="65B1310D"/>
    <w:rsid w:val="65C47A7A"/>
    <w:rsid w:val="6686C329"/>
    <w:rsid w:val="676C7CD5"/>
    <w:rsid w:val="67D07022"/>
    <w:rsid w:val="68C574F1"/>
    <w:rsid w:val="68DABA5C"/>
    <w:rsid w:val="69153DFA"/>
    <w:rsid w:val="69C0A243"/>
    <w:rsid w:val="6AF61FAD"/>
    <w:rsid w:val="6B756428"/>
    <w:rsid w:val="6D67C23D"/>
    <w:rsid w:val="6DCCB167"/>
    <w:rsid w:val="70B3D12D"/>
    <w:rsid w:val="70DCD6E7"/>
    <w:rsid w:val="726ACAB0"/>
    <w:rsid w:val="72810363"/>
    <w:rsid w:val="737AFCA1"/>
    <w:rsid w:val="73BD70E6"/>
    <w:rsid w:val="74B2DF5F"/>
    <w:rsid w:val="75EB1644"/>
    <w:rsid w:val="7667B9A8"/>
    <w:rsid w:val="76CDC865"/>
    <w:rsid w:val="770377C7"/>
    <w:rsid w:val="77CAAFEA"/>
    <w:rsid w:val="78C68E37"/>
    <w:rsid w:val="78E1739B"/>
    <w:rsid w:val="796EF713"/>
    <w:rsid w:val="79D4023F"/>
    <w:rsid w:val="7ACB2141"/>
    <w:rsid w:val="7B571C5C"/>
    <w:rsid w:val="7B62CB05"/>
    <w:rsid w:val="7BF1FDDC"/>
    <w:rsid w:val="7D0F7CB5"/>
    <w:rsid w:val="7ECBE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E00AA"/>
  <w15:chartTrackingRefBased/>
  <w15:docId w15:val="{45CFDDB3-598C-4486-AF8F-13817AF9F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4C"/>
    <w:pPr>
      <w:spacing w:after="240" w:line="240" w:lineRule="auto"/>
    </w:pPr>
    <w:rPr>
      <w:sz w:val="22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4CB3"/>
    <w:rPr>
      <w:b/>
      <w:bCs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0254C"/>
    <w:rPr>
      <w:b/>
      <w:bCs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1F8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21F8"/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025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254C"/>
    <w:rPr>
      <w:i/>
      <w:iCs/>
      <w:color w:val="512A7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254C"/>
    <w:pPr>
      <w:pBdr>
        <w:top w:val="single" w:sz="4" w:space="10" w:color="512A76" w:themeColor="accent1" w:themeShade="BF"/>
        <w:bottom w:val="single" w:sz="4" w:space="10" w:color="512A76" w:themeColor="accent1" w:themeShade="BF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0254C"/>
    <w:rPr>
      <w:i/>
      <w:iCs/>
      <w:color w:val="512A7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30254C"/>
  </w:style>
  <w:style w:type="paragraph" w:styleId="Bunntekst">
    <w:name w:val="footer"/>
    <w:basedOn w:val="Normal"/>
    <w:link w:val="Bunn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30254C"/>
  </w:style>
  <w:style w:type="character" w:styleId="Plassholdertekst">
    <w:name w:val="Placeholder Text"/>
    <w:basedOn w:val="Standardskriftforavsnitt"/>
    <w:uiPriority w:val="99"/>
    <w:semiHidden/>
    <w:rsid w:val="009F173B"/>
    <w:rPr>
      <w:color w:val="666666"/>
    </w:rPr>
  </w:style>
  <w:style w:type="table" w:styleId="Tabellrutenett">
    <w:name w:val="Table Grid"/>
    <w:basedOn w:val="Vanligtabell"/>
    <w:uiPriority w:val="39"/>
    <w:rsid w:val="007B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stom">
    <w:name w:val="Custom"/>
    <w:basedOn w:val="Vanligtabel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customStyle="1" w:styleId="Custom2">
    <w:name w:val="Custom 2"/>
    <w:basedOn w:val="Vanligtabell"/>
    <w:uiPriority w:val="99"/>
    <w:rsid w:val="001F5238"/>
    <w:pPr>
      <w:spacing w:after="0" w:line="240" w:lineRule="auto"/>
    </w:pPr>
    <w:tblPr>
      <w:tblStyleRowBandSize w:val="1"/>
      <w:tblCellMar>
        <w:top w:w="57" w:type="dxa"/>
        <w:bottom w:w="5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Ingenmellomrom">
    <w:name w:val="No Spacing"/>
    <w:link w:val="IngenmellomromTegn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table" w:customStyle="1" w:styleId="Tabellrutenett1">
    <w:name w:val="Tabellrutenett1"/>
    <w:basedOn w:val="Vanligtabell"/>
    <w:next w:val="Tabellrutenett"/>
    <w:uiPriority w:val="39"/>
    <w:rsid w:val="00FD60E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Temp\2ad95c0d-7649-4ed6-8813-e752234043c8_Filemail.com%20-%20Filer%20fra%20ETN%20Grafisk%20(4).zip.3c8\V4\V4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EB8D7E55FE4D2C97D59EC6B8D9A05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0267472-3994-451C-8DA1-1B28758A19C2}"/>
      </w:docPartPr>
      <w:docPartBody>
        <w:p w:rsidR="00B54451" w:rsidRDefault="00922DE1" w:rsidP="00922DE1">
          <w:pPr>
            <w:pStyle w:val="5BEB8D7E55FE4D2C97D59EC6B8D9A054"/>
          </w:pPr>
          <w:r w:rsidRPr="00DE7644">
            <w:rPr>
              <w:rStyle w:val="Plassholdertekst"/>
            </w:rPr>
            <w:t>Click or tap to enter a date.</w:t>
          </w:r>
        </w:p>
      </w:docPartBody>
    </w:docPart>
    <w:docPart>
      <w:docPartPr>
        <w:name w:val="49B56FB12D824B5097A96FBB4AD6778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0480060-2FC8-4186-AAB9-EA64CACB1FD9}"/>
      </w:docPartPr>
      <w:docPartBody>
        <w:p w:rsidR="00B54451" w:rsidRDefault="00922DE1" w:rsidP="00922DE1">
          <w:pPr>
            <w:pStyle w:val="49B56FB12D824B5097A96FBB4AD67782"/>
          </w:pPr>
          <w:r w:rsidRPr="00DE7644">
            <w:rPr>
              <w:rStyle w:val="Plas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C"/>
    <w:rsid w:val="000C0DC2"/>
    <w:rsid w:val="00285662"/>
    <w:rsid w:val="0031221D"/>
    <w:rsid w:val="00395A6E"/>
    <w:rsid w:val="003B734F"/>
    <w:rsid w:val="00552881"/>
    <w:rsid w:val="00897D4C"/>
    <w:rsid w:val="00922DE1"/>
    <w:rsid w:val="009D759E"/>
    <w:rsid w:val="00B022C8"/>
    <w:rsid w:val="00B54451"/>
    <w:rsid w:val="00B620A6"/>
    <w:rsid w:val="00BF4D7C"/>
    <w:rsid w:val="00CD22EE"/>
    <w:rsid w:val="00D539C7"/>
    <w:rsid w:val="00E410D5"/>
    <w:rsid w:val="00F17708"/>
    <w:rsid w:val="00FF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9343DB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22DE1"/>
    <w:rPr>
      <w:color w:val="666666"/>
    </w:rPr>
  </w:style>
  <w:style w:type="paragraph" w:customStyle="1" w:styleId="5BEB8D7E55FE4D2C97D59EC6B8D9A054">
    <w:name w:val="5BEB8D7E55FE4D2C97D59EC6B8D9A054"/>
    <w:rsid w:val="00922DE1"/>
  </w:style>
  <w:style w:type="paragraph" w:customStyle="1" w:styleId="49B56FB12D824B5097A96FBB4AD67782">
    <w:name w:val="49B56FB12D824B5097A96FBB4AD67782"/>
    <w:rsid w:val="00922D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1f068f50acd38a59989c0c313aea15c3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60c01c204442d440635f09305a0fba23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CD61FC-D8EF-46B2-8E0A-F9D21E92A0DC}">
  <ds:schemaRefs>
    <ds:schemaRef ds:uri="http://schemas.microsoft.com/office/2006/metadata/properties"/>
    <ds:schemaRef ds:uri="http://schemas.microsoft.com/office/infopath/2007/PartnerControls"/>
    <ds:schemaRef ds:uri="bd047a09-62c0-4f16-9cf0-0b95c997279d"/>
  </ds:schemaRefs>
</ds:datastoreItem>
</file>

<file path=customXml/itemProps2.xml><?xml version="1.0" encoding="utf-8"?>
<ds:datastoreItem xmlns:ds="http://schemas.openxmlformats.org/officeDocument/2006/customXml" ds:itemID="{BD832E68-C333-4E74-A83D-964EDE0FE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47a09-62c0-4f16-9cf0-0b95c9972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A582FF-D66D-4FF1-8DFC-F089AB7F25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V4 - IPR inkalling</Template>
  <TotalTime>0</TotalTime>
  <Pages>4</Pages>
  <Words>479</Words>
  <Characters>2539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Andersen</dc:creator>
  <cp:keywords/>
  <dc:description/>
  <cp:lastModifiedBy>Arve Høiberg</cp:lastModifiedBy>
  <cp:revision>2</cp:revision>
  <dcterms:created xsi:type="dcterms:W3CDTF">2026-08-27T08:07:00Z</dcterms:created>
  <dcterms:modified xsi:type="dcterms:W3CDTF">2026-08-27T08:07:00Z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MediaServiceImageTags">
    <vt:lpwstr/>
  </property>
</Properties>
</file>