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5013F" w14:textId="4D311046" w:rsidR="002748C7" w:rsidRDefault="000A0E21" w:rsidP="002748C7">
      <w:pPr>
        <w:pStyle w:val="Overskrift1"/>
        <w:rPr>
          <w:color w:val="918F90" w:themeColor="text2"/>
        </w:rPr>
      </w:pPr>
      <w:r>
        <w:t>Protokoll fra</w:t>
      </w:r>
      <w:r w:rsidR="002748C7">
        <w:t xml:space="preserve"> ordførerkollegiet</w:t>
      </w:r>
      <w:r w:rsidR="002748C7">
        <w:tab/>
      </w:r>
      <w:sdt>
        <w:sdtPr>
          <w:rPr>
            <w:color w:val="918F90" w:themeColor="text2"/>
          </w:rPr>
          <w:id w:val="1673461795"/>
          <w:placeholder>
            <w:docPart w:val="1D83DD1E38394CD2BB07B5BE3838430F"/>
          </w:placeholder>
          <w:date w:fullDate="2025-08-27T00:00:00Z">
            <w:dateFormat w:val="dd.MM.yy"/>
            <w:lid w:val="nb-NO"/>
            <w:storeMappedDataAs w:val="dateTime"/>
            <w:calendar w:val="gregorian"/>
          </w:date>
        </w:sdtPr>
        <w:sdtContent>
          <w:r w:rsidR="002A7D87">
            <w:rPr>
              <w:color w:val="918F90" w:themeColor="text2"/>
            </w:rPr>
            <w:t>27</w:t>
          </w:r>
          <w:r w:rsidR="000110B2">
            <w:rPr>
              <w:color w:val="918F90" w:themeColor="text2"/>
            </w:rPr>
            <w:t>.0</w:t>
          </w:r>
          <w:r w:rsidR="002A7D87">
            <w:rPr>
              <w:color w:val="918F90" w:themeColor="text2"/>
            </w:rPr>
            <w:t>8</w:t>
          </w:r>
          <w:r w:rsidR="000110B2">
            <w:rPr>
              <w:color w:val="918F90" w:themeColor="text2"/>
            </w:rPr>
            <w:t>.25</w:t>
          </w:r>
        </w:sdtContent>
      </w:sdt>
    </w:p>
    <w:tbl>
      <w:tblPr>
        <w:tblStyle w:val="Custom"/>
        <w:tblW w:w="0" w:type="auto"/>
        <w:tblCellMar>
          <w:left w:w="227" w:type="dxa"/>
          <w:bottom w:w="142" w:type="dxa"/>
          <w:right w:w="227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2748C7" w14:paraId="7C7954FF" w14:textId="77777777" w:rsidTr="6C4FAF82">
        <w:tc>
          <w:tcPr>
            <w:tcW w:w="9344" w:type="dxa"/>
            <w:gridSpan w:val="2"/>
            <w:tcBorders>
              <w:bottom w:val="single" w:sz="4" w:space="0" w:color="auto"/>
            </w:tcBorders>
            <w:vAlign w:val="bottom"/>
          </w:tcPr>
          <w:p w14:paraId="79BDABEB" w14:textId="77777777" w:rsidR="002748C7" w:rsidRPr="007B7BA2" w:rsidRDefault="002748C7">
            <w:pPr>
              <w:spacing w:before="240" w:after="0"/>
              <w:rPr>
                <w:b/>
                <w:bCs/>
              </w:rPr>
            </w:pPr>
            <w:r w:rsidRPr="007B7BA2">
              <w:rPr>
                <w:b/>
                <w:bCs/>
              </w:rPr>
              <w:t>Tid og sted:</w:t>
            </w:r>
          </w:p>
        </w:tc>
      </w:tr>
      <w:tr w:rsidR="002748C7" w:rsidRPr="005F2623" w14:paraId="10F01D68" w14:textId="77777777" w:rsidTr="6C4FAF82">
        <w:tc>
          <w:tcPr>
            <w:tcW w:w="9344" w:type="dxa"/>
            <w:gridSpan w:val="2"/>
            <w:tcBorders>
              <w:top w:val="single" w:sz="4" w:space="0" w:color="auto"/>
            </w:tcBorders>
          </w:tcPr>
          <w:p w14:paraId="55BEB9F0" w14:textId="0F6FC4E1" w:rsidR="002748C7" w:rsidRPr="005221F8" w:rsidRDefault="5FC713DB" w:rsidP="6C4FAF82">
            <w:pPr>
              <w:spacing w:after="0"/>
            </w:pPr>
            <w:proofErr w:type="spellStart"/>
            <w:r w:rsidRPr="6C4FAF82">
              <w:t>Halengård</w:t>
            </w:r>
            <w:proofErr w:type="spellEnd"/>
            <w:r w:rsidRPr="6C4FAF82">
              <w:t>, Langesund 0900 - 1200</w:t>
            </w:r>
          </w:p>
        </w:tc>
      </w:tr>
      <w:tr w:rsidR="002748C7" w14:paraId="5EC68141" w14:textId="77777777" w:rsidTr="6C4FAF82">
        <w:tc>
          <w:tcPr>
            <w:tcW w:w="9344" w:type="dxa"/>
            <w:gridSpan w:val="2"/>
          </w:tcPr>
          <w:p w14:paraId="66A4E3DD" w14:textId="77777777" w:rsidR="002748C7" w:rsidRPr="007B7BA2" w:rsidRDefault="002748C7">
            <w:pPr>
              <w:spacing w:before="240" w:after="0"/>
              <w:rPr>
                <w:b/>
                <w:bCs/>
              </w:rPr>
            </w:pPr>
            <w:r>
              <w:rPr>
                <w:b/>
                <w:bCs/>
              </w:rPr>
              <w:t>Medlemmer</w:t>
            </w:r>
          </w:p>
        </w:tc>
      </w:tr>
      <w:tr w:rsidR="002748C7" w:rsidRPr="005F2623" w14:paraId="6C62384B" w14:textId="77777777" w:rsidTr="6C4FAF82">
        <w:tc>
          <w:tcPr>
            <w:tcW w:w="4672" w:type="dxa"/>
            <w:tcBorders>
              <w:top w:val="single" w:sz="4" w:space="0" w:color="auto"/>
            </w:tcBorders>
          </w:tcPr>
          <w:p w14:paraId="00599101" w14:textId="33269299" w:rsidR="002748C7" w:rsidRPr="007B7BA2" w:rsidRDefault="002A7D87">
            <w:pPr>
              <w:spacing w:after="0"/>
              <w:rPr>
                <w:lang w:val="en-US"/>
              </w:rPr>
            </w:pPr>
            <w:r>
              <w:t>O</w:t>
            </w:r>
            <w:r w:rsidR="00F07EB8">
              <w:t>rdfører i Bamble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071C868B" w14:textId="256A654C" w:rsidR="002748C7" w:rsidRPr="007B7BA2" w:rsidRDefault="1F89803F">
            <w:pPr>
              <w:spacing w:after="0"/>
            </w:pPr>
            <w:r>
              <w:t>Petter Jørgensen</w:t>
            </w:r>
          </w:p>
        </w:tc>
      </w:tr>
      <w:tr w:rsidR="002748C7" w:rsidRPr="005F2623" w14:paraId="63C3F170" w14:textId="77777777" w:rsidTr="6C4FAF82">
        <w:tc>
          <w:tcPr>
            <w:tcW w:w="4672" w:type="dxa"/>
          </w:tcPr>
          <w:p w14:paraId="0F168D80" w14:textId="08052470" w:rsidR="002748C7" w:rsidRPr="007B7BA2" w:rsidRDefault="00F07EB8">
            <w:pPr>
              <w:spacing w:after="0"/>
              <w:rPr>
                <w:lang w:val="en-US"/>
              </w:rPr>
            </w:pPr>
            <w:r>
              <w:t>Ordfører i Drangedal</w:t>
            </w:r>
          </w:p>
        </w:tc>
        <w:tc>
          <w:tcPr>
            <w:tcW w:w="4672" w:type="dxa"/>
          </w:tcPr>
          <w:p w14:paraId="6F3F2038" w14:textId="65A5A89F" w:rsidR="002748C7" w:rsidRPr="007B7BA2" w:rsidRDefault="00F07EB8">
            <w:pPr>
              <w:spacing w:after="0"/>
              <w:rPr>
                <w:lang w:val="en-US"/>
              </w:rPr>
            </w:pPr>
            <w:r>
              <w:t>Stina Sætre</w:t>
            </w:r>
          </w:p>
        </w:tc>
      </w:tr>
      <w:tr w:rsidR="002748C7" w:rsidRPr="005F2623" w14:paraId="72EECEC7" w14:textId="77777777" w:rsidTr="6C4FAF82">
        <w:tc>
          <w:tcPr>
            <w:tcW w:w="4672" w:type="dxa"/>
          </w:tcPr>
          <w:p w14:paraId="6F124182" w14:textId="427D3183" w:rsidR="002748C7" w:rsidRPr="007B7BA2" w:rsidRDefault="00F07EB8">
            <w:pPr>
              <w:spacing w:after="0"/>
              <w:rPr>
                <w:lang w:val="en-US"/>
              </w:rPr>
            </w:pPr>
            <w:r>
              <w:t>Ordfører i Kragerø</w:t>
            </w:r>
          </w:p>
        </w:tc>
        <w:tc>
          <w:tcPr>
            <w:tcW w:w="4672" w:type="dxa"/>
          </w:tcPr>
          <w:p w14:paraId="2A6800AE" w14:textId="77291ADA" w:rsidR="002748C7" w:rsidRPr="007B7BA2" w:rsidRDefault="404EE690">
            <w:pPr>
              <w:spacing w:after="0"/>
              <w:rPr>
                <w:lang w:val="en-US"/>
              </w:rPr>
            </w:pPr>
            <w:r>
              <w:t>Charlotte Therkelsen</w:t>
            </w:r>
          </w:p>
        </w:tc>
      </w:tr>
      <w:tr w:rsidR="002748C7" w:rsidRPr="005F2623" w14:paraId="075832AE" w14:textId="77777777" w:rsidTr="6C4FAF82">
        <w:tc>
          <w:tcPr>
            <w:tcW w:w="4672" w:type="dxa"/>
          </w:tcPr>
          <w:p w14:paraId="4E7F91A4" w14:textId="572D27B8" w:rsidR="002748C7" w:rsidRPr="007B7BA2" w:rsidRDefault="00F07EB8">
            <w:pPr>
              <w:spacing w:after="0"/>
              <w:rPr>
                <w:lang w:val="en-US"/>
              </w:rPr>
            </w:pPr>
            <w:r>
              <w:t>Ordfører i Porsgrunn</w:t>
            </w:r>
          </w:p>
        </w:tc>
        <w:tc>
          <w:tcPr>
            <w:tcW w:w="4672" w:type="dxa"/>
          </w:tcPr>
          <w:p w14:paraId="0F032968" w14:textId="6DF4CF96" w:rsidR="002748C7" w:rsidRPr="007B7BA2" w:rsidRDefault="00F07EB8">
            <w:pPr>
              <w:spacing w:after="0"/>
              <w:rPr>
                <w:lang w:val="en-US"/>
              </w:rPr>
            </w:pPr>
            <w:r>
              <w:t>Janicke Andreassen</w:t>
            </w:r>
          </w:p>
        </w:tc>
      </w:tr>
      <w:tr w:rsidR="002748C7" w:rsidRPr="005F2623" w14:paraId="5A062EDA" w14:textId="77777777" w:rsidTr="6C4FAF82">
        <w:tc>
          <w:tcPr>
            <w:tcW w:w="4672" w:type="dxa"/>
          </w:tcPr>
          <w:p w14:paraId="56341161" w14:textId="77777777" w:rsidR="002748C7" w:rsidRDefault="00F07EB8">
            <w:pPr>
              <w:spacing w:after="0"/>
            </w:pPr>
            <w:r>
              <w:t>Ordfører i Siljan</w:t>
            </w:r>
          </w:p>
          <w:p w14:paraId="55C9826A" w14:textId="77777777" w:rsidR="00F07EB8" w:rsidRDefault="00F07EB8">
            <w:pPr>
              <w:spacing w:after="0"/>
              <w:rPr>
                <w:lang w:val="en-US"/>
              </w:rPr>
            </w:pPr>
          </w:p>
          <w:p w14:paraId="68854587" w14:textId="239D66BA" w:rsidR="00F07EB8" w:rsidRDefault="00F07EB8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Ordfører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881FAF"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Skien</w:t>
            </w:r>
          </w:p>
          <w:p w14:paraId="518520D4" w14:textId="77777777" w:rsidR="00F07EB8" w:rsidRDefault="00F07EB8">
            <w:pPr>
              <w:spacing w:after="0"/>
              <w:rPr>
                <w:lang w:val="en-US"/>
              </w:rPr>
            </w:pPr>
          </w:p>
          <w:p w14:paraId="5D9D0404" w14:textId="36D4167E" w:rsidR="00F07EB8" w:rsidRPr="007B7BA2" w:rsidRDefault="404EE690">
            <w:pPr>
              <w:spacing w:after="0"/>
              <w:rPr>
                <w:lang w:val="en-US"/>
              </w:rPr>
            </w:pPr>
            <w:proofErr w:type="spellStart"/>
            <w:r w:rsidRPr="3FE396BA">
              <w:rPr>
                <w:lang w:val="en-US"/>
              </w:rPr>
              <w:t>Kommunedirektør</w:t>
            </w:r>
            <w:proofErr w:type="spellEnd"/>
            <w:r w:rsidRPr="3FE396BA">
              <w:rPr>
                <w:lang w:val="en-US"/>
              </w:rPr>
              <w:t xml:space="preserve"> </w:t>
            </w:r>
            <w:proofErr w:type="spellStart"/>
            <w:r w:rsidR="5305F177" w:rsidRPr="3FE396BA">
              <w:rPr>
                <w:lang w:val="en-US"/>
              </w:rPr>
              <w:t>i</w:t>
            </w:r>
            <w:proofErr w:type="spellEnd"/>
            <w:r w:rsidR="002A7D87" w:rsidRPr="3FE396BA">
              <w:rPr>
                <w:lang w:val="en-US"/>
              </w:rPr>
              <w:t xml:space="preserve"> </w:t>
            </w:r>
            <w:r w:rsidR="3CA47BE4" w:rsidRPr="3FE396BA">
              <w:rPr>
                <w:lang w:val="en-US"/>
              </w:rPr>
              <w:t>Skien</w:t>
            </w:r>
          </w:p>
        </w:tc>
        <w:tc>
          <w:tcPr>
            <w:tcW w:w="4672" w:type="dxa"/>
          </w:tcPr>
          <w:p w14:paraId="4BB0A14E" w14:textId="77777777" w:rsidR="002748C7" w:rsidRDefault="00F07EB8">
            <w:pPr>
              <w:spacing w:after="0"/>
            </w:pPr>
            <w:r>
              <w:t>Elisabeth Hammer</w:t>
            </w:r>
          </w:p>
          <w:p w14:paraId="358D2C45" w14:textId="77777777" w:rsidR="00F07EB8" w:rsidRDefault="00F07EB8">
            <w:pPr>
              <w:spacing w:after="0"/>
              <w:rPr>
                <w:lang w:val="en-US"/>
              </w:rPr>
            </w:pPr>
          </w:p>
          <w:p w14:paraId="374137D1" w14:textId="77777777" w:rsidR="00F07EB8" w:rsidRDefault="00F07EB8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Marius Roheim Aarvold</w:t>
            </w:r>
          </w:p>
          <w:p w14:paraId="19869D74" w14:textId="77777777" w:rsidR="00F07EB8" w:rsidRDefault="00F07EB8">
            <w:pPr>
              <w:spacing w:after="0"/>
              <w:rPr>
                <w:lang w:val="en-US"/>
              </w:rPr>
            </w:pPr>
          </w:p>
          <w:p w14:paraId="6BB0003E" w14:textId="67013F4E" w:rsidR="00F07EB8" w:rsidRPr="007B7BA2" w:rsidRDefault="51A86FF1">
            <w:pPr>
              <w:spacing w:after="0"/>
              <w:rPr>
                <w:lang w:val="en-US"/>
              </w:rPr>
            </w:pPr>
            <w:r w:rsidRPr="15954FE2">
              <w:rPr>
                <w:lang w:val="en-US"/>
              </w:rPr>
              <w:t>Karin Gundersen Finnerud</w:t>
            </w:r>
          </w:p>
        </w:tc>
      </w:tr>
      <w:tr w:rsidR="002748C7" w14:paraId="4E678B75" w14:textId="77777777" w:rsidTr="6C4FAF82">
        <w:tc>
          <w:tcPr>
            <w:tcW w:w="9344" w:type="dxa"/>
            <w:gridSpan w:val="2"/>
          </w:tcPr>
          <w:p w14:paraId="3A40436D" w14:textId="77777777" w:rsidR="002748C7" w:rsidRPr="007B7BA2" w:rsidRDefault="002748C7">
            <w:pPr>
              <w:spacing w:before="240" w:after="0"/>
              <w:rPr>
                <w:b/>
                <w:bCs/>
              </w:rPr>
            </w:pPr>
            <w:r>
              <w:rPr>
                <w:b/>
                <w:bCs/>
              </w:rPr>
              <w:t>Andre</w:t>
            </w:r>
          </w:p>
        </w:tc>
      </w:tr>
      <w:tr w:rsidR="002748C7" w:rsidRPr="005F2623" w14:paraId="2A835960" w14:textId="77777777" w:rsidTr="6C4FAF82">
        <w:tc>
          <w:tcPr>
            <w:tcW w:w="4672" w:type="dxa"/>
            <w:tcBorders>
              <w:top w:val="single" w:sz="4" w:space="0" w:color="auto"/>
            </w:tcBorders>
          </w:tcPr>
          <w:p w14:paraId="755DDFB1" w14:textId="196E2CDC" w:rsidR="002748C7" w:rsidRPr="007B7BA2" w:rsidRDefault="00F07EB8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Sekretariatet</w:t>
            </w:r>
            <w:proofErr w:type="spellEnd"/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2D5B817D" w14:textId="66BF003A" w:rsidR="002748C7" w:rsidRPr="007B7BA2" w:rsidRDefault="00F07EB8">
            <w:pPr>
              <w:spacing w:after="0"/>
              <w:rPr>
                <w:lang w:val="en-US"/>
              </w:rPr>
            </w:pPr>
            <w:r>
              <w:t>Arve Høiberg</w:t>
            </w:r>
          </w:p>
        </w:tc>
      </w:tr>
      <w:tr w:rsidR="002748C7" w14:paraId="3CD12D6D" w14:textId="77777777" w:rsidTr="6C4FAF82">
        <w:tc>
          <w:tcPr>
            <w:tcW w:w="9344" w:type="dxa"/>
            <w:gridSpan w:val="2"/>
          </w:tcPr>
          <w:p w14:paraId="0C087DDD" w14:textId="581FA5DC" w:rsidR="002748C7" w:rsidRPr="007B7BA2" w:rsidRDefault="002748C7">
            <w:pPr>
              <w:spacing w:before="240" w:after="0"/>
            </w:pPr>
          </w:p>
        </w:tc>
      </w:tr>
      <w:tr w:rsidR="002748C7" w:rsidRPr="005F2623" w14:paraId="5BD3FD37" w14:textId="77777777" w:rsidTr="6C4FAF82">
        <w:tc>
          <w:tcPr>
            <w:tcW w:w="4672" w:type="dxa"/>
            <w:tcBorders>
              <w:top w:val="single" w:sz="4" w:space="0" w:color="auto"/>
            </w:tcBorders>
          </w:tcPr>
          <w:p w14:paraId="08050672" w14:textId="20C42100" w:rsidR="00F658A0" w:rsidRPr="00497940" w:rsidRDefault="00F658A0" w:rsidP="002A7D87">
            <w:pPr>
              <w:spacing w:after="0"/>
              <w:ind w:left="720"/>
            </w:pP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43D4F551" w14:textId="1C095816" w:rsidR="0086296E" w:rsidRPr="007B7BA2" w:rsidRDefault="0086296E">
            <w:pPr>
              <w:spacing w:after="0"/>
              <w:rPr>
                <w:rFonts w:ascii="DM Sans" w:eastAsia="DM Sans" w:hAnsi="DM Sans" w:cs="DM Sans"/>
                <w:szCs w:val="22"/>
                <w:lang w:val="en-US"/>
              </w:rPr>
            </w:pPr>
          </w:p>
        </w:tc>
      </w:tr>
    </w:tbl>
    <w:p w14:paraId="6EA60A2F" w14:textId="77777777" w:rsidR="002748C7" w:rsidRDefault="002748C7" w:rsidP="002748C7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14:paraId="72E199CB" w14:textId="614462E3" w:rsidR="002748C7" w:rsidRDefault="000A0E21" w:rsidP="002748C7">
      <w:pPr>
        <w:pStyle w:val="Overskrift1"/>
        <w:rPr>
          <w:color w:val="918F90" w:themeColor="text2"/>
        </w:rPr>
      </w:pPr>
      <w:r>
        <w:lastRenderedPageBreak/>
        <w:t>Protokoll fra</w:t>
      </w:r>
      <w:r w:rsidR="002748C7">
        <w:t xml:space="preserve"> ordførerkollegiet</w:t>
      </w:r>
      <w:r w:rsidR="002748C7">
        <w:tab/>
      </w:r>
      <w:sdt>
        <w:sdtPr>
          <w:rPr>
            <w:color w:val="918F90" w:themeColor="text2"/>
          </w:rPr>
          <w:id w:val="-797534669"/>
          <w:placeholder>
            <w:docPart w:val="EB4E289C0E7C45D4B2ACD6D3CE6A1059"/>
          </w:placeholder>
          <w:date w:fullDate="2025-08-27T00:00:00Z">
            <w:dateFormat w:val="dd.MM.yy"/>
            <w:lid w:val="nb-NO"/>
            <w:storeMappedDataAs w:val="dateTime"/>
            <w:calendar w:val="gregorian"/>
          </w:date>
        </w:sdtPr>
        <w:sdtContent>
          <w:r w:rsidR="008324FA">
            <w:rPr>
              <w:color w:val="918F90" w:themeColor="text2"/>
            </w:rPr>
            <w:t>27</w:t>
          </w:r>
          <w:r w:rsidR="002748C7">
            <w:rPr>
              <w:color w:val="918F90" w:themeColor="text2"/>
            </w:rPr>
            <w:t>.</w:t>
          </w:r>
          <w:r w:rsidR="000110B2">
            <w:rPr>
              <w:color w:val="918F90" w:themeColor="text2"/>
            </w:rPr>
            <w:t>0</w:t>
          </w:r>
          <w:r w:rsidR="008324FA">
            <w:rPr>
              <w:color w:val="918F90" w:themeColor="text2"/>
            </w:rPr>
            <w:t>8</w:t>
          </w:r>
          <w:r w:rsidR="002748C7">
            <w:rPr>
              <w:color w:val="918F90" w:themeColor="text2"/>
            </w:rPr>
            <w:t>.2</w:t>
          </w:r>
          <w:r w:rsidR="000110B2">
            <w:rPr>
              <w:color w:val="918F90" w:themeColor="text2"/>
            </w:rPr>
            <w:t>5</w:t>
          </w:r>
        </w:sdtContent>
      </w:sdt>
    </w:p>
    <w:tbl>
      <w:tblPr>
        <w:tblStyle w:val="Custom2"/>
        <w:tblW w:w="9354" w:type="dxa"/>
        <w:tblLook w:val="04A0" w:firstRow="1" w:lastRow="0" w:firstColumn="1" w:lastColumn="0" w:noHBand="0" w:noVBand="1"/>
      </w:tblPr>
      <w:tblGrid>
        <w:gridCol w:w="1134"/>
        <w:gridCol w:w="8220"/>
      </w:tblGrid>
      <w:tr w:rsidR="002748C7" w14:paraId="1E41EB08" w14:textId="77777777" w:rsidTr="6F1877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4" w:type="dxa"/>
          </w:tcPr>
          <w:p w14:paraId="53D5F02A" w14:textId="77777777" w:rsidR="002748C7" w:rsidRDefault="002748C7">
            <w:proofErr w:type="spellStart"/>
            <w:r>
              <w:t>Saksnr</w:t>
            </w:r>
            <w:proofErr w:type="spellEnd"/>
          </w:p>
        </w:tc>
        <w:tc>
          <w:tcPr>
            <w:tcW w:w="8220" w:type="dxa"/>
          </w:tcPr>
          <w:p w14:paraId="516B58FE" w14:textId="1E52ABA6" w:rsidR="002748C7" w:rsidRDefault="00311697">
            <w:r>
              <w:t>Ordfører</w:t>
            </w:r>
            <w:r w:rsidR="002748C7">
              <w:t>kollegiet</w:t>
            </w:r>
          </w:p>
        </w:tc>
      </w:tr>
      <w:tr w:rsidR="002748C7" w:rsidRPr="00174DB5" w14:paraId="74FBB048" w14:textId="77777777" w:rsidTr="6F18779A">
        <w:tc>
          <w:tcPr>
            <w:tcW w:w="1134" w:type="dxa"/>
          </w:tcPr>
          <w:p w14:paraId="61E254D1" w14:textId="742509C7" w:rsidR="002748C7" w:rsidRPr="00174DB5" w:rsidRDefault="0071597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C101F4">
              <w:rPr>
                <w:lang w:val="en-US"/>
              </w:rPr>
              <w:t>7</w:t>
            </w:r>
            <w:r w:rsidR="002748C7" w:rsidRPr="1B7769DD">
              <w:rPr>
                <w:lang w:val="en-US"/>
              </w:rPr>
              <w:t xml:space="preserve"> / </w:t>
            </w:r>
            <w:r w:rsidR="00F07EB8">
              <w:t>2</w:t>
            </w:r>
            <w:r w:rsidR="000110B2">
              <w:t>5</w:t>
            </w:r>
          </w:p>
        </w:tc>
        <w:tc>
          <w:tcPr>
            <w:tcW w:w="8220" w:type="dxa"/>
          </w:tcPr>
          <w:p w14:paraId="5C0203B0" w14:textId="0D96AEC4" w:rsidR="007D0A9D" w:rsidRPr="00174DB5" w:rsidRDefault="007D0A9D" w:rsidP="28925452">
            <w:pPr>
              <w:rPr>
                <w:lang w:val="en-US"/>
              </w:rPr>
            </w:pPr>
            <w:r>
              <w:rPr>
                <w:b/>
                <w:bCs/>
              </w:rPr>
              <w:t xml:space="preserve">Referat fra ordførerkollegiet </w:t>
            </w:r>
            <w:r w:rsidR="00C101F4">
              <w:rPr>
                <w:b/>
                <w:bCs/>
              </w:rPr>
              <w:t>14</w:t>
            </w:r>
            <w:r>
              <w:rPr>
                <w:b/>
                <w:bCs/>
              </w:rPr>
              <w:t xml:space="preserve">. </w:t>
            </w:r>
            <w:r w:rsidR="00C101F4">
              <w:rPr>
                <w:b/>
                <w:bCs/>
              </w:rPr>
              <w:t>mai</w:t>
            </w:r>
            <w:r>
              <w:rPr>
                <w:b/>
                <w:bCs/>
              </w:rPr>
              <w:t xml:space="preserve"> 202</w:t>
            </w:r>
            <w:r w:rsidR="00742132">
              <w:rPr>
                <w:b/>
                <w:bCs/>
              </w:rPr>
              <w:t>5</w:t>
            </w:r>
            <w:r w:rsidR="008F57D4">
              <w:rPr>
                <w:b/>
                <w:bCs/>
              </w:rPr>
              <w:br/>
            </w:r>
            <w:r>
              <w:t>Se vedlagt forslag til referat.</w:t>
            </w:r>
          </w:p>
          <w:p w14:paraId="287D964C" w14:textId="32221AD2" w:rsidR="007D0A9D" w:rsidRPr="00174DB5" w:rsidRDefault="007D0A9D">
            <w:pPr>
              <w:rPr>
                <w:lang w:val="en-US"/>
              </w:rPr>
            </w:pPr>
            <w:proofErr w:type="spellStart"/>
            <w:r w:rsidRPr="28925452">
              <w:rPr>
                <w:lang w:val="en-US"/>
              </w:rPr>
              <w:t>Forslag</w:t>
            </w:r>
            <w:proofErr w:type="spellEnd"/>
            <w:r w:rsidRPr="28925452">
              <w:rPr>
                <w:lang w:val="en-US"/>
              </w:rPr>
              <w:t xml:space="preserve"> </w:t>
            </w:r>
            <w:proofErr w:type="spellStart"/>
            <w:r w:rsidRPr="28925452">
              <w:rPr>
                <w:lang w:val="en-US"/>
              </w:rPr>
              <w:t>til</w:t>
            </w:r>
            <w:proofErr w:type="spellEnd"/>
            <w:r w:rsidRPr="28925452">
              <w:rPr>
                <w:lang w:val="en-US"/>
              </w:rPr>
              <w:t xml:space="preserve"> </w:t>
            </w:r>
            <w:proofErr w:type="spellStart"/>
            <w:r w:rsidRPr="28925452">
              <w:rPr>
                <w:lang w:val="en-US"/>
              </w:rPr>
              <w:t>konklusjon</w:t>
            </w:r>
            <w:proofErr w:type="spellEnd"/>
            <w:r w:rsidRPr="28925452">
              <w:rPr>
                <w:lang w:val="en-US"/>
              </w:rPr>
              <w:t xml:space="preserve">: </w:t>
            </w:r>
            <w:proofErr w:type="spellStart"/>
            <w:r w:rsidRPr="28925452">
              <w:rPr>
                <w:lang w:val="en-US"/>
              </w:rPr>
              <w:t>Referat</w:t>
            </w:r>
            <w:proofErr w:type="spellEnd"/>
            <w:r w:rsidRPr="28925452">
              <w:rPr>
                <w:lang w:val="en-US"/>
              </w:rPr>
              <w:t xml:space="preserve"> </w:t>
            </w:r>
            <w:proofErr w:type="spellStart"/>
            <w:r w:rsidRPr="28925452">
              <w:rPr>
                <w:lang w:val="en-US"/>
              </w:rPr>
              <w:t>vedtas</w:t>
            </w:r>
            <w:proofErr w:type="spellEnd"/>
          </w:p>
        </w:tc>
      </w:tr>
      <w:tr w:rsidR="002748C7" w14:paraId="6CCF8C70" w14:textId="77777777" w:rsidTr="6F1877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34" w:type="dxa"/>
          </w:tcPr>
          <w:p w14:paraId="76A6AFB7" w14:textId="112F1BF1" w:rsidR="002748C7" w:rsidRDefault="0071597B">
            <w:r>
              <w:rPr>
                <w:lang w:val="en-US"/>
              </w:rPr>
              <w:t>2</w:t>
            </w:r>
            <w:r w:rsidR="00C101F4">
              <w:rPr>
                <w:lang w:val="en-US"/>
              </w:rPr>
              <w:t>8</w:t>
            </w:r>
            <w:r w:rsidR="002748C7" w:rsidRPr="1B7769DD">
              <w:rPr>
                <w:lang w:val="en-US"/>
              </w:rPr>
              <w:t xml:space="preserve"> / </w:t>
            </w:r>
            <w:r w:rsidR="00F07EB8">
              <w:t>2</w:t>
            </w:r>
            <w:r w:rsidR="000110B2">
              <w:t>5</w:t>
            </w:r>
          </w:p>
        </w:tc>
        <w:tc>
          <w:tcPr>
            <w:tcW w:w="8220" w:type="dxa"/>
          </w:tcPr>
          <w:p w14:paraId="67991235" w14:textId="0C0797D3" w:rsidR="000C285D" w:rsidRDefault="70EC4D08" w:rsidP="2DD51CA0">
            <w:pPr>
              <w:rPr>
                <w:b/>
                <w:bCs/>
              </w:rPr>
            </w:pPr>
            <w:r w:rsidRPr="2DD51CA0">
              <w:rPr>
                <w:b/>
                <w:bCs/>
              </w:rPr>
              <w:t>Handlingsplan og budsjett 2026</w:t>
            </w:r>
          </w:p>
          <w:p w14:paraId="41EAEE94" w14:textId="0050038C" w:rsidR="000C285D" w:rsidRDefault="0025358D" w:rsidP="6C4FAF82">
            <w:pPr>
              <w:rPr>
                <w:szCs w:val="22"/>
              </w:rPr>
            </w:pPr>
            <w:r>
              <w:t xml:space="preserve">Hovedsatsingene </w:t>
            </w:r>
            <w:r w:rsidR="00A94864">
              <w:t>og ulike elementer av forslag til handlingsplan og budsjett f</w:t>
            </w:r>
            <w:r>
              <w:t xml:space="preserve">or 2026 </w:t>
            </w:r>
            <w:r w:rsidR="00A94864">
              <w:t xml:space="preserve">ble drøftet. Sekretariatet utarbeider nytt forslag til </w:t>
            </w:r>
            <w:r w:rsidR="001E1784">
              <w:t xml:space="preserve">mæte i ordførerkollegiet </w:t>
            </w:r>
            <w:r w:rsidR="006E220A">
              <w:t>22. oktober</w:t>
            </w:r>
          </w:p>
        </w:tc>
      </w:tr>
      <w:tr w:rsidR="28925452" w14:paraId="1964255A" w14:textId="77777777" w:rsidTr="6F18779A">
        <w:trPr>
          <w:trHeight w:val="300"/>
        </w:trPr>
        <w:tc>
          <w:tcPr>
            <w:tcW w:w="1134" w:type="dxa"/>
          </w:tcPr>
          <w:p w14:paraId="38A66D93" w14:textId="283EB5BD" w:rsidR="22B64BF6" w:rsidRDefault="0071597B" w:rsidP="2892545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C101F4">
              <w:rPr>
                <w:lang w:val="en-US"/>
              </w:rPr>
              <w:t>9</w:t>
            </w:r>
            <w:r w:rsidR="60BBBB28" w:rsidRPr="1B7769DD">
              <w:rPr>
                <w:lang w:val="en-US"/>
              </w:rPr>
              <w:t xml:space="preserve"> / 25</w:t>
            </w:r>
          </w:p>
        </w:tc>
        <w:tc>
          <w:tcPr>
            <w:tcW w:w="8220" w:type="dxa"/>
          </w:tcPr>
          <w:p w14:paraId="0FA564FD" w14:textId="05182DEB" w:rsidR="22B64BF6" w:rsidRPr="00C50612" w:rsidRDefault="00C101F4" w:rsidP="008F57D4">
            <w:pPr>
              <w:rPr>
                <w:b/>
                <w:bCs/>
              </w:rPr>
            </w:pPr>
            <w:r w:rsidRPr="00C50612">
              <w:rPr>
                <w:b/>
                <w:bCs/>
              </w:rPr>
              <w:t>Representantskapsmøte i Det kommunale oppgavefelless</w:t>
            </w:r>
            <w:r w:rsidR="00CC1844">
              <w:rPr>
                <w:b/>
                <w:bCs/>
              </w:rPr>
              <w:t>ka</w:t>
            </w:r>
            <w:r w:rsidRPr="00C50612">
              <w:rPr>
                <w:b/>
                <w:bCs/>
              </w:rPr>
              <w:t>pet, Grenlandssamarbeidet</w:t>
            </w:r>
          </w:p>
          <w:p w14:paraId="541AE914" w14:textId="77777777" w:rsidR="00C101F4" w:rsidRDefault="00C101F4" w:rsidP="008F57D4">
            <w:r>
              <w:t xml:space="preserve">Sak: </w:t>
            </w:r>
            <w:r w:rsidR="00DD31F5">
              <w:t>1/25</w:t>
            </w:r>
            <w:r w:rsidR="003C7AEC">
              <w:t xml:space="preserve"> Årsmelding 2024</w:t>
            </w:r>
          </w:p>
          <w:p w14:paraId="6CAAFAB3" w14:textId="08FCFAF5" w:rsidR="2E3B7778" w:rsidRDefault="240A22A0">
            <w:r>
              <w:t>Sak 2/25 Valg av ny nestleder</w:t>
            </w:r>
            <w:r w:rsidR="475651A1">
              <w:t xml:space="preserve"> til representantskapet</w:t>
            </w:r>
          </w:p>
          <w:p w14:paraId="79CAD4F4" w14:textId="7A61B137" w:rsidR="003C7AEC" w:rsidRDefault="00FE22C8" w:rsidP="008F57D4">
            <w:r>
              <w:t>Se egen protokoll for oppgavefellesskapet</w:t>
            </w:r>
          </w:p>
        </w:tc>
      </w:tr>
      <w:tr w:rsidR="16A8C152" w14:paraId="12871148" w14:textId="77777777" w:rsidTr="6F1877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134" w:type="dxa"/>
          </w:tcPr>
          <w:p w14:paraId="0831434D" w14:textId="502E49C0" w:rsidR="7367FC4D" w:rsidRDefault="7367FC4D" w:rsidP="16A8C152">
            <w:pPr>
              <w:rPr>
                <w:lang w:val="en-US"/>
              </w:rPr>
            </w:pPr>
            <w:r w:rsidRPr="16A8C152">
              <w:rPr>
                <w:lang w:val="en-US"/>
              </w:rPr>
              <w:t>30 / 25</w:t>
            </w:r>
          </w:p>
        </w:tc>
        <w:tc>
          <w:tcPr>
            <w:tcW w:w="8220" w:type="dxa"/>
          </w:tcPr>
          <w:p w14:paraId="0B64972B" w14:textId="3529B53D" w:rsidR="7367FC4D" w:rsidRDefault="7367FC4D" w:rsidP="16A8C152">
            <w:pPr>
              <w:rPr>
                <w:b/>
                <w:bCs/>
              </w:rPr>
            </w:pPr>
            <w:r w:rsidRPr="16A8C152">
              <w:rPr>
                <w:b/>
                <w:bCs/>
              </w:rPr>
              <w:t>Valg av rådsordfører og vararådsordfører 2025 – 2027</w:t>
            </w:r>
          </w:p>
          <w:p w14:paraId="6CD63092" w14:textId="62E32106" w:rsidR="7367FC4D" w:rsidRDefault="7367FC4D" w:rsidP="16A8C152">
            <w:pPr>
              <w:spacing w:after="0"/>
              <w:rPr>
                <w:rFonts w:ascii="DM Sans" w:eastAsia="DM Sans" w:hAnsi="DM Sans" w:cs="DM Sans"/>
                <w:color w:val="000000" w:themeColor="text1"/>
                <w:szCs w:val="22"/>
              </w:rPr>
            </w:pPr>
            <w:r w:rsidRPr="16A8C152">
              <w:rPr>
                <w:rFonts w:ascii="DM Sans" w:eastAsia="DM Sans" w:hAnsi="DM Sans" w:cs="DM Sans"/>
                <w:color w:val="000000" w:themeColor="text1"/>
                <w:szCs w:val="22"/>
              </w:rPr>
              <w:t>Jfr. Vedtektene § 2 ORGANISERING</w:t>
            </w:r>
          </w:p>
          <w:p w14:paraId="531C69CE" w14:textId="0E72031F" w:rsidR="7367FC4D" w:rsidRDefault="7367FC4D" w:rsidP="16A8C152">
            <w:pPr>
              <w:spacing w:after="0"/>
              <w:rPr>
                <w:rFonts w:ascii="DM Sans" w:eastAsia="DM Sans" w:hAnsi="DM Sans" w:cs="DM Sans"/>
                <w:color w:val="000000" w:themeColor="text1"/>
                <w:szCs w:val="22"/>
              </w:rPr>
            </w:pPr>
            <w:r w:rsidRPr="16A8C152">
              <w:rPr>
                <w:rFonts w:ascii="DM Sans" w:eastAsia="DM Sans" w:hAnsi="DM Sans" w:cs="DM Sans"/>
                <w:color w:val="000000" w:themeColor="text1"/>
                <w:szCs w:val="22"/>
              </w:rPr>
              <w:t>“Regionrådet velger rådsordfører og vararådsordfører. Disse skal velges blant ordførerne, for 2 år av gangen.”</w:t>
            </w:r>
          </w:p>
          <w:p w14:paraId="43709E20" w14:textId="33D53CD3" w:rsidR="16A8C152" w:rsidRDefault="16A8C152" w:rsidP="16A8C152">
            <w:pPr>
              <w:spacing w:after="0"/>
              <w:rPr>
                <w:rFonts w:ascii="DM Sans" w:eastAsia="DM Sans" w:hAnsi="DM Sans" w:cs="DM Sans"/>
                <w:color w:val="000000" w:themeColor="text1"/>
                <w:szCs w:val="22"/>
              </w:rPr>
            </w:pPr>
          </w:p>
          <w:p w14:paraId="402679C6" w14:textId="4CF0D7F8" w:rsidR="7367FC4D" w:rsidRDefault="7367FC4D" w:rsidP="16A8C152">
            <w:pPr>
              <w:spacing w:after="0"/>
              <w:rPr>
                <w:rFonts w:ascii="DM Sans" w:eastAsia="DM Sans" w:hAnsi="DM Sans" w:cs="DM Sans"/>
                <w:color w:val="000000" w:themeColor="text1"/>
                <w:szCs w:val="22"/>
              </w:rPr>
            </w:pPr>
            <w:r w:rsidRPr="16A8C152">
              <w:rPr>
                <w:rFonts w:ascii="DM Sans" w:eastAsia="DM Sans" w:hAnsi="DM Sans" w:cs="DM Sans"/>
                <w:color w:val="000000" w:themeColor="text1"/>
                <w:szCs w:val="22"/>
              </w:rPr>
              <w:t>Forslag til vedtak:</w:t>
            </w:r>
          </w:p>
          <w:p w14:paraId="51D37D02" w14:textId="3522B13B" w:rsidR="7367FC4D" w:rsidRDefault="7367FC4D" w:rsidP="16A8C152">
            <w:pPr>
              <w:spacing w:after="0"/>
              <w:rPr>
                <w:rFonts w:ascii="DM Sans" w:eastAsia="DM Sans" w:hAnsi="DM Sans" w:cs="DM Sans"/>
                <w:color w:val="000000" w:themeColor="text1"/>
              </w:rPr>
            </w:pPr>
            <w:r w:rsidRPr="310353F7">
              <w:rPr>
                <w:rFonts w:ascii="DM Sans" w:eastAsia="DM Sans" w:hAnsi="DM Sans" w:cs="DM Sans"/>
                <w:color w:val="000000" w:themeColor="text1"/>
              </w:rPr>
              <w:t xml:space="preserve">For perioden 2025 – 2027 velges </w:t>
            </w:r>
            <w:r w:rsidR="5ACC6D63" w:rsidRPr="310353F7">
              <w:rPr>
                <w:rFonts w:ascii="DM Sans" w:eastAsia="DM Sans" w:hAnsi="DM Sans" w:cs="DM Sans"/>
                <w:color w:val="000000" w:themeColor="text1"/>
              </w:rPr>
              <w:t>M</w:t>
            </w:r>
            <w:r w:rsidR="00FE22C8" w:rsidRPr="310353F7">
              <w:rPr>
                <w:rFonts w:ascii="DM Sans" w:eastAsia="DM Sans" w:hAnsi="DM Sans" w:cs="DM Sans"/>
                <w:color w:val="000000" w:themeColor="text1"/>
              </w:rPr>
              <w:t>arius Roheim Aarvold</w:t>
            </w:r>
            <w:r w:rsidRPr="310353F7">
              <w:rPr>
                <w:rFonts w:ascii="DM Sans" w:eastAsia="DM Sans" w:hAnsi="DM Sans" w:cs="DM Sans"/>
                <w:color w:val="000000" w:themeColor="text1"/>
              </w:rPr>
              <w:t xml:space="preserve"> til rådsordfører og </w:t>
            </w:r>
            <w:r w:rsidR="00FE22C8" w:rsidRPr="310353F7">
              <w:rPr>
                <w:rFonts w:ascii="DM Sans" w:eastAsia="DM Sans" w:hAnsi="DM Sans" w:cs="DM Sans"/>
                <w:color w:val="000000" w:themeColor="text1"/>
              </w:rPr>
              <w:t xml:space="preserve">Stina Anlaug Sætre </w:t>
            </w:r>
            <w:r w:rsidRPr="310353F7">
              <w:rPr>
                <w:rFonts w:ascii="DM Sans" w:eastAsia="DM Sans" w:hAnsi="DM Sans" w:cs="DM Sans"/>
                <w:color w:val="000000" w:themeColor="text1"/>
              </w:rPr>
              <w:t>til vararådsordfører</w:t>
            </w:r>
          </w:p>
          <w:p w14:paraId="526DB2AF" w14:textId="3C604482" w:rsidR="16A8C152" w:rsidRDefault="16A8C152" w:rsidP="16A8C152"/>
        </w:tc>
      </w:tr>
      <w:tr w:rsidR="00B46B85" w14:paraId="7D71783F" w14:textId="77777777" w:rsidTr="6F18779A">
        <w:tc>
          <w:tcPr>
            <w:tcW w:w="1134" w:type="dxa"/>
          </w:tcPr>
          <w:p w14:paraId="466759BA" w14:textId="1922E08D" w:rsidR="00B46B85" w:rsidRPr="60BE3713" w:rsidRDefault="00D5436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30</w:t>
            </w:r>
            <w:r w:rsidR="005B52EF" w:rsidRPr="02501D79">
              <w:rPr>
                <w:lang w:val="en-US"/>
              </w:rPr>
              <w:t xml:space="preserve"> / 25</w:t>
            </w:r>
          </w:p>
        </w:tc>
        <w:tc>
          <w:tcPr>
            <w:tcW w:w="8220" w:type="dxa"/>
          </w:tcPr>
          <w:p w14:paraId="630C88BA" w14:textId="0D9E4990" w:rsidR="00B46B85" w:rsidRDefault="698E59A0">
            <w:pPr>
              <w:rPr>
                <w:b/>
                <w:bCs/>
              </w:rPr>
            </w:pPr>
            <w:r w:rsidRPr="3FE396BA">
              <w:rPr>
                <w:b/>
                <w:bCs/>
              </w:rPr>
              <w:t xml:space="preserve">Grenlandsrådet </w:t>
            </w:r>
            <w:r w:rsidR="25F67B67" w:rsidRPr="3FE396BA">
              <w:rPr>
                <w:b/>
                <w:bCs/>
              </w:rPr>
              <w:t>19</w:t>
            </w:r>
            <w:r w:rsidRPr="3FE396BA">
              <w:rPr>
                <w:b/>
                <w:bCs/>
              </w:rPr>
              <w:t xml:space="preserve">. </w:t>
            </w:r>
            <w:r w:rsidR="008324FA" w:rsidRPr="3FE396BA">
              <w:rPr>
                <w:b/>
                <w:bCs/>
              </w:rPr>
              <w:t>septemb</w:t>
            </w:r>
            <w:r w:rsidR="0C9BBAA6" w:rsidRPr="3FE396BA">
              <w:rPr>
                <w:b/>
                <w:bCs/>
              </w:rPr>
              <w:t>e</w:t>
            </w:r>
            <w:r w:rsidR="008324FA" w:rsidRPr="3FE396BA">
              <w:rPr>
                <w:b/>
                <w:bCs/>
              </w:rPr>
              <w:t>r</w:t>
            </w:r>
            <w:r w:rsidRPr="3FE396BA">
              <w:rPr>
                <w:b/>
                <w:bCs/>
              </w:rPr>
              <w:t xml:space="preserve"> 2025</w:t>
            </w:r>
            <w:r w:rsidR="5CB24965" w:rsidRPr="3FE396BA">
              <w:rPr>
                <w:b/>
                <w:bCs/>
              </w:rPr>
              <w:t xml:space="preserve"> -Drangedal</w:t>
            </w:r>
          </w:p>
          <w:p w14:paraId="4B75D0FD" w14:textId="46A8B691" w:rsidR="00696CC0" w:rsidRDefault="00FE22C8" w:rsidP="00696CC0">
            <w:pPr>
              <w:rPr>
                <w:i/>
                <w:iCs/>
              </w:rPr>
            </w:pPr>
            <w:r>
              <w:t>Følgende</w:t>
            </w:r>
            <w:r w:rsidR="051171B3">
              <w:t xml:space="preserve"> program </w:t>
            </w:r>
            <w:r>
              <w:t xml:space="preserve">og saker </w:t>
            </w:r>
            <w:r w:rsidR="051171B3">
              <w:t xml:space="preserve">legges </w:t>
            </w:r>
            <w:r w:rsidR="004C44C9">
              <w:t>til grunn for innkallingen:</w:t>
            </w:r>
            <w:r w:rsidR="004C44C9">
              <w:br/>
            </w:r>
            <w:r w:rsidR="00CC706D">
              <w:rPr>
                <w:b/>
                <w:bCs/>
              </w:rPr>
              <w:t>-</w:t>
            </w:r>
            <w:r w:rsidR="00696CC0" w:rsidRPr="00696CC0">
              <w:rPr>
                <w:b/>
                <w:bCs/>
              </w:rPr>
              <w:t>Statlige forventninger til kommunene i 2026</w:t>
            </w:r>
            <w:r w:rsidR="00696CC0" w:rsidRPr="00696CC0">
              <w:t> </w:t>
            </w:r>
            <w:r w:rsidR="00CC706D">
              <w:br/>
            </w:r>
            <w:r w:rsidR="00696CC0" w:rsidRPr="00696CC0">
              <w:t>Statsforvalter i Vestfold og Telemark </w:t>
            </w:r>
            <w:r w:rsidR="00696CC0" w:rsidRPr="00696CC0">
              <w:br/>
              <w:t>Trond Rønningen </w:t>
            </w:r>
            <w:r w:rsidR="00696CC0" w:rsidRPr="00696CC0">
              <w:br/>
              <w:t>Kommunedirektør Inger Anne Speilberg </w:t>
            </w:r>
            <w:r w:rsidR="00696CC0" w:rsidRPr="00696CC0">
              <w:br/>
            </w:r>
            <w:r w:rsidR="00696CC0" w:rsidRPr="00696CC0">
              <w:rPr>
                <w:i/>
                <w:iCs/>
              </w:rPr>
              <w:t>Hvordan møter kommunen forventningene</w:t>
            </w:r>
          </w:p>
          <w:p w14:paraId="7B6703B7" w14:textId="2ED82987" w:rsidR="000450F2" w:rsidRDefault="000450F2" w:rsidP="000450F2">
            <w:pPr>
              <w:rPr>
                <w:i/>
                <w:iCs/>
              </w:rPr>
            </w:pPr>
            <w:r>
              <w:rPr>
                <w:b/>
                <w:bCs/>
              </w:rPr>
              <w:t>-</w:t>
            </w:r>
            <w:r w:rsidRPr="000450F2">
              <w:rPr>
                <w:b/>
                <w:bCs/>
              </w:rPr>
              <w:t>USN -Fagråd for kjernekraft</w:t>
            </w:r>
            <w:r w:rsidRPr="000450F2">
              <w:t> </w:t>
            </w:r>
            <w:r>
              <w:br/>
            </w:r>
            <w:r w:rsidRPr="000450F2">
              <w:t>Elisabet Syverud </w:t>
            </w:r>
            <w:r w:rsidRPr="000450F2">
              <w:br/>
              <w:t>Dekan -Fakultet for teknologi, naturvitenskap og maritime fag</w:t>
            </w:r>
            <w:r>
              <w:br/>
            </w:r>
            <w:r>
              <w:rPr>
                <w:i/>
                <w:iCs/>
              </w:rPr>
              <w:t>B</w:t>
            </w:r>
            <w:r w:rsidRPr="000450F2">
              <w:rPr>
                <w:i/>
                <w:iCs/>
              </w:rPr>
              <w:t>akgrunn, hensikt, rådet vårt, og USN som en viktig regional kunnskapsressurs –</w:t>
            </w:r>
            <w:r w:rsidRPr="000450F2">
              <w:t xml:space="preserve"> </w:t>
            </w:r>
            <w:r w:rsidRPr="000450F2">
              <w:rPr>
                <w:i/>
                <w:iCs/>
              </w:rPr>
              <w:t>med behov for kommunal medvirkning og støtte.</w:t>
            </w:r>
            <w:r w:rsidRPr="000450F2">
              <w:t> </w:t>
            </w:r>
            <w:r>
              <w:br/>
            </w:r>
            <w:r w:rsidRPr="000450F2">
              <w:t>Elin Fjeld </w:t>
            </w:r>
            <w:r w:rsidRPr="000450F2">
              <w:br/>
              <w:t>Førsteamanuensis og nestleder i Fagråd for kjernekraft </w:t>
            </w:r>
            <w:r w:rsidRPr="000450F2">
              <w:br/>
            </w:r>
            <w:r w:rsidRPr="000450F2">
              <w:rPr>
                <w:i/>
                <w:iCs/>
              </w:rPr>
              <w:t>Hvordan jobber fagrådet, plan framover og et kort innblikk i første rapport.</w:t>
            </w:r>
          </w:p>
          <w:p w14:paraId="504E3122" w14:textId="2B2CA3D2" w:rsidR="000450F2" w:rsidRDefault="00914FC1" w:rsidP="000450F2">
            <w:r>
              <w:rPr>
                <w:b/>
                <w:bCs/>
                <w:lang w:val="en-US"/>
              </w:rPr>
              <w:t>-</w:t>
            </w:r>
            <w:proofErr w:type="spellStart"/>
            <w:r w:rsidRPr="00914FC1">
              <w:rPr>
                <w:b/>
                <w:bCs/>
                <w:lang w:val="en-US"/>
              </w:rPr>
              <w:t>Kjernekraft</w:t>
            </w:r>
            <w:proofErr w:type="spellEnd"/>
            <w:r w:rsidRPr="00914FC1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14FC1">
              <w:rPr>
                <w:b/>
                <w:bCs/>
                <w:lang w:val="en-US"/>
              </w:rPr>
              <w:t>og</w:t>
            </w:r>
            <w:proofErr w:type="spellEnd"/>
            <w:r w:rsidRPr="00914FC1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14FC1">
              <w:rPr>
                <w:b/>
                <w:bCs/>
                <w:lang w:val="en-US"/>
              </w:rPr>
              <w:t>veien</w:t>
            </w:r>
            <w:proofErr w:type="spellEnd"/>
            <w:r w:rsidRPr="00914FC1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14FC1">
              <w:rPr>
                <w:b/>
                <w:bCs/>
                <w:lang w:val="en-US"/>
              </w:rPr>
              <w:t>videre</w:t>
            </w:r>
            <w:proofErr w:type="spellEnd"/>
            <w:r w:rsidRPr="00914FC1">
              <w:rPr>
                <w:b/>
                <w:bCs/>
                <w:lang w:val="en-US"/>
              </w:rPr>
              <w:t xml:space="preserve"> for Grenlandssamarbeidet IPR</w:t>
            </w:r>
            <w:r w:rsidRPr="00914FC1">
              <w:t> </w:t>
            </w:r>
            <w:r w:rsidRPr="00914FC1">
              <w:br/>
            </w:r>
            <w:r w:rsidRPr="00914FC1">
              <w:rPr>
                <w:lang w:val="en-US"/>
              </w:rPr>
              <w:t xml:space="preserve">Arve Høiberg Daglig </w:t>
            </w:r>
            <w:proofErr w:type="spellStart"/>
            <w:r w:rsidRPr="00914FC1">
              <w:rPr>
                <w:lang w:val="en-US"/>
              </w:rPr>
              <w:t>leder</w:t>
            </w:r>
            <w:proofErr w:type="spellEnd"/>
            <w:r w:rsidRPr="00914FC1">
              <w:t> </w:t>
            </w:r>
          </w:p>
          <w:p w14:paraId="323A5BDF" w14:textId="7A9D7324" w:rsidR="00C0409E" w:rsidRPr="00C0409E" w:rsidRDefault="00C0409E" w:rsidP="00C0409E">
            <w:r>
              <w:rPr>
                <w:b/>
                <w:bCs/>
              </w:rPr>
              <w:t>-</w:t>
            </w:r>
            <w:r w:rsidRPr="00C0409E">
              <w:rPr>
                <w:b/>
                <w:bCs/>
              </w:rPr>
              <w:t>Kjernekraft i Norge – Kostnader, utfordringer og muligheter</w:t>
            </w:r>
            <w:r w:rsidRPr="00C0409E">
              <w:t> </w:t>
            </w:r>
            <w:r>
              <w:br/>
            </w:r>
            <w:r w:rsidRPr="00C0409E">
              <w:rPr>
                <w:lang w:val="en-US"/>
              </w:rPr>
              <w:t>Vala Maria Valsdottir</w:t>
            </w:r>
            <w:r w:rsidRPr="00C0409E">
              <w:t> </w:t>
            </w:r>
            <w:r w:rsidRPr="00C0409E">
              <w:br/>
              <w:t>Doktorgradsstipendiat i Crayon og Norsk nukleært forskningssenter </w:t>
            </w:r>
          </w:p>
          <w:p w14:paraId="05EA0293" w14:textId="7C104042" w:rsidR="006361AE" w:rsidRPr="00E94595" w:rsidRDefault="00C0409E" w:rsidP="6C4FAF82">
            <w:r>
              <w:t>Saker:</w:t>
            </w:r>
            <w:r>
              <w:br/>
            </w:r>
            <w:r w:rsidR="006C63B1">
              <w:t xml:space="preserve">-Protokoll fra Grenlandsrådet </w:t>
            </w:r>
            <w:r w:rsidR="00BC7A87">
              <w:t>23. mai 2025</w:t>
            </w:r>
            <w:r w:rsidR="00BC7A87">
              <w:br/>
              <w:t>-</w:t>
            </w:r>
            <w:r w:rsidR="00BC7A87" w:rsidRPr="00BC7A87">
              <w:t>Valg av rådsordfører og vararådsordfører 2025 - 2027 </w:t>
            </w:r>
          </w:p>
        </w:tc>
      </w:tr>
      <w:tr w:rsidR="3F7542B4" w14:paraId="3C8A625F" w14:textId="77777777" w:rsidTr="6F1877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134" w:type="dxa"/>
          </w:tcPr>
          <w:p w14:paraId="161F3F06" w14:textId="43DD4820" w:rsidR="3057CE28" w:rsidRDefault="3057CE28" w:rsidP="3F7542B4">
            <w:pPr>
              <w:rPr>
                <w:lang w:val="en-US"/>
              </w:rPr>
            </w:pPr>
            <w:r w:rsidRPr="3F7542B4">
              <w:rPr>
                <w:lang w:val="en-US"/>
              </w:rPr>
              <w:t>31 / 25</w:t>
            </w:r>
          </w:p>
        </w:tc>
        <w:tc>
          <w:tcPr>
            <w:tcW w:w="8220" w:type="dxa"/>
          </w:tcPr>
          <w:p w14:paraId="02106B24" w14:textId="44204534" w:rsidR="3057CE28" w:rsidRDefault="694CDEF7" w:rsidP="3F7542B4">
            <w:pPr>
              <w:rPr>
                <w:b/>
                <w:bCs/>
              </w:rPr>
            </w:pPr>
            <w:r w:rsidRPr="6C4FAF82">
              <w:rPr>
                <w:b/>
                <w:bCs/>
              </w:rPr>
              <w:t>Evaluering av studietur 12 – 14. August 2025</w:t>
            </w:r>
          </w:p>
          <w:p w14:paraId="1856A3DF" w14:textId="515521BA" w:rsidR="3F7542B4" w:rsidRPr="000224BE" w:rsidRDefault="006E220A" w:rsidP="000224BE">
            <w:r w:rsidRPr="00661754">
              <w:lastRenderedPageBreak/>
              <w:t xml:space="preserve">Ordførerkollegiet uttrykte stor faglig nytte av </w:t>
            </w:r>
            <w:r w:rsidR="00F32BB0" w:rsidRPr="00661754">
              <w:t>s</w:t>
            </w:r>
            <w:r w:rsidR="007F12BE" w:rsidRPr="00661754">
              <w:t>tudie</w:t>
            </w:r>
            <w:r w:rsidR="00CC4166" w:rsidRPr="00661754">
              <w:t>turen til Rin</w:t>
            </w:r>
            <w:r w:rsidR="00AB28E7" w:rsidRPr="00661754">
              <w:t>g</w:t>
            </w:r>
            <w:r w:rsidR="00CC4166" w:rsidRPr="00661754">
              <w:t>hals, Varberg</w:t>
            </w:r>
            <w:r w:rsidR="00F244D5" w:rsidRPr="00661754">
              <w:br/>
            </w:r>
            <w:r w:rsidR="00661754" w:rsidRPr="00661754">
              <w:t>og sekretariatet bes utarbeide forslag til studietur med tema for uke m33 i august 2026</w:t>
            </w:r>
          </w:p>
        </w:tc>
      </w:tr>
      <w:tr w:rsidR="00311697" w14:paraId="6B20B9BD" w14:textId="77777777" w:rsidTr="6F18779A">
        <w:tc>
          <w:tcPr>
            <w:tcW w:w="1134" w:type="dxa"/>
            <w:shd w:val="clear" w:color="auto" w:fill="FFFFFF" w:themeFill="background1"/>
          </w:tcPr>
          <w:p w14:paraId="164D25F6" w14:textId="0E453BBE" w:rsidR="00311697" w:rsidRDefault="008324FA">
            <w:r w:rsidRPr="3F7542B4">
              <w:rPr>
                <w:lang w:val="en-US"/>
              </w:rPr>
              <w:lastRenderedPageBreak/>
              <w:t>3</w:t>
            </w:r>
            <w:r w:rsidR="346D3275" w:rsidRPr="3F7542B4">
              <w:rPr>
                <w:lang w:val="en-US"/>
              </w:rPr>
              <w:t xml:space="preserve">2 </w:t>
            </w:r>
            <w:r w:rsidR="7F1D8117" w:rsidRPr="3F7542B4">
              <w:rPr>
                <w:lang w:val="en-US"/>
              </w:rPr>
              <w:t xml:space="preserve">/ </w:t>
            </w:r>
            <w:r w:rsidR="7F1D8117">
              <w:t>2</w:t>
            </w:r>
            <w:r w:rsidR="000110B2">
              <w:t>5</w:t>
            </w:r>
          </w:p>
        </w:tc>
        <w:tc>
          <w:tcPr>
            <w:tcW w:w="8220" w:type="dxa"/>
            <w:shd w:val="clear" w:color="auto" w:fill="FFFFFF" w:themeFill="background1"/>
          </w:tcPr>
          <w:p w14:paraId="1B424E3F" w14:textId="59C091D1" w:rsidR="00CF4AAD" w:rsidRDefault="000110B2">
            <w:r>
              <w:rPr>
                <w:b/>
                <w:bCs/>
              </w:rPr>
              <w:t>Eventuelt</w:t>
            </w:r>
            <w:r w:rsidR="006D29EE">
              <w:rPr>
                <w:b/>
                <w:bCs/>
              </w:rPr>
              <w:br/>
            </w:r>
            <w:r w:rsidR="001A5B52">
              <w:t>Deltakelse i årets</w:t>
            </w:r>
            <w:r w:rsidR="006935E9">
              <w:t xml:space="preserve"> ringe aksjon 16. oktober for TV-aksjonen ble drøftet</w:t>
            </w:r>
            <w:r w:rsidR="009B688C">
              <w:t xml:space="preserve"> med utveksling av erfaringer i forhold til forberedelser i de forskjellige kommunen</w:t>
            </w:r>
            <w:r w:rsidR="00CF4AAD">
              <w:t>e</w:t>
            </w:r>
          </w:p>
          <w:p w14:paraId="28B60D15" w14:textId="034F7B85" w:rsidR="00933C40" w:rsidRPr="001A5B52" w:rsidRDefault="001A5B52">
            <w:r>
              <w:t xml:space="preserve"> </w:t>
            </w:r>
          </w:p>
        </w:tc>
      </w:tr>
    </w:tbl>
    <w:p w14:paraId="216C1ABD" w14:textId="77777777" w:rsidR="008467C2" w:rsidRPr="005221F8" w:rsidRDefault="008467C2" w:rsidP="002748C7">
      <w:pPr>
        <w:spacing w:after="840"/>
        <w:rPr>
          <w:lang w:val="en-US"/>
        </w:rPr>
      </w:pPr>
    </w:p>
    <w:sectPr w:rsidR="008467C2" w:rsidRPr="005221F8" w:rsidSect="005F2623">
      <w:headerReference w:type="default" r:id="rId10"/>
      <w:footerReference w:type="default" r:id="rId11"/>
      <w:headerReference w:type="first" r:id="rId12"/>
      <w:pgSz w:w="11906" w:h="16838" w:code="9"/>
      <w:pgMar w:top="2863" w:right="1276" w:bottom="3827" w:left="1276" w:header="709" w:footer="1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89F47" w14:textId="77777777" w:rsidR="00732F80" w:rsidRDefault="00732F80" w:rsidP="0030254C">
      <w:pPr>
        <w:spacing w:after="0"/>
      </w:pPr>
      <w:r>
        <w:separator/>
      </w:r>
    </w:p>
  </w:endnote>
  <w:endnote w:type="continuationSeparator" w:id="0">
    <w:p w14:paraId="54488B55" w14:textId="77777777" w:rsidR="00732F80" w:rsidRDefault="00732F80" w:rsidP="0030254C">
      <w:pPr>
        <w:spacing w:after="0"/>
      </w:pPr>
      <w:r>
        <w:continuationSeparator/>
      </w:r>
    </w:p>
  </w:endnote>
  <w:endnote w:type="continuationNotice" w:id="1">
    <w:p w14:paraId="307A0373" w14:textId="77777777" w:rsidR="00732F80" w:rsidRDefault="00732F8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mbria"/>
    <w:charset w:val="00"/>
    <w:family w:val="auto"/>
    <w:pitch w:val="variable"/>
    <w:sig w:usb0="8000002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EDD72" w14:textId="77777777" w:rsidR="005E7974" w:rsidRPr="00425AFC" w:rsidRDefault="005E7974" w:rsidP="00425AFC">
    <w:pPr>
      <w:pStyle w:val="Bunntekst"/>
      <w:spacing w:line="216" w:lineRule="exact"/>
      <w:rPr>
        <w:sz w:val="18"/>
        <w:szCs w:val="18"/>
      </w:rPr>
    </w:pPr>
    <w:r w:rsidRPr="00425AFC">
      <w:rPr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F57129" wp14:editId="52030896">
              <wp:simplePos x="0" y="0"/>
              <wp:positionH relativeFrom="column">
                <wp:posOffset>1338</wp:posOffset>
              </wp:positionH>
              <wp:positionV relativeFrom="paragraph">
                <wp:posOffset>-164375</wp:posOffset>
              </wp:positionV>
              <wp:extent cx="5957126" cy="0"/>
              <wp:effectExtent l="0" t="0" r="0" b="0"/>
              <wp:wrapNone/>
              <wp:docPr id="181787138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712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rto="http://schemas.microsoft.com/office/word/2006/arto">
          <w:pict w14:anchorId="7E11F962">
            <v:line id="Straight Connector 2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.1pt,-12.95pt" to="469.15pt,-12.95pt" w14:anchorId="5E269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">
              <v:stroke joinstyle="miter"/>
            </v:line>
          </w:pict>
        </mc:Fallback>
      </mc:AlternateContent>
    </w:r>
    <w:r w:rsidRPr="00425AFC">
      <w:rPr>
        <w:b/>
        <w:bCs/>
        <w:noProof/>
        <w:sz w:val="18"/>
        <w:szCs w:val="18"/>
      </w:rPr>
      <w:drawing>
        <wp:anchor distT="0" distB="0" distL="114300" distR="114300" simplePos="0" relativeHeight="251658242" behindDoc="1" locked="0" layoutInCell="1" allowOverlap="1" wp14:anchorId="596D4266" wp14:editId="4F993013">
          <wp:simplePos x="0" y="0"/>
          <wp:positionH relativeFrom="margin">
            <wp:align>right</wp:align>
          </wp:positionH>
          <wp:positionV relativeFrom="page">
            <wp:posOffset>9501047</wp:posOffset>
          </wp:positionV>
          <wp:extent cx="2314575" cy="409575"/>
          <wp:effectExtent l="0" t="0" r="9525" b="9525"/>
          <wp:wrapNone/>
          <wp:docPr id="197858245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58245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25AFC">
      <w:rPr>
        <w:b/>
        <w:bCs/>
        <w:sz w:val="18"/>
        <w:szCs w:val="18"/>
      </w:rPr>
      <w:t>Grenlandssamarbeidet</w:t>
    </w:r>
    <w:r w:rsidRPr="00425AFC">
      <w:rPr>
        <w:sz w:val="18"/>
        <w:szCs w:val="18"/>
      </w:rPr>
      <w:br/>
      <w:t>Rådhusplassen 2, 3724 Skien</w:t>
    </w:r>
    <w:r w:rsidRPr="00425AFC">
      <w:rPr>
        <w:sz w:val="18"/>
        <w:szCs w:val="18"/>
      </w:rPr>
      <w:br/>
      <w:t>Tlf.: 94 15 91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909A5" w14:textId="77777777" w:rsidR="00732F80" w:rsidRDefault="00732F80" w:rsidP="0030254C">
      <w:pPr>
        <w:spacing w:after="0"/>
      </w:pPr>
      <w:r>
        <w:separator/>
      </w:r>
    </w:p>
  </w:footnote>
  <w:footnote w:type="continuationSeparator" w:id="0">
    <w:p w14:paraId="358F9C57" w14:textId="77777777" w:rsidR="00732F80" w:rsidRDefault="00732F80" w:rsidP="0030254C">
      <w:pPr>
        <w:spacing w:after="0"/>
      </w:pPr>
      <w:r>
        <w:continuationSeparator/>
      </w:r>
    </w:p>
  </w:footnote>
  <w:footnote w:type="continuationNotice" w:id="1">
    <w:p w14:paraId="41BAAA62" w14:textId="77777777" w:rsidR="00732F80" w:rsidRDefault="00732F8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5F09" w14:textId="77777777" w:rsidR="00445B06" w:rsidRDefault="001B2A8D">
    <w:pPr>
      <w:pStyle w:val="Toppteks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31F7163C" wp14:editId="6F1CB916">
          <wp:simplePos x="0" y="0"/>
          <wp:positionH relativeFrom="margin">
            <wp:posOffset>6985</wp:posOffset>
          </wp:positionH>
          <wp:positionV relativeFrom="paragraph">
            <wp:posOffset>342265</wp:posOffset>
          </wp:positionV>
          <wp:extent cx="2944800" cy="334800"/>
          <wp:effectExtent l="0" t="0" r="8255" b="8255"/>
          <wp:wrapNone/>
          <wp:docPr id="173805444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3936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48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3510A" w14:textId="77777777" w:rsidR="005221F8" w:rsidRDefault="001B2A8D">
    <w:pPr>
      <w:pStyle w:val="Toppteks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2D62DC2" wp14:editId="2DA631B0">
          <wp:simplePos x="0" y="0"/>
          <wp:positionH relativeFrom="margin">
            <wp:posOffset>6985</wp:posOffset>
          </wp:positionH>
          <wp:positionV relativeFrom="paragraph">
            <wp:posOffset>342265</wp:posOffset>
          </wp:positionV>
          <wp:extent cx="2944800" cy="334800"/>
          <wp:effectExtent l="0" t="0" r="8255" b="8255"/>
          <wp:wrapNone/>
          <wp:docPr id="152639365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3936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48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624C">
      <w:rPr>
        <w:noProof/>
      </w:rPr>
      <w:drawing>
        <wp:anchor distT="0" distB="0" distL="114300" distR="114300" simplePos="0" relativeHeight="251658240" behindDoc="1" locked="0" layoutInCell="1" allowOverlap="1" wp14:anchorId="5BCCE7FB" wp14:editId="5EEC671E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040" cy="10691495"/>
          <wp:effectExtent l="0" t="0" r="3810" b="0"/>
          <wp:wrapNone/>
          <wp:docPr id="10474909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490920" name="Graphic 1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21F8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E3CC90F" wp14:editId="6CFA1226">
              <wp:simplePos x="0" y="0"/>
              <wp:positionH relativeFrom="column">
                <wp:posOffset>5455935</wp:posOffset>
              </wp:positionH>
              <wp:positionV relativeFrom="paragraph">
                <wp:posOffset>288925</wp:posOffset>
              </wp:positionV>
              <wp:extent cx="713678" cy="383602"/>
              <wp:effectExtent l="0" t="0" r="0" b="0"/>
              <wp:wrapNone/>
              <wp:docPr id="19326245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678" cy="38360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972381" w14:textId="77777777" w:rsidR="005221F8" w:rsidRPr="005221F8" w:rsidRDefault="005221F8" w:rsidP="005221F8">
                          <w:pPr>
                            <w:rPr>
                              <w:sz w:val="26"/>
                              <w:szCs w:val="26"/>
                              <w:lang w:val="en-US"/>
                            </w:rPr>
                          </w:pPr>
                          <w:r w:rsidRPr="005221F8">
                            <w:rPr>
                              <w:b/>
                              <w:bCs/>
                              <w:sz w:val="26"/>
                              <w:szCs w:val="26"/>
                              <w:lang w:val="en-US"/>
                            </w:rPr>
                            <w:t>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3CC9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9.6pt;margin-top:22.75pt;width:56.2pt;height:30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" filled="f" stroked="f" strokeweight=".5pt">
              <v:textbox>
                <w:txbxContent>
                  <w:p w14:paraId="50972381" w14:textId="77777777" w:rsidR="005221F8" w:rsidRPr="005221F8" w:rsidRDefault="005221F8" w:rsidP="005221F8">
                    <w:pPr>
                      <w:rPr>
                        <w:sz w:val="26"/>
                        <w:szCs w:val="26"/>
                        <w:lang w:val="en-US"/>
                      </w:rPr>
                    </w:pPr>
                    <w:r w:rsidRPr="005221F8">
                      <w:rPr>
                        <w:b/>
                        <w:bCs/>
                        <w:sz w:val="26"/>
                        <w:szCs w:val="26"/>
                        <w:lang w:val="en-US"/>
                      </w:rPr>
                      <w:t>2024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713B9"/>
    <w:multiLevelType w:val="hybridMultilevel"/>
    <w:tmpl w:val="FFFFFFFF"/>
    <w:lvl w:ilvl="0" w:tplc="8B8E5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30B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62FB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C01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A87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D653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8F0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EB6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7C18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98C74"/>
    <w:multiLevelType w:val="hybridMultilevel"/>
    <w:tmpl w:val="FFFFFFFF"/>
    <w:lvl w:ilvl="0" w:tplc="015A3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D4A8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227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AA6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542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F8C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AE7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C37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7AD4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D0A68"/>
    <w:multiLevelType w:val="hybridMultilevel"/>
    <w:tmpl w:val="2E8ABF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9763737">
    <w:abstractNumId w:val="0"/>
  </w:num>
  <w:num w:numId="2" w16cid:durableId="132917145">
    <w:abstractNumId w:val="1"/>
  </w:num>
  <w:num w:numId="3" w16cid:durableId="161161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BD"/>
    <w:rsid w:val="000009F1"/>
    <w:rsid w:val="000110B2"/>
    <w:rsid w:val="000145F1"/>
    <w:rsid w:val="000224BE"/>
    <w:rsid w:val="000450F2"/>
    <w:rsid w:val="00063383"/>
    <w:rsid w:val="00065FC5"/>
    <w:rsid w:val="00073B18"/>
    <w:rsid w:val="000840FA"/>
    <w:rsid w:val="0008703D"/>
    <w:rsid w:val="000954D9"/>
    <w:rsid w:val="000A0E21"/>
    <w:rsid w:val="000A7CBD"/>
    <w:rsid w:val="000B1C36"/>
    <w:rsid w:val="000B5176"/>
    <w:rsid w:val="000C285D"/>
    <w:rsid w:val="000C7413"/>
    <w:rsid w:val="000D0249"/>
    <w:rsid w:val="0010156B"/>
    <w:rsid w:val="00102A79"/>
    <w:rsid w:val="001047F4"/>
    <w:rsid w:val="001149C6"/>
    <w:rsid w:val="001224AF"/>
    <w:rsid w:val="00123720"/>
    <w:rsid w:val="00132A44"/>
    <w:rsid w:val="00134436"/>
    <w:rsid w:val="00134EFC"/>
    <w:rsid w:val="00151FE1"/>
    <w:rsid w:val="00153FE8"/>
    <w:rsid w:val="001542A7"/>
    <w:rsid w:val="00160AEF"/>
    <w:rsid w:val="00163CCC"/>
    <w:rsid w:val="0017322F"/>
    <w:rsid w:val="00174DB5"/>
    <w:rsid w:val="00185262"/>
    <w:rsid w:val="00185F83"/>
    <w:rsid w:val="001A5B52"/>
    <w:rsid w:val="001B1866"/>
    <w:rsid w:val="001B1F04"/>
    <w:rsid w:val="001B2A8D"/>
    <w:rsid w:val="001B5842"/>
    <w:rsid w:val="001C3EB0"/>
    <w:rsid w:val="001C42E1"/>
    <w:rsid w:val="001D5964"/>
    <w:rsid w:val="001E1784"/>
    <w:rsid w:val="001F4B47"/>
    <w:rsid w:val="001F4BFE"/>
    <w:rsid w:val="001F5238"/>
    <w:rsid w:val="00200FBB"/>
    <w:rsid w:val="00235801"/>
    <w:rsid w:val="00235DDC"/>
    <w:rsid w:val="002463FB"/>
    <w:rsid w:val="00246F5D"/>
    <w:rsid w:val="0025358D"/>
    <w:rsid w:val="00260AC8"/>
    <w:rsid w:val="002748C7"/>
    <w:rsid w:val="00284AA8"/>
    <w:rsid w:val="002901ED"/>
    <w:rsid w:val="002975C1"/>
    <w:rsid w:val="002A7D87"/>
    <w:rsid w:val="002B1D8E"/>
    <w:rsid w:val="002C3391"/>
    <w:rsid w:val="002D434E"/>
    <w:rsid w:val="002E676A"/>
    <w:rsid w:val="002F5865"/>
    <w:rsid w:val="0030254C"/>
    <w:rsid w:val="0030359D"/>
    <w:rsid w:val="00303C60"/>
    <w:rsid w:val="003061AD"/>
    <w:rsid w:val="00310569"/>
    <w:rsid w:val="00311697"/>
    <w:rsid w:val="00323855"/>
    <w:rsid w:val="003252FC"/>
    <w:rsid w:val="00335D6A"/>
    <w:rsid w:val="00340557"/>
    <w:rsid w:val="00340E5B"/>
    <w:rsid w:val="00352B30"/>
    <w:rsid w:val="0035358A"/>
    <w:rsid w:val="0035439D"/>
    <w:rsid w:val="00362333"/>
    <w:rsid w:val="003858BB"/>
    <w:rsid w:val="003864B3"/>
    <w:rsid w:val="00395A6E"/>
    <w:rsid w:val="003B4849"/>
    <w:rsid w:val="003C7AEC"/>
    <w:rsid w:val="003D37B7"/>
    <w:rsid w:val="003E3456"/>
    <w:rsid w:val="003E624C"/>
    <w:rsid w:val="00403837"/>
    <w:rsid w:val="004069DF"/>
    <w:rsid w:val="004126D4"/>
    <w:rsid w:val="0041386A"/>
    <w:rsid w:val="00423299"/>
    <w:rsid w:val="00423703"/>
    <w:rsid w:val="00425AFC"/>
    <w:rsid w:val="00431C8B"/>
    <w:rsid w:val="00437793"/>
    <w:rsid w:val="00445B06"/>
    <w:rsid w:val="00472E1C"/>
    <w:rsid w:val="0047677B"/>
    <w:rsid w:val="00476F8F"/>
    <w:rsid w:val="00477840"/>
    <w:rsid w:val="00481889"/>
    <w:rsid w:val="004831EC"/>
    <w:rsid w:val="00484659"/>
    <w:rsid w:val="0049401B"/>
    <w:rsid w:val="00497940"/>
    <w:rsid w:val="004C44C9"/>
    <w:rsid w:val="004D6059"/>
    <w:rsid w:val="004E50FC"/>
    <w:rsid w:val="004F7E70"/>
    <w:rsid w:val="005013BD"/>
    <w:rsid w:val="00505222"/>
    <w:rsid w:val="00516D08"/>
    <w:rsid w:val="00520431"/>
    <w:rsid w:val="005221F8"/>
    <w:rsid w:val="005535F1"/>
    <w:rsid w:val="00554229"/>
    <w:rsid w:val="0057003C"/>
    <w:rsid w:val="00590BB5"/>
    <w:rsid w:val="005A3BC7"/>
    <w:rsid w:val="005B52EF"/>
    <w:rsid w:val="005B7823"/>
    <w:rsid w:val="005C2790"/>
    <w:rsid w:val="005E6849"/>
    <w:rsid w:val="005E7974"/>
    <w:rsid w:val="005F2623"/>
    <w:rsid w:val="005F39C8"/>
    <w:rsid w:val="005F5C53"/>
    <w:rsid w:val="005F7ABC"/>
    <w:rsid w:val="00602E5B"/>
    <w:rsid w:val="0061765E"/>
    <w:rsid w:val="006176D8"/>
    <w:rsid w:val="006200B9"/>
    <w:rsid w:val="006241DC"/>
    <w:rsid w:val="00633EBD"/>
    <w:rsid w:val="00634CE8"/>
    <w:rsid w:val="006361AE"/>
    <w:rsid w:val="00636903"/>
    <w:rsid w:val="0064692B"/>
    <w:rsid w:val="0065596B"/>
    <w:rsid w:val="0065738D"/>
    <w:rsid w:val="006615A2"/>
    <w:rsid w:val="00661754"/>
    <w:rsid w:val="00665463"/>
    <w:rsid w:val="00667069"/>
    <w:rsid w:val="006935E9"/>
    <w:rsid w:val="00696CC0"/>
    <w:rsid w:val="006A0224"/>
    <w:rsid w:val="006B10E7"/>
    <w:rsid w:val="006B17DC"/>
    <w:rsid w:val="006B7ED7"/>
    <w:rsid w:val="006C63B1"/>
    <w:rsid w:val="006D29EE"/>
    <w:rsid w:val="006E0AFB"/>
    <w:rsid w:val="006E220A"/>
    <w:rsid w:val="006E4F05"/>
    <w:rsid w:val="0071597B"/>
    <w:rsid w:val="00716CD5"/>
    <w:rsid w:val="007253F8"/>
    <w:rsid w:val="00732F80"/>
    <w:rsid w:val="00742132"/>
    <w:rsid w:val="0075620A"/>
    <w:rsid w:val="0076679B"/>
    <w:rsid w:val="0078354A"/>
    <w:rsid w:val="00791EBD"/>
    <w:rsid w:val="00792113"/>
    <w:rsid w:val="007A6B40"/>
    <w:rsid w:val="007B44FB"/>
    <w:rsid w:val="007B7BA2"/>
    <w:rsid w:val="007D0A9D"/>
    <w:rsid w:val="007D327A"/>
    <w:rsid w:val="007E685C"/>
    <w:rsid w:val="007F12BE"/>
    <w:rsid w:val="00800F6D"/>
    <w:rsid w:val="00803397"/>
    <w:rsid w:val="00810488"/>
    <w:rsid w:val="008324FA"/>
    <w:rsid w:val="00834F8F"/>
    <w:rsid w:val="00839141"/>
    <w:rsid w:val="008467C2"/>
    <w:rsid w:val="0086296E"/>
    <w:rsid w:val="00865ABE"/>
    <w:rsid w:val="0086637E"/>
    <w:rsid w:val="0086769A"/>
    <w:rsid w:val="00871C2C"/>
    <w:rsid w:val="00881FAF"/>
    <w:rsid w:val="00890B24"/>
    <w:rsid w:val="00897D4C"/>
    <w:rsid w:val="008B62BD"/>
    <w:rsid w:val="008C0DE3"/>
    <w:rsid w:val="008D2502"/>
    <w:rsid w:val="008D5E61"/>
    <w:rsid w:val="008D764D"/>
    <w:rsid w:val="008D795C"/>
    <w:rsid w:val="008E51B4"/>
    <w:rsid w:val="008F57D4"/>
    <w:rsid w:val="00901C96"/>
    <w:rsid w:val="00914481"/>
    <w:rsid w:val="0091467C"/>
    <w:rsid w:val="00914FC1"/>
    <w:rsid w:val="00933265"/>
    <w:rsid w:val="00933463"/>
    <w:rsid w:val="00933C40"/>
    <w:rsid w:val="00935A35"/>
    <w:rsid w:val="00943CDC"/>
    <w:rsid w:val="0094478F"/>
    <w:rsid w:val="0096537B"/>
    <w:rsid w:val="00965C34"/>
    <w:rsid w:val="00985B33"/>
    <w:rsid w:val="00986250"/>
    <w:rsid w:val="009B5308"/>
    <w:rsid w:val="009B5A7E"/>
    <w:rsid w:val="009B688C"/>
    <w:rsid w:val="009D5AE3"/>
    <w:rsid w:val="009D759E"/>
    <w:rsid w:val="009E058E"/>
    <w:rsid w:val="009E35F0"/>
    <w:rsid w:val="009F173B"/>
    <w:rsid w:val="009F2277"/>
    <w:rsid w:val="009F2F88"/>
    <w:rsid w:val="00A1568F"/>
    <w:rsid w:val="00A28491"/>
    <w:rsid w:val="00A348B9"/>
    <w:rsid w:val="00A36EBF"/>
    <w:rsid w:val="00A42C8D"/>
    <w:rsid w:val="00A47477"/>
    <w:rsid w:val="00A64ED2"/>
    <w:rsid w:val="00A659DA"/>
    <w:rsid w:val="00A94864"/>
    <w:rsid w:val="00AA5791"/>
    <w:rsid w:val="00AA5F01"/>
    <w:rsid w:val="00AB28E7"/>
    <w:rsid w:val="00AD0A2F"/>
    <w:rsid w:val="00AD37F6"/>
    <w:rsid w:val="00B14B70"/>
    <w:rsid w:val="00B1549D"/>
    <w:rsid w:val="00B265C3"/>
    <w:rsid w:val="00B36485"/>
    <w:rsid w:val="00B46B85"/>
    <w:rsid w:val="00B5304A"/>
    <w:rsid w:val="00B57E75"/>
    <w:rsid w:val="00B75F87"/>
    <w:rsid w:val="00B9034D"/>
    <w:rsid w:val="00B905E4"/>
    <w:rsid w:val="00B93853"/>
    <w:rsid w:val="00BA0092"/>
    <w:rsid w:val="00BA132D"/>
    <w:rsid w:val="00BA2EBD"/>
    <w:rsid w:val="00BC0CEE"/>
    <w:rsid w:val="00BC139E"/>
    <w:rsid w:val="00BC3EE7"/>
    <w:rsid w:val="00BC7A87"/>
    <w:rsid w:val="00BD3989"/>
    <w:rsid w:val="00BD7AF0"/>
    <w:rsid w:val="00BE4CB3"/>
    <w:rsid w:val="00BF4D7C"/>
    <w:rsid w:val="00C0409E"/>
    <w:rsid w:val="00C101F4"/>
    <w:rsid w:val="00C143A7"/>
    <w:rsid w:val="00C23559"/>
    <w:rsid w:val="00C416EA"/>
    <w:rsid w:val="00C50612"/>
    <w:rsid w:val="00C5150A"/>
    <w:rsid w:val="00C86877"/>
    <w:rsid w:val="00C878A6"/>
    <w:rsid w:val="00C9422E"/>
    <w:rsid w:val="00CB1137"/>
    <w:rsid w:val="00CB71BB"/>
    <w:rsid w:val="00CC1844"/>
    <w:rsid w:val="00CC4166"/>
    <w:rsid w:val="00CC5490"/>
    <w:rsid w:val="00CC706D"/>
    <w:rsid w:val="00CE5E8A"/>
    <w:rsid w:val="00CF3F0F"/>
    <w:rsid w:val="00CF4AAD"/>
    <w:rsid w:val="00CF6C17"/>
    <w:rsid w:val="00D0747A"/>
    <w:rsid w:val="00D1770B"/>
    <w:rsid w:val="00D372BE"/>
    <w:rsid w:val="00D5436E"/>
    <w:rsid w:val="00D5737D"/>
    <w:rsid w:val="00D62327"/>
    <w:rsid w:val="00D72269"/>
    <w:rsid w:val="00D72698"/>
    <w:rsid w:val="00D77C83"/>
    <w:rsid w:val="00D812AE"/>
    <w:rsid w:val="00D856CA"/>
    <w:rsid w:val="00DA67BE"/>
    <w:rsid w:val="00DD31F5"/>
    <w:rsid w:val="00DD5ED6"/>
    <w:rsid w:val="00DE1219"/>
    <w:rsid w:val="00DF342E"/>
    <w:rsid w:val="00E01124"/>
    <w:rsid w:val="00E1158B"/>
    <w:rsid w:val="00E42A54"/>
    <w:rsid w:val="00E6578A"/>
    <w:rsid w:val="00E74362"/>
    <w:rsid w:val="00E762A4"/>
    <w:rsid w:val="00E77218"/>
    <w:rsid w:val="00E94595"/>
    <w:rsid w:val="00E96740"/>
    <w:rsid w:val="00EA32E3"/>
    <w:rsid w:val="00EC0EF9"/>
    <w:rsid w:val="00EC5A05"/>
    <w:rsid w:val="00F01351"/>
    <w:rsid w:val="00F01C70"/>
    <w:rsid w:val="00F07EB8"/>
    <w:rsid w:val="00F21DDD"/>
    <w:rsid w:val="00F244D5"/>
    <w:rsid w:val="00F3218F"/>
    <w:rsid w:val="00F32576"/>
    <w:rsid w:val="00F32BB0"/>
    <w:rsid w:val="00F50F58"/>
    <w:rsid w:val="00F61709"/>
    <w:rsid w:val="00F61F6F"/>
    <w:rsid w:val="00F658A0"/>
    <w:rsid w:val="00F66955"/>
    <w:rsid w:val="00F66F8B"/>
    <w:rsid w:val="00F76407"/>
    <w:rsid w:val="00F83E72"/>
    <w:rsid w:val="00FC6E2C"/>
    <w:rsid w:val="00FE22C8"/>
    <w:rsid w:val="00FE3AA3"/>
    <w:rsid w:val="00FF391B"/>
    <w:rsid w:val="02501D79"/>
    <w:rsid w:val="02853B77"/>
    <w:rsid w:val="04529FBB"/>
    <w:rsid w:val="04721FFB"/>
    <w:rsid w:val="04D8B1BC"/>
    <w:rsid w:val="051171B3"/>
    <w:rsid w:val="0594A458"/>
    <w:rsid w:val="05AF4B0E"/>
    <w:rsid w:val="05C5C208"/>
    <w:rsid w:val="06508C91"/>
    <w:rsid w:val="07312BA5"/>
    <w:rsid w:val="074DD68B"/>
    <w:rsid w:val="07F1D32C"/>
    <w:rsid w:val="08F7F30D"/>
    <w:rsid w:val="0965D166"/>
    <w:rsid w:val="099DBCBE"/>
    <w:rsid w:val="09F28E5B"/>
    <w:rsid w:val="0C00E363"/>
    <w:rsid w:val="0C2EDB84"/>
    <w:rsid w:val="0C6C4D87"/>
    <w:rsid w:val="0C9BBAA6"/>
    <w:rsid w:val="0CAE33DE"/>
    <w:rsid w:val="0D8A20C3"/>
    <w:rsid w:val="0DCF18DB"/>
    <w:rsid w:val="0DEFFABD"/>
    <w:rsid w:val="100972C5"/>
    <w:rsid w:val="10C47DC6"/>
    <w:rsid w:val="10FA3515"/>
    <w:rsid w:val="13F4F916"/>
    <w:rsid w:val="1532C324"/>
    <w:rsid w:val="15954FE2"/>
    <w:rsid w:val="15EBC6CF"/>
    <w:rsid w:val="16A8C152"/>
    <w:rsid w:val="16AB5691"/>
    <w:rsid w:val="174D9548"/>
    <w:rsid w:val="184DF0EF"/>
    <w:rsid w:val="192075B2"/>
    <w:rsid w:val="1B7769DD"/>
    <w:rsid w:val="1BDB2179"/>
    <w:rsid w:val="1C207379"/>
    <w:rsid w:val="1C6E5AB1"/>
    <w:rsid w:val="1D75EA5E"/>
    <w:rsid w:val="1E18D043"/>
    <w:rsid w:val="1E3E866C"/>
    <w:rsid w:val="1F89803F"/>
    <w:rsid w:val="222A2421"/>
    <w:rsid w:val="224399EC"/>
    <w:rsid w:val="22B64BF6"/>
    <w:rsid w:val="2381DAD4"/>
    <w:rsid w:val="238A443E"/>
    <w:rsid w:val="23B3DC15"/>
    <w:rsid w:val="240A22A0"/>
    <w:rsid w:val="242DDF8F"/>
    <w:rsid w:val="244A537E"/>
    <w:rsid w:val="25BBCC4D"/>
    <w:rsid w:val="25F67B67"/>
    <w:rsid w:val="26C4B014"/>
    <w:rsid w:val="2705DE44"/>
    <w:rsid w:val="27C0C11D"/>
    <w:rsid w:val="27EE7EDC"/>
    <w:rsid w:val="28925452"/>
    <w:rsid w:val="295FAF1B"/>
    <w:rsid w:val="2973C92C"/>
    <w:rsid w:val="29A1C16B"/>
    <w:rsid w:val="2AF7D267"/>
    <w:rsid w:val="2B76BCDF"/>
    <w:rsid w:val="2B787601"/>
    <w:rsid w:val="2B95F636"/>
    <w:rsid w:val="2BC276E3"/>
    <w:rsid w:val="2C25B420"/>
    <w:rsid w:val="2C90725C"/>
    <w:rsid w:val="2DAACA16"/>
    <w:rsid w:val="2DD51CA0"/>
    <w:rsid w:val="2E3B7778"/>
    <w:rsid w:val="2E604D04"/>
    <w:rsid w:val="2E6927CD"/>
    <w:rsid w:val="2F9E054D"/>
    <w:rsid w:val="2FBDE545"/>
    <w:rsid w:val="3057CE28"/>
    <w:rsid w:val="308F2B23"/>
    <w:rsid w:val="310353F7"/>
    <w:rsid w:val="33443494"/>
    <w:rsid w:val="33B7762A"/>
    <w:rsid w:val="33C75D3F"/>
    <w:rsid w:val="33D058A6"/>
    <w:rsid w:val="343D53FF"/>
    <w:rsid w:val="34552B3E"/>
    <w:rsid w:val="346D3275"/>
    <w:rsid w:val="34981823"/>
    <w:rsid w:val="353D1CCD"/>
    <w:rsid w:val="356BBC2D"/>
    <w:rsid w:val="3570F773"/>
    <w:rsid w:val="359B4A38"/>
    <w:rsid w:val="3637664C"/>
    <w:rsid w:val="37FAE426"/>
    <w:rsid w:val="39B69A14"/>
    <w:rsid w:val="3A10FBAC"/>
    <w:rsid w:val="3B442B81"/>
    <w:rsid w:val="3B4C9684"/>
    <w:rsid w:val="3BAE29D6"/>
    <w:rsid w:val="3CA47BE4"/>
    <w:rsid w:val="3E045AFD"/>
    <w:rsid w:val="3F7542B4"/>
    <w:rsid w:val="3FE396BA"/>
    <w:rsid w:val="404EE690"/>
    <w:rsid w:val="405EADEB"/>
    <w:rsid w:val="4310A605"/>
    <w:rsid w:val="4365593C"/>
    <w:rsid w:val="43AB2DF1"/>
    <w:rsid w:val="4562579F"/>
    <w:rsid w:val="45C2E420"/>
    <w:rsid w:val="45FEFB29"/>
    <w:rsid w:val="475651A1"/>
    <w:rsid w:val="47F15E4C"/>
    <w:rsid w:val="493EF4FD"/>
    <w:rsid w:val="49D46FB6"/>
    <w:rsid w:val="4AFAA288"/>
    <w:rsid w:val="4B251AFE"/>
    <w:rsid w:val="4BAE8A6A"/>
    <w:rsid w:val="4BB02D00"/>
    <w:rsid w:val="4C26FD12"/>
    <w:rsid w:val="4C72DB58"/>
    <w:rsid w:val="4D1B3FE9"/>
    <w:rsid w:val="4D244AE8"/>
    <w:rsid w:val="4D4A7F08"/>
    <w:rsid w:val="4D8275CF"/>
    <w:rsid w:val="4DBDBB3B"/>
    <w:rsid w:val="4DF2B462"/>
    <w:rsid w:val="4E12F98D"/>
    <w:rsid w:val="4E35AC5D"/>
    <w:rsid w:val="4E5A281E"/>
    <w:rsid w:val="4F0CB620"/>
    <w:rsid w:val="4F2D91D6"/>
    <w:rsid w:val="4F665977"/>
    <w:rsid w:val="515ED8DF"/>
    <w:rsid w:val="51680CD0"/>
    <w:rsid w:val="51A86FF1"/>
    <w:rsid w:val="51ED4F06"/>
    <w:rsid w:val="524BFA94"/>
    <w:rsid w:val="5305F177"/>
    <w:rsid w:val="547D58F6"/>
    <w:rsid w:val="56007A75"/>
    <w:rsid w:val="563407A1"/>
    <w:rsid w:val="564050CC"/>
    <w:rsid w:val="56DBB285"/>
    <w:rsid w:val="56F65FDD"/>
    <w:rsid w:val="574424C2"/>
    <w:rsid w:val="57E051FD"/>
    <w:rsid w:val="58BFCE4C"/>
    <w:rsid w:val="59C56FDB"/>
    <w:rsid w:val="5A25A1E7"/>
    <w:rsid w:val="5A6BB62A"/>
    <w:rsid w:val="5A80C507"/>
    <w:rsid w:val="5ACC6D63"/>
    <w:rsid w:val="5AD8E530"/>
    <w:rsid w:val="5AFC3397"/>
    <w:rsid w:val="5BC030C4"/>
    <w:rsid w:val="5C50F647"/>
    <w:rsid w:val="5C5B357F"/>
    <w:rsid w:val="5CB24965"/>
    <w:rsid w:val="5D3E4271"/>
    <w:rsid w:val="5D49BD95"/>
    <w:rsid w:val="5E02E767"/>
    <w:rsid w:val="5E8F5326"/>
    <w:rsid w:val="5E937F3F"/>
    <w:rsid w:val="5F02CE6B"/>
    <w:rsid w:val="5FC713DB"/>
    <w:rsid w:val="608E53EA"/>
    <w:rsid w:val="60BBBB28"/>
    <w:rsid w:val="60BE3713"/>
    <w:rsid w:val="61C3757A"/>
    <w:rsid w:val="62356A1F"/>
    <w:rsid w:val="62BF5841"/>
    <w:rsid w:val="638B504D"/>
    <w:rsid w:val="63A59B4D"/>
    <w:rsid w:val="64645C8F"/>
    <w:rsid w:val="64D9A775"/>
    <w:rsid w:val="6693B838"/>
    <w:rsid w:val="692D1997"/>
    <w:rsid w:val="694CDEF7"/>
    <w:rsid w:val="698E59A0"/>
    <w:rsid w:val="69B1544A"/>
    <w:rsid w:val="69C75DA6"/>
    <w:rsid w:val="69DE160B"/>
    <w:rsid w:val="6AC06558"/>
    <w:rsid w:val="6BC07C9B"/>
    <w:rsid w:val="6C4FAF82"/>
    <w:rsid w:val="6CE56D12"/>
    <w:rsid w:val="6D56418A"/>
    <w:rsid w:val="6D5EA102"/>
    <w:rsid w:val="6F18779A"/>
    <w:rsid w:val="6F6A62C5"/>
    <w:rsid w:val="6F822038"/>
    <w:rsid w:val="6F824A09"/>
    <w:rsid w:val="701CEAD9"/>
    <w:rsid w:val="70EC4D08"/>
    <w:rsid w:val="71711969"/>
    <w:rsid w:val="71C8ED2D"/>
    <w:rsid w:val="725A9824"/>
    <w:rsid w:val="7367FC4D"/>
    <w:rsid w:val="745D121F"/>
    <w:rsid w:val="74738A13"/>
    <w:rsid w:val="75631D6C"/>
    <w:rsid w:val="75898AD4"/>
    <w:rsid w:val="76C2158A"/>
    <w:rsid w:val="76E74604"/>
    <w:rsid w:val="77371A53"/>
    <w:rsid w:val="776EC76D"/>
    <w:rsid w:val="77A3FC54"/>
    <w:rsid w:val="78AA5F28"/>
    <w:rsid w:val="7A9AA887"/>
    <w:rsid w:val="7AF16FA5"/>
    <w:rsid w:val="7B2DAF35"/>
    <w:rsid w:val="7B8C4C28"/>
    <w:rsid w:val="7C0ACE3C"/>
    <w:rsid w:val="7C0E89F4"/>
    <w:rsid w:val="7C3DB2D2"/>
    <w:rsid w:val="7C74DEEF"/>
    <w:rsid w:val="7F1D8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E00AA"/>
  <w15:chartTrackingRefBased/>
  <w15:docId w15:val="{62DE70AA-B2A2-434C-A846-E821D9E66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54C"/>
    <w:pPr>
      <w:spacing w:after="240" w:line="240" w:lineRule="auto"/>
    </w:pPr>
    <w:rPr>
      <w:sz w:val="22"/>
    </w:rPr>
  </w:style>
  <w:style w:type="paragraph" w:styleId="Overskrift1">
    <w:name w:val="heading 1"/>
    <w:basedOn w:val="Overskrift2"/>
    <w:next w:val="Normal"/>
    <w:link w:val="Overskrift1Tegn"/>
    <w:uiPriority w:val="9"/>
    <w:qFormat/>
    <w:rsid w:val="00BE4CB3"/>
    <w:pPr>
      <w:tabs>
        <w:tab w:val="right" w:pos="9354"/>
      </w:tabs>
      <w:outlineLvl w:val="0"/>
    </w:pPr>
    <w:rPr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0254C"/>
    <w:pPr>
      <w:outlineLvl w:val="1"/>
    </w:pPr>
    <w:rPr>
      <w:b/>
      <w:bCs/>
      <w:sz w:val="24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0254C"/>
    <w:pPr>
      <w:keepNext/>
      <w:keepLines/>
      <w:spacing w:before="160" w:after="80"/>
      <w:outlineLvl w:val="2"/>
    </w:pPr>
    <w:rPr>
      <w:rFonts w:eastAsiaTheme="majorEastAsia" w:cstheme="majorBidi"/>
      <w:color w:val="512A7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02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12A7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0254C"/>
    <w:pPr>
      <w:keepNext/>
      <w:keepLines/>
      <w:spacing w:before="80" w:after="40"/>
      <w:outlineLvl w:val="4"/>
    </w:pPr>
    <w:rPr>
      <w:rFonts w:eastAsiaTheme="majorEastAsia" w:cstheme="majorBidi"/>
      <w:color w:val="512A7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02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02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02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02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E4CB3"/>
    <w:rPr>
      <w:b/>
      <w:bCs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0254C"/>
    <w:rPr>
      <w:b/>
      <w:bCs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0254C"/>
    <w:rPr>
      <w:rFonts w:eastAsiaTheme="majorEastAsia" w:cstheme="majorBidi"/>
      <w:color w:val="512A7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0254C"/>
    <w:rPr>
      <w:rFonts w:eastAsiaTheme="majorEastAsia" w:cstheme="majorBidi"/>
      <w:i/>
      <w:iCs/>
      <w:color w:val="512A7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0254C"/>
    <w:rPr>
      <w:rFonts w:eastAsiaTheme="majorEastAsia" w:cstheme="majorBidi"/>
      <w:color w:val="512A7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0254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0254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0254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0254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221F8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221F8"/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02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02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02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0254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0254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0254C"/>
    <w:rPr>
      <w:i/>
      <w:iCs/>
      <w:color w:val="512A7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0254C"/>
    <w:pPr>
      <w:pBdr>
        <w:top w:val="single" w:sz="4" w:space="10" w:color="512A76" w:themeColor="accent1" w:themeShade="BF"/>
        <w:bottom w:val="single" w:sz="4" w:space="10" w:color="512A76" w:themeColor="accent1" w:themeShade="BF"/>
      </w:pBdr>
      <w:spacing w:before="360" w:after="360"/>
      <w:ind w:left="864" w:right="864"/>
      <w:jc w:val="center"/>
    </w:pPr>
    <w:rPr>
      <w:i/>
      <w:iCs/>
      <w:color w:val="512A7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0254C"/>
    <w:rPr>
      <w:i/>
      <w:iCs/>
      <w:color w:val="512A7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0254C"/>
    <w:rPr>
      <w:b/>
      <w:bCs/>
      <w:smallCaps/>
      <w:color w:val="512A76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30254C"/>
    <w:pPr>
      <w:tabs>
        <w:tab w:val="center" w:pos="4513"/>
        <w:tab w:val="right" w:pos="9026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30254C"/>
  </w:style>
  <w:style w:type="paragraph" w:styleId="Bunntekst">
    <w:name w:val="footer"/>
    <w:basedOn w:val="Normal"/>
    <w:link w:val="BunntekstTegn"/>
    <w:uiPriority w:val="99"/>
    <w:unhideWhenUsed/>
    <w:rsid w:val="0030254C"/>
    <w:pPr>
      <w:tabs>
        <w:tab w:val="center" w:pos="4513"/>
        <w:tab w:val="right" w:pos="9026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30254C"/>
  </w:style>
  <w:style w:type="character" w:styleId="Plassholdertekst">
    <w:name w:val="Placeholder Text"/>
    <w:basedOn w:val="Standardskriftforavsnitt"/>
    <w:uiPriority w:val="99"/>
    <w:semiHidden/>
    <w:rsid w:val="009F173B"/>
    <w:rPr>
      <w:color w:val="666666"/>
    </w:rPr>
  </w:style>
  <w:style w:type="table" w:styleId="Tabellrutenett">
    <w:name w:val="Table Grid"/>
    <w:basedOn w:val="Vanligtabell"/>
    <w:uiPriority w:val="39"/>
    <w:rsid w:val="007B7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stom">
    <w:name w:val="Custom"/>
    <w:basedOn w:val="Vanligtabell"/>
    <w:uiPriority w:val="99"/>
    <w:rsid w:val="007B7BA2"/>
    <w:pPr>
      <w:spacing w:after="0" w:line="240" w:lineRule="auto"/>
    </w:pPr>
    <w:tblPr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4F4F4" w:themeFill="background2"/>
    </w:tcPr>
  </w:style>
  <w:style w:type="table" w:customStyle="1" w:styleId="Custom2">
    <w:name w:val="Custom 2"/>
    <w:basedOn w:val="Vanligtabell"/>
    <w:uiPriority w:val="99"/>
    <w:rsid w:val="001F5238"/>
    <w:pPr>
      <w:spacing w:after="0" w:line="240" w:lineRule="auto"/>
    </w:pPr>
    <w:tblPr>
      <w:tblStyleRowBandSize w:val="1"/>
      <w:tblCellMar>
        <w:top w:w="57" w:type="dxa"/>
        <w:bottom w:w="57" w:type="dxa"/>
      </w:tblCellMar>
    </w:tblPr>
    <w:tcPr>
      <w:shd w:val="clear" w:color="auto" w:fill="F4F4F4" w:themeFill="background2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Ingenmellomrom">
    <w:name w:val="No Spacing"/>
    <w:link w:val="IngenmellomromTegn"/>
    <w:uiPriority w:val="1"/>
    <w:qFormat/>
    <w:rsid w:val="003E624C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3E624C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6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16314\AppData\Local\Temp\2ad95c0d-7649-4ed6-8813-e752234043c8_Filemail.com%20-%20Filer%20fra%20ETN%20Grafisk%20(4).zip.3c8\V4\V4%20-%20IPR%20inkallin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4E289C0E7C45D4B2ACD6D3CE6A10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F135DF-A91B-40D2-9DCA-2925F267E905}"/>
      </w:docPartPr>
      <w:docPartBody>
        <w:p w:rsidR="00BF4D7C" w:rsidRDefault="00BF4D7C">
          <w:pPr>
            <w:pStyle w:val="EB4E289C0E7C45D4B2ACD6D3CE6A1059"/>
          </w:pPr>
          <w:r w:rsidRPr="00DE7644">
            <w:rPr>
              <w:rStyle w:val="Plassholdertekst"/>
            </w:rPr>
            <w:t>Click or tap to enter a date.</w:t>
          </w:r>
        </w:p>
      </w:docPartBody>
    </w:docPart>
    <w:docPart>
      <w:docPartPr>
        <w:name w:val="1D83DD1E38394CD2BB07B5BE3838430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33CD2B-2947-4718-89B2-B25F5CC8B5F1}"/>
      </w:docPartPr>
      <w:docPartBody>
        <w:p w:rsidR="005E7B69" w:rsidRDefault="001F4BFE" w:rsidP="001F4BFE">
          <w:pPr>
            <w:pStyle w:val="1D83DD1E38394CD2BB07B5BE3838430F"/>
          </w:pPr>
          <w:r w:rsidRPr="00DE7644">
            <w:rPr>
              <w:rStyle w:val="Plassholderteks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mbria"/>
    <w:charset w:val="00"/>
    <w:family w:val="auto"/>
    <w:pitch w:val="variable"/>
    <w:sig w:usb0="8000002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7C"/>
    <w:rsid w:val="00167F0E"/>
    <w:rsid w:val="001F4BFE"/>
    <w:rsid w:val="002A486E"/>
    <w:rsid w:val="0030359D"/>
    <w:rsid w:val="003076BE"/>
    <w:rsid w:val="00314310"/>
    <w:rsid w:val="00335D6A"/>
    <w:rsid w:val="00395A6E"/>
    <w:rsid w:val="004514EB"/>
    <w:rsid w:val="005013BD"/>
    <w:rsid w:val="00575609"/>
    <w:rsid w:val="0059238B"/>
    <w:rsid w:val="005B468A"/>
    <w:rsid w:val="005E7B69"/>
    <w:rsid w:val="00643FA5"/>
    <w:rsid w:val="0064692B"/>
    <w:rsid w:val="0065596B"/>
    <w:rsid w:val="00745CBF"/>
    <w:rsid w:val="0075620A"/>
    <w:rsid w:val="007B44FB"/>
    <w:rsid w:val="00810488"/>
    <w:rsid w:val="0086769A"/>
    <w:rsid w:val="00897D4C"/>
    <w:rsid w:val="008B62BD"/>
    <w:rsid w:val="008D795C"/>
    <w:rsid w:val="009D759E"/>
    <w:rsid w:val="009F2F88"/>
    <w:rsid w:val="00A73FE1"/>
    <w:rsid w:val="00AA5F01"/>
    <w:rsid w:val="00BF4D7C"/>
    <w:rsid w:val="00C143A7"/>
    <w:rsid w:val="00C5150A"/>
    <w:rsid w:val="00C6183A"/>
    <w:rsid w:val="00CF2A9B"/>
    <w:rsid w:val="00DA67BE"/>
    <w:rsid w:val="00E77218"/>
    <w:rsid w:val="00F61F6F"/>
    <w:rsid w:val="00FD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097D45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1F4BFE"/>
    <w:rPr>
      <w:color w:val="666666"/>
    </w:rPr>
  </w:style>
  <w:style w:type="paragraph" w:customStyle="1" w:styleId="EB4E289C0E7C45D4B2ACD6D3CE6A1059">
    <w:name w:val="EB4E289C0E7C45D4B2ACD6D3CE6A1059"/>
  </w:style>
  <w:style w:type="paragraph" w:customStyle="1" w:styleId="1D83DD1E38394CD2BB07B5BE3838430F">
    <w:name w:val="1D83DD1E38394CD2BB07B5BE3838430F"/>
    <w:rsid w:val="001F4B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PR">
      <a:dk1>
        <a:sysClr val="windowText" lastClr="000000"/>
      </a:dk1>
      <a:lt1>
        <a:sysClr val="window" lastClr="FFFFFF"/>
      </a:lt1>
      <a:dk2>
        <a:srgbClr val="918F90"/>
      </a:dk2>
      <a:lt2>
        <a:srgbClr val="F4F4F4"/>
      </a:lt2>
      <a:accent1>
        <a:srgbClr val="6D399F"/>
      </a:accent1>
      <a:accent2>
        <a:srgbClr val="9165B9"/>
      </a:accent2>
      <a:accent3>
        <a:srgbClr val="AD8ACC"/>
      </a:accent3>
      <a:accent4>
        <a:srgbClr val="DCCCEA"/>
      </a:accent4>
      <a:accent5>
        <a:srgbClr val="6D399F"/>
      </a:accent5>
      <a:accent6>
        <a:srgbClr val="9165B9"/>
      </a:accent6>
      <a:hlink>
        <a:srgbClr val="467886"/>
      </a:hlink>
      <a:folHlink>
        <a:srgbClr val="96607D"/>
      </a:folHlink>
    </a:clrScheme>
    <a:fontScheme name="DM sans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47a09-62c0-4f16-9cf0-0b95c997279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5A8E1DF44C44693B20BC48E5551AD" ma:contentTypeVersion="10" ma:contentTypeDescription="Create a new document." ma:contentTypeScope="" ma:versionID="01fc9853e4f364849c670f08f2f70e14">
  <xsd:schema xmlns:xsd="http://www.w3.org/2001/XMLSchema" xmlns:xs="http://www.w3.org/2001/XMLSchema" xmlns:p="http://schemas.microsoft.com/office/2006/metadata/properties" xmlns:ns2="bd047a09-62c0-4f16-9cf0-0b95c997279d" targetNamespace="http://schemas.microsoft.com/office/2006/metadata/properties" ma:root="true" ma:fieldsID="efcf0fde61f0a5e03b9df60e9a87c0bb" ns2:_="">
    <xsd:import namespace="bd047a09-62c0-4f16-9cf0-0b95c9972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47a09-62c0-4f16-9cf0-0b95c99727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990e8d-c88e-490a-9728-f579b7abc9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87C74-3D18-471C-9C26-6EFFAE6080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A14A43-8F01-432C-BB43-EB7600098978}">
  <ds:schemaRefs>
    <ds:schemaRef ds:uri="http://schemas.microsoft.com/office/2006/metadata/properties"/>
    <ds:schemaRef ds:uri="http://schemas.microsoft.com/office/infopath/2007/PartnerControls"/>
    <ds:schemaRef ds:uri="bd047a09-62c0-4f16-9cf0-0b95c997279d"/>
  </ds:schemaRefs>
</ds:datastoreItem>
</file>

<file path=customXml/itemProps3.xml><?xml version="1.0" encoding="utf-8"?>
<ds:datastoreItem xmlns:ds="http://schemas.openxmlformats.org/officeDocument/2006/customXml" ds:itemID="{87E1E167-395E-4091-A4CB-01AE2F4AC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47a09-62c0-4f16-9cf0-0b95c9972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V4 - IPR inkalling</Template>
  <TotalTime>43</TotalTime>
  <Pages>4</Pages>
  <Words>445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Andersen</dc:creator>
  <cp:keywords/>
  <dc:description/>
  <cp:lastModifiedBy>Arve Høiberg</cp:lastModifiedBy>
  <cp:revision>130</cp:revision>
  <dcterms:created xsi:type="dcterms:W3CDTF">2025-08-04T15:45:00Z</dcterms:created>
  <dcterms:modified xsi:type="dcterms:W3CDTF">2025-09-10T11:28:00Z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0x01010075A5A8E1DF44C44693B20BC48E5551AD</vt:lpwstr>
  </property>
  <property fmtid="{D5CDD505-2E9C-101B-9397-08002B2CF9AE}" pid="3" name="MediaServiceImageTags">
    <vt:lpwstr/>
  </property>
</Properties>
</file>