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8C7" w:rsidP="002748C7" w:rsidRDefault="00724E3F" w14:paraId="4E75013F" w14:textId="02C2D950">
      <w:pPr>
        <w:pStyle w:val="Heading1"/>
        <w:rPr>
          <w:color w:val="918F90" w:themeColor="text2"/>
        </w:rPr>
      </w:pPr>
      <w:r>
        <w:t>Referat fra</w:t>
      </w:r>
      <w:r w:rsidR="002748C7">
        <w:t xml:space="preserve"> ordførerkollegiet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3D0C3756DF5240B3A3F7A1879C83B6ED"/>
          </w:placeholder>
          <w:date w:fullDate="2025-05-14T00:00:00Z">
            <w:dateFormat w:val="dd.MM.yy"/>
            <w:lid w:val="nb-NO"/>
            <w:storeMappedDataAs w:val="dateTime"/>
            <w:calendar w:val="gregorian"/>
          </w:date>
        </w:sdtPr>
        <w:sdtContent>
          <w:r w:rsidR="0071597B">
            <w:rPr>
              <w:color w:val="918F90" w:themeColor="text2"/>
            </w:rPr>
            <w:t>14</w:t>
          </w:r>
          <w:r w:rsidR="000110B2">
            <w:rPr>
              <w:color w:val="918F90" w:themeColor="text2"/>
            </w:rPr>
            <w:t>.0</w:t>
          </w:r>
          <w:r w:rsidR="0071597B">
            <w:rPr>
              <w:color w:val="918F90" w:themeColor="text2"/>
            </w:rPr>
            <w:t>5</w:t>
          </w:r>
          <w:r w:rsidR="000110B2">
            <w:rPr>
              <w:color w:val="918F90" w:themeColor="text2"/>
            </w:rPr>
            <w:t>.25</w:t>
          </w:r>
        </w:sdtContent>
      </w:sdt>
    </w:p>
    <w:tbl>
      <w:tblPr>
        <w:tblStyle w:val="Custom"/>
        <w:tblW w:w="0" w:type="auto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748C7" w:rsidTr="0594A458" w14:paraId="7C7954FF" w14:textId="77777777">
        <w:tc>
          <w:tcPr>
            <w:tcW w:w="9344" w:type="dxa"/>
            <w:gridSpan w:val="2"/>
            <w:tcBorders>
              <w:bottom w:val="single" w:color="auto" w:sz="4" w:space="0"/>
            </w:tcBorders>
            <w:vAlign w:val="bottom"/>
          </w:tcPr>
          <w:p w:rsidR="00724E3F" w:rsidRDefault="002748C7" w14:paraId="75967182" w14:textId="7777777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  <w:r w:rsidR="00724E3F">
              <w:rPr>
                <w:b/>
                <w:bCs/>
              </w:rPr>
              <w:t xml:space="preserve"> </w:t>
            </w:r>
          </w:p>
          <w:p w:rsidRPr="00724E3F" w:rsidR="002748C7" w:rsidRDefault="00724E3F" w14:paraId="79BDABEB" w14:textId="6C5AE1D4">
            <w:pPr>
              <w:spacing w:before="240" w:after="0"/>
            </w:pPr>
            <w:r w:rsidRPr="00724E3F">
              <w:t>Skien rådhus 0900 - 1200</w:t>
            </w:r>
          </w:p>
        </w:tc>
      </w:tr>
      <w:tr w:rsidRPr="005F2623" w:rsidR="002748C7" w:rsidTr="0594A458" w14:paraId="10F01D68" w14:textId="77777777">
        <w:tc>
          <w:tcPr>
            <w:tcW w:w="9344" w:type="dxa"/>
            <w:gridSpan w:val="2"/>
            <w:tcBorders>
              <w:top w:val="single" w:color="auto" w:sz="4" w:space="0"/>
            </w:tcBorders>
          </w:tcPr>
          <w:p w:rsidRPr="005221F8" w:rsidR="002748C7" w:rsidRDefault="002748C7" w14:paraId="55BEB9F0" w14:textId="1F0FBF00">
            <w:pPr>
              <w:spacing w:after="0"/>
              <w:rPr>
                <w:lang w:val="en-US"/>
              </w:rPr>
            </w:pPr>
          </w:p>
        </w:tc>
      </w:tr>
      <w:tr w:rsidR="002748C7" w:rsidTr="0594A458" w14:paraId="5EC68141" w14:textId="77777777">
        <w:tc>
          <w:tcPr>
            <w:tcW w:w="9344" w:type="dxa"/>
            <w:gridSpan w:val="2"/>
          </w:tcPr>
          <w:p w:rsidRPr="007B7BA2" w:rsidR="002748C7" w:rsidRDefault="002748C7" w14:paraId="66A4E3DD" w14:textId="7777777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</w:p>
        </w:tc>
      </w:tr>
      <w:tr w:rsidRPr="005F2623" w:rsidR="002748C7" w:rsidTr="0594A458" w14:paraId="6C62384B" w14:textId="77777777">
        <w:tc>
          <w:tcPr>
            <w:tcW w:w="4672" w:type="dxa"/>
            <w:tcBorders>
              <w:top w:val="single" w:color="auto" w:sz="4" w:space="0"/>
            </w:tcBorders>
          </w:tcPr>
          <w:p w:rsidRPr="007B7BA2" w:rsidR="002748C7" w:rsidRDefault="701CEAD9" w14:paraId="00599101" w14:textId="6813F636">
            <w:pPr>
              <w:spacing w:after="0"/>
              <w:rPr>
                <w:lang w:val="en-US"/>
              </w:rPr>
            </w:pPr>
            <w:r>
              <w:t>Fung. o</w:t>
            </w:r>
            <w:r w:rsidR="00F07EB8">
              <w:t>rdfører i Bamble</w:t>
            </w:r>
          </w:p>
        </w:tc>
        <w:tc>
          <w:tcPr>
            <w:tcW w:w="4672" w:type="dxa"/>
            <w:tcBorders>
              <w:top w:val="single" w:color="auto" w:sz="4" w:space="0"/>
            </w:tcBorders>
          </w:tcPr>
          <w:p w:rsidRPr="007B7BA2" w:rsidR="002748C7" w:rsidRDefault="1532C324" w14:paraId="071C868B" w14:textId="11D51828">
            <w:pPr>
              <w:spacing w:after="0"/>
            </w:pPr>
            <w:r>
              <w:t>Lars Inge Rønholt</w:t>
            </w:r>
            <w:r w:rsidR="5A25A1E7">
              <w:t xml:space="preserve"> </w:t>
            </w:r>
          </w:p>
        </w:tc>
      </w:tr>
      <w:tr w:rsidRPr="005F2623" w:rsidR="002748C7" w:rsidTr="0594A458" w14:paraId="63C3F170" w14:textId="77777777">
        <w:tc>
          <w:tcPr>
            <w:tcW w:w="4672" w:type="dxa"/>
          </w:tcPr>
          <w:p w:rsidRPr="007B7BA2" w:rsidR="002748C7" w:rsidRDefault="00F07EB8" w14:paraId="0F168D80" w14:textId="08052470">
            <w:pPr>
              <w:spacing w:after="0"/>
              <w:rPr>
                <w:lang w:val="en-US"/>
              </w:rPr>
            </w:pPr>
            <w:r>
              <w:t>Ordfører i Drangedal</w:t>
            </w:r>
          </w:p>
        </w:tc>
        <w:tc>
          <w:tcPr>
            <w:tcW w:w="4672" w:type="dxa"/>
          </w:tcPr>
          <w:p w:rsidRPr="007B7BA2" w:rsidR="002748C7" w:rsidRDefault="00F07EB8" w14:paraId="6F3F2038" w14:textId="436B4E46">
            <w:pPr>
              <w:spacing w:after="0"/>
              <w:rPr>
                <w:lang w:val="en-US"/>
              </w:rPr>
            </w:pPr>
            <w:r>
              <w:t>Stina Sætre</w:t>
            </w:r>
            <w:r w:rsidR="192075B2">
              <w:t xml:space="preserve"> </w:t>
            </w:r>
            <w:r w:rsidR="59C56FDB">
              <w:t>(Forfall)</w:t>
            </w:r>
          </w:p>
        </w:tc>
      </w:tr>
      <w:tr w:rsidRPr="005F2623" w:rsidR="002748C7" w:rsidTr="0594A458" w14:paraId="72EECEC7" w14:textId="77777777">
        <w:tc>
          <w:tcPr>
            <w:tcW w:w="4672" w:type="dxa"/>
          </w:tcPr>
          <w:p w:rsidRPr="007B7BA2" w:rsidR="002748C7" w:rsidRDefault="00F07EB8" w14:paraId="6F124182" w14:textId="427D3183">
            <w:pPr>
              <w:spacing w:after="0"/>
              <w:rPr>
                <w:lang w:val="en-US"/>
              </w:rPr>
            </w:pPr>
            <w:r>
              <w:t>Ordfører i Kragerø</w:t>
            </w:r>
          </w:p>
        </w:tc>
        <w:tc>
          <w:tcPr>
            <w:tcW w:w="4672" w:type="dxa"/>
          </w:tcPr>
          <w:p w:rsidRPr="007B7BA2" w:rsidR="002748C7" w:rsidRDefault="404EE690" w14:paraId="2A6800AE" w14:textId="735382AD">
            <w:pPr>
              <w:spacing w:after="0"/>
              <w:rPr>
                <w:lang w:val="en-US"/>
              </w:rPr>
            </w:pPr>
            <w:r>
              <w:t>Charlotte Therkelsen</w:t>
            </w:r>
            <w:r w:rsidR="62BF5841">
              <w:t xml:space="preserve"> </w:t>
            </w:r>
            <w:r w:rsidR="4E35AC5D">
              <w:t>(Forfall)</w:t>
            </w:r>
          </w:p>
        </w:tc>
      </w:tr>
      <w:tr w:rsidRPr="005F2623" w:rsidR="002748C7" w:rsidTr="0594A458" w14:paraId="075832AE" w14:textId="77777777">
        <w:tc>
          <w:tcPr>
            <w:tcW w:w="4672" w:type="dxa"/>
          </w:tcPr>
          <w:p w:rsidRPr="007B7BA2" w:rsidR="002748C7" w:rsidRDefault="00F07EB8" w14:paraId="4E7F91A4" w14:textId="572D27B8">
            <w:pPr>
              <w:spacing w:after="0"/>
              <w:rPr>
                <w:lang w:val="en-US"/>
              </w:rPr>
            </w:pPr>
            <w:r>
              <w:t>Ordfører i Porsgrunn</w:t>
            </w:r>
          </w:p>
        </w:tc>
        <w:tc>
          <w:tcPr>
            <w:tcW w:w="4672" w:type="dxa"/>
          </w:tcPr>
          <w:p w:rsidRPr="007B7BA2" w:rsidR="002748C7" w:rsidRDefault="00F07EB8" w14:paraId="0F032968" w14:textId="6DF4CF96">
            <w:pPr>
              <w:spacing w:after="0"/>
              <w:rPr>
                <w:lang w:val="en-US"/>
              </w:rPr>
            </w:pPr>
            <w:r>
              <w:t>Janicke Andreassen</w:t>
            </w:r>
          </w:p>
        </w:tc>
      </w:tr>
      <w:tr w:rsidRPr="005F2623" w:rsidR="002748C7" w:rsidTr="0594A458" w14:paraId="5A062EDA" w14:textId="77777777">
        <w:tc>
          <w:tcPr>
            <w:tcW w:w="4672" w:type="dxa"/>
          </w:tcPr>
          <w:p w:rsidR="002748C7" w:rsidRDefault="00F07EB8" w14:paraId="56341161" w14:textId="77777777">
            <w:pPr>
              <w:spacing w:after="0"/>
            </w:pPr>
            <w:r>
              <w:t>Ordfører i Siljan</w:t>
            </w:r>
          </w:p>
          <w:p w:rsidR="00F07EB8" w:rsidRDefault="00F07EB8" w14:paraId="55C9826A" w14:textId="77777777">
            <w:pPr>
              <w:spacing w:after="0"/>
              <w:rPr>
                <w:lang w:val="en-US"/>
              </w:rPr>
            </w:pPr>
          </w:p>
          <w:p w:rsidR="00F07EB8" w:rsidRDefault="00F07EB8" w14:paraId="68854587" w14:textId="239D66BA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Ordfører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881FAF"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Skien</w:t>
            </w:r>
          </w:p>
          <w:p w:rsidR="00F07EB8" w:rsidRDefault="00F07EB8" w14:paraId="518520D4" w14:textId="77777777">
            <w:pPr>
              <w:spacing w:after="0"/>
              <w:rPr>
                <w:lang w:val="en-US"/>
              </w:rPr>
            </w:pPr>
          </w:p>
          <w:p w:rsidRPr="007B7BA2" w:rsidR="00F07EB8" w:rsidRDefault="404EE690" w14:paraId="5D9D0404" w14:textId="5597249C">
            <w:pPr>
              <w:spacing w:after="0"/>
              <w:rPr>
                <w:lang w:val="en-US"/>
              </w:rPr>
            </w:pPr>
            <w:proofErr w:type="spellStart"/>
            <w:r w:rsidRPr="0594A458">
              <w:rPr>
                <w:lang w:val="en-US"/>
              </w:rPr>
              <w:t>Kommunedirektør</w:t>
            </w:r>
            <w:proofErr w:type="spellEnd"/>
            <w:r w:rsidRPr="0594A458">
              <w:rPr>
                <w:lang w:val="en-US"/>
              </w:rPr>
              <w:t xml:space="preserve"> </w:t>
            </w:r>
            <w:r w:rsidRPr="15954FE2" w:rsidR="3CA47BE4">
              <w:rPr>
                <w:lang w:val="en-US"/>
              </w:rPr>
              <w:t>Skien</w:t>
            </w:r>
          </w:p>
        </w:tc>
        <w:tc>
          <w:tcPr>
            <w:tcW w:w="4672" w:type="dxa"/>
          </w:tcPr>
          <w:p w:rsidR="002748C7" w:rsidRDefault="00F07EB8" w14:paraId="4BB0A14E" w14:textId="77777777">
            <w:pPr>
              <w:spacing w:after="0"/>
            </w:pPr>
            <w:r>
              <w:t>Elisabeth Hammer</w:t>
            </w:r>
          </w:p>
          <w:p w:rsidR="00F07EB8" w:rsidRDefault="00F07EB8" w14:paraId="358D2C45" w14:textId="77777777">
            <w:pPr>
              <w:spacing w:after="0"/>
              <w:rPr>
                <w:lang w:val="en-US"/>
              </w:rPr>
            </w:pPr>
          </w:p>
          <w:p w:rsidR="00F07EB8" w:rsidRDefault="00F07EB8" w14:paraId="374137D1" w14:textId="7777777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Marius Roheim Aarvold</w:t>
            </w:r>
          </w:p>
          <w:p w:rsidR="00F07EB8" w:rsidRDefault="00F07EB8" w14:paraId="19869D74" w14:textId="77777777">
            <w:pPr>
              <w:spacing w:after="0"/>
              <w:rPr>
                <w:lang w:val="en-US"/>
              </w:rPr>
            </w:pPr>
          </w:p>
          <w:p w:rsidRPr="007B7BA2" w:rsidR="00F07EB8" w:rsidRDefault="51A86FF1" w14:paraId="6BB0003E" w14:textId="67013F4E">
            <w:pPr>
              <w:spacing w:after="0"/>
              <w:rPr>
                <w:lang w:val="en-US"/>
              </w:rPr>
            </w:pPr>
            <w:r w:rsidRPr="15954FE2">
              <w:rPr>
                <w:lang w:val="en-US"/>
              </w:rPr>
              <w:t>Karin Gundersen Finnerud</w:t>
            </w:r>
          </w:p>
        </w:tc>
      </w:tr>
      <w:tr w:rsidR="002748C7" w:rsidTr="0594A458" w14:paraId="4E678B75" w14:textId="77777777">
        <w:tc>
          <w:tcPr>
            <w:tcW w:w="9344" w:type="dxa"/>
            <w:gridSpan w:val="2"/>
          </w:tcPr>
          <w:p w:rsidRPr="007B7BA2" w:rsidR="002748C7" w:rsidRDefault="002748C7" w14:paraId="3A40436D" w14:textId="7777777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Andre</w:t>
            </w:r>
          </w:p>
        </w:tc>
      </w:tr>
      <w:tr w:rsidRPr="005F2623" w:rsidR="002748C7" w:rsidTr="0594A458" w14:paraId="2A835960" w14:textId="77777777">
        <w:tc>
          <w:tcPr>
            <w:tcW w:w="4672" w:type="dxa"/>
            <w:tcBorders>
              <w:top w:val="single" w:color="auto" w:sz="4" w:space="0"/>
            </w:tcBorders>
          </w:tcPr>
          <w:p w:rsidRPr="007B7BA2" w:rsidR="002748C7" w:rsidRDefault="00F07EB8" w14:paraId="755DDFB1" w14:textId="196E2CDC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Sekretariatet</w:t>
            </w:r>
            <w:proofErr w:type="spellEnd"/>
          </w:p>
        </w:tc>
        <w:tc>
          <w:tcPr>
            <w:tcW w:w="4672" w:type="dxa"/>
            <w:tcBorders>
              <w:top w:val="single" w:color="auto" w:sz="4" w:space="0"/>
            </w:tcBorders>
          </w:tcPr>
          <w:p w:rsidRPr="007B7BA2" w:rsidR="002748C7" w:rsidRDefault="00F07EB8" w14:paraId="2D5B817D" w14:textId="66BF003A">
            <w:pPr>
              <w:spacing w:after="0"/>
              <w:rPr>
                <w:lang w:val="en-US"/>
              </w:rPr>
            </w:pPr>
            <w:r>
              <w:t>Arve Høiberg</w:t>
            </w:r>
          </w:p>
        </w:tc>
      </w:tr>
      <w:tr w:rsidR="002748C7" w:rsidTr="0594A458" w14:paraId="3CD12D6D" w14:textId="77777777">
        <w:tc>
          <w:tcPr>
            <w:tcW w:w="9344" w:type="dxa"/>
            <w:gridSpan w:val="2"/>
          </w:tcPr>
          <w:p w:rsidRPr="007B7BA2" w:rsidR="002748C7" w:rsidRDefault="6F6A62C5" w14:paraId="0C087DDD" w14:textId="085CFD9E">
            <w:pPr>
              <w:spacing w:before="240" w:after="0"/>
            </w:pPr>
            <w:r>
              <w:t>Næringssjefskollegiet i Grenland</w:t>
            </w:r>
          </w:p>
        </w:tc>
      </w:tr>
      <w:tr w:rsidRPr="005F2623" w:rsidR="002748C7" w:rsidTr="0594A458" w14:paraId="5BD3FD37" w14:textId="77777777">
        <w:tc>
          <w:tcPr>
            <w:tcW w:w="4672" w:type="dxa"/>
            <w:tcBorders>
              <w:top w:val="single" w:color="auto" w:sz="4" w:space="0"/>
            </w:tcBorders>
          </w:tcPr>
          <w:p w:rsidRPr="005A3BC7" w:rsidR="005A3BC7" w:rsidP="005A3BC7" w:rsidRDefault="00497940" w14:paraId="7D0BDDD5" w14:textId="0BA6FDE7">
            <w:pPr>
              <w:spacing w:after="0"/>
            </w:pPr>
            <w:proofErr w:type="spellStart"/>
            <w:r>
              <w:rPr>
                <w:lang w:val="en-US"/>
              </w:rPr>
              <w:t>Orientering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86296E">
              <w:rPr>
                <w:lang w:val="en-US"/>
              </w:rPr>
              <w:t>Skagerak</w:t>
            </w:r>
            <w:proofErr w:type="spellEnd"/>
            <w:r w:rsidR="0086296E">
              <w:rPr>
                <w:lang w:val="en-US"/>
              </w:rPr>
              <w:t xml:space="preserve"> </w:t>
            </w:r>
            <w:proofErr w:type="spellStart"/>
            <w:r w:rsidR="0086296E">
              <w:rPr>
                <w:lang w:val="en-US"/>
              </w:rPr>
              <w:t>energi</w:t>
            </w:r>
            <w:proofErr w:type="spellEnd"/>
            <w:r w:rsidR="000C7413">
              <w:rPr>
                <w:lang w:val="en-US"/>
              </w:rPr>
              <w:t xml:space="preserve"> </w:t>
            </w:r>
            <w:r>
              <w:br/>
            </w:r>
            <w:r w:rsidR="000C7413">
              <w:rPr>
                <w:lang w:val="en-US"/>
              </w:rPr>
              <w:t>-</w:t>
            </w:r>
            <w:proofErr w:type="spellStart"/>
            <w:r w:rsidR="000C7413">
              <w:rPr>
                <w:lang w:val="en-US"/>
              </w:rPr>
              <w:t>behovet</w:t>
            </w:r>
            <w:proofErr w:type="spellEnd"/>
            <w:r w:rsidR="000C7413">
              <w:rPr>
                <w:lang w:val="en-US"/>
              </w:rPr>
              <w:t xml:space="preserve"> for 8TWh</w:t>
            </w:r>
          </w:p>
          <w:p w:rsidRPr="005A3BC7" w:rsidR="005A3BC7" w:rsidP="005A3BC7" w:rsidRDefault="005A3BC7" w14:paraId="4B4A2CB7" w14:textId="77777777">
            <w:pPr>
              <w:numPr>
                <w:ilvl w:val="0"/>
                <w:numId w:val="3"/>
              </w:numPr>
              <w:spacing w:after="0"/>
            </w:pPr>
            <w:r w:rsidRPr="005A3BC7">
              <w:t>Hva er innmeldt behov fra industrien i Grenland i 2025?</w:t>
            </w:r>
          </w:p>
          <w:p w:rsidRPr="005A3BC7" w:rsidR="005A3BC7" w:rsidP="005A3BC7" w:rsidRDefault="005A3BC7" w14:paraId="77A23787" w14:textId="77777777">
            <w:pPr>
              <w:numPr>
                <w:ilvl w:val="0"/>
                <w:numId w:val="3"/>
              </w:numPr>
              <w:spacing w:after="0"/>
            </w:pPr>
            <w:r w:rsidRPr="005A3BC7">
              <w:t>Hva er det reelle fremtidige behovet for elektrifisering av industrien, for å oppnå en betydelig reduksjon av utslipp?</w:t>
            </w:r>
          </w:p>
          <w:p w:rsidRPr="005A3BC7" w:rsidR="005A3BC7" w:rsidP="005A3BC7" w:rsidRDefault="005A3BC7" w14:paraId="25392816" w14:textId="77777777">
            <w:pPr>
              <w:numPr>
                <w:ilvl w:val="0"/>
                <w:numId w:val="3"/>
              </w:numPr>
              <w:spacing w:after="0"/>
            </w:pPr>
            <w:r w:rsidRPr="005A3BC7">
              <w:t>Hva er det vi mister av fremtidige industriarbeidsplasser, med dagens kraftproduksjon?</w:t>
            </w:r>
          </w:p>
          <w:p w:rsidRPr="005A3BC7" w:rsidR="005A3BC7" w:rsidP="005A3BC7" w:rsidRDefault="005A3BC7" w14:paraId="1CC39927" w14:textId="77777777">
            <w:pPr>
              <w:numPr>
                <w:ilvl w:val="0"/>
                <w:numId w:val="3"/>
              </w:numPr>
              <w:spacing w:after="0"/>
            </w:pPr>
            <w:r w:rsidRPr="005A3BC7">
              <w:t>Vil flere og bedre kraftkabler til regionen løse noe av utfordringen?</w:t>
            </w:r>
          </w:p>
          <w:p w:rsidRPr="00497940" w:rsidR="00F658A0" w:rsidRDefault="00F658A0" w14:paraId="08050672" w14:textId="20C42100">
            <w:pPr>
              <w:spacing w:after="0"/>
            </w:pPr>
          </w:p>
        </w:tc>
        <w:tc>
          <w:tcPr>
            <w:tcW w:w="4672" w:type="dxa"/>
            <w:tcBorders>
              <w:top w:val="single" w:color="auto" w:sz="4" w:space="0"/>
            </w:tcBorders>
          </w:tcPr>
          <w:p w:rsidRPr="007B7BA2" w:rsidR="0086296E" w:rsidRDefault="0086296E" w14:paraId="43D4F551" w14:textId="153C151C">
            <w:pPr>
              <w:spacing w:after="0"/>
              <w:rPr>
                <w:rFonts w:ascii="DM Sans" w:hAnsi="DM Sans" w:eastAsia="DM Sans" w:cs="DM Sans"/>
                <w:szCs w:val="22"/>
                <w:lang w:val="en-US"/>
              </w:rPr>
            </w:pPr>
            <w:r>
              <w:rPr>
                <w:lang w:val="en-US"/>
              </w:rPr>
              <w:t xml:space="preserve">Thor </w:t>
            </w:r>
            <w:r w:rsidR="005A3BC7">
              <w:rPr>
                <w:lang w:val="en-US"/>
              </w:rPr>
              <w:t>Bjørn Omnes</w:t>
            </w:r>
            <w:r w:rsidR="005E6849">
              <w:rPr>
                <w:lang w:val="en-US"/>
              </w:rPr>
              <w:t>,</w:t>
            </w:r>
            <w:r w:rsidR="004831EC">
              <w:rPr>
                <w:lang w:val="en-US"/>
              </w:rPr>
              <w:t xml:space="preserve"> </w:t>
            </w:r>
            <w:proofErr w:type="spellStart"/>
            <w:r w:rsidR="001C3EB0">
              <w:rPr>
                <w:lang w:val="en-US"/>
              </w:rPr>
              <w:t>S</w:t>
            </w:r>
            <w:r w:rsidR="004831EC">
              <w:rPr>
                <w:lang w:val="en-US"/>
              </w:rPr>
              <w:t>ka</w:t>
            </w:r>
            <w:r w:rsidR="001C3EB0">
              <w:rPr>
                <w:lang w:val="en-US"/>
              </w:rPr>
              <w:t>gerak</w:t>
            </w:r>
            <w:proofErr w:type="spellEnd"/>
            <w:r w:rsidR="001C3EB0">
              <w:rPr>
                <w:lang w:val="en-US"/>
              </w:rPr>
              <w:t xml:space="preserve"> Energi</w:t>
            </w:r>
            <w:r w:rsidR="001C3EB0">
              <w:rPr>
                <w:lang w:val="en-US"/>
              </w:rPr>
              <w:br/>
            </w:r>
            <w:r w:rsidR="001C3EB0">
              <w:rPr>
                <w:rFonts w:eastAsiaTheme="minorEastAsia"/>
                <w:szCs w:val="22"/>
                <w:lang w:val="en-US"/>
              </w:rPr>
              <w:t xml:space="preserve">Ingar </w:t>
            </w:r>
            <w:r w:rsidR="004831EC">
              <w:rPr>
                <w:rFonts w:eastAsiaTheme="minorEastAsia"/>
                <w:szCs w:val="22"/>
                <w:lang w:val="en-US"/>
              </w:rPr>
              <w:t>Dalen</w:t>
            </w:r>
            <w:r w:rsidR="001C3EB0">
              <w:rPr>
                <w:rFonts w:eastAsiaTheme="minorEastAsia"/>
                <w:szCs w:val="22"/>
                <w:lang w:val="en-US"/>
              </w:rPr>
              <w:t>,</w:t>
            </w:r>
            <w:r w:rsidR="004831EC">
              <w:rPr>
                <w:rFonts w:eastAsiaTheme="minorEastAsia"/>
                <w:szCs w:val="22"/>
                <w:lang w:val="en-US"/>
              </w:rPr>
              <w:t xml:space="preserve"> Lede</w:t>
            </w:r>
            <w:r w:rsidR="004831EC">
              <w:rPr>
                <w:rFonts w:eastAsiaTheme="minorEastAsia"/>
                <w:szCs w:val="22"/>
                <w:lang w:val="en-US"/>
              </w:rPr>
              <w:br/>
            </w:r>
            <w:r w:rsidRPr="57E051FD" w:rsidR="27C0C11D">
              <w:rPr>
                <w:rFonts w:eastAsiaTheme="minorEastAsia"/>
                <w:szCs w:val="22"/>
                <w:lang w:val="en-US"/>
              </w:rPr>
              <w:t>Ellen</w:t>
            </w:r>
            <w:r w:rsidR="004831EC">
              <w:rPr>
                <w:rFonts w:eastAsiaTheme="minorEastAsia"/>
                <w:szCs w:val="22"/>
                <w:lang w:val="en-US"/>
              </w:rPr>
              <w:t xml:space="preserve"> Strøm Juliussen</w:t>
            </w:r>
            <w:r w:rsidR="001C3EB0">
              <w:rPr>
                <w:rFonts w:eastAsiaTheme="minorEastAsia"/>
                <w:szCs w:val="22"/>
                <w:lang w:val="en-US"/>
              </w:rPr>
              <w:t>,</w:t>
            </w:r>
            <w:r w:rsidRPr="57E051FD" w:rsidR="27C0C11D">
              <w:rPr>
                <w:rFonts w:eastAsiaTheme="minorEastAsia"/>
                <w:szCs w:val="22"/>
                <w:lang w:val="en-US"/>
              </w:rPr>
              <w:t xml:space="preserve"> Lede</w:t>
            </w:r>
          </w:p>
        </w:tc>
      </w:tr>
    </w:tbl>
    <w:p w:rsidR="002748C7" w:rsidP="002748C7" w:rsidRDefault="002748C7" w14:paraId="6EA60A2F" w14:textId="7777777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748C7" w:rsidP="002748C7" w:rsidRDefault="002748C7" w14:paraId="72E199CB" w14:textId="43851821">
      <w:pPr>
        <w:pStyle w:val="Heading1"/>
        <w:rPr>
          <w:color w:val="918F90" w:themeColor="text2"/>
        </w:rPr>
      </w:pPr>
      <w:r>
        <w:t>Saksliste for ordførerkollegiet</w:t>
      </w:r>
      <w:r>
        <w:tab/>
      </w:r>
      <w:sdt>
        <w:sdtPr>
          <w:rPr>
            <w:color w:val="918F90" w:themeColor="text2"/>
          </w:rPr>
          <w:id w:val="-797534669"/>
          <w:placeholder>
            <w:docPart w:val="EB4E289C0E7C45D4B2ACD6D3CE6A1059"/>
          </w:placeholder>
          <w:date w:fullDate="2025-05-14T00:00:00Z">
            <w:dateFormat w:val="dd.MM.yy"/>
            <w:lid w:val="nb-NO"/>
            <w:storeMappedDataAs w:val="dateTime"/>
            <w:calendar w:val="gregorian"/>
          </w:date>
        </w:sdtPr>
        <w:sdtContent>
          <w:r w:rsidR="0071597B">
            <w:rPr>
              <w:color w:val="918F90" w:themeColor="text2"/>
            </w:rPr>
            <w:t>14</w:t>
          </w:r>
          <w:r>
            <w:rPr>
              <w:color w:val="918F90" w:themeColor="text2"/>
            </w:rPr>
            <w:t>.</w:t>
          </w:r>
          <w:r w:rsidR="000110B2">
            <w:rPr>
              <w:color w:val="918F90" w:themeColor="text2"/>
            </w:rPr>
            <w:t>0</w:t>
          </w:r>
          <w:r w:rsidR="0071597B">
            <w:rPr>
              <w:color w:val="918F90" w:themeColor="text2"/>
            </w:rPr>
            <w:t>5</w:t>
          </w:r>
          <w:r>
            <w:rPr>
              <w:color w:val="918F90" w:themeColor="text2"/>
            </w:rPr>
            <w:t>.2</w:t>
          </w:r>
          <w:r w:rsidR="000110B2">
            <w:rPr>
              <w:color w:val="918F90" w:themeColor="text2"/>
            </w:rPr>
            <w:t>5</w:t>
          </w:r>
        </w:sdtContent>
      </w:sdt>
    </w:p>
    <w:tbl>
      <w:tblPr>
        <w:tblStyle w:val="Custom2"/>
        <w:tblW w:w="9354" w:type="dxa"/>
        <w:tblLook w:val="04A0" w:firstRow="1" w:lastRow="0" w:firstColumn="1" w:lastColumn="0" w:noHBand="0" w:noVBand="1"/>
      </w:tblPr>
      <w:tblGrid>
        <w:gridCol w:w="1134"/>
        <w:gridCol w:w="8220"/>
      </w:tblGrid>
      <w:tr w:rsidR="002748C7" w:rsidTr="2DF5607D" w14:paraId="1E41EB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="002748C7" w:rsidRDefault="002748C7" w14:paraId="53D5F02A" w14:textId="77777777">
            <w:proofErr w:type="spellStart"/>
            <w:r>
              <w:t>Saksnr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="002748C7" w:rsidRDefault="00311697" w14:paraId="516B58FE" w14:textId="1E52ABA6">
            <w:r>
              <w:t>Ordfører</w:t>
            </w:r>
            <w:r w:rsidR="002748C7">
              <w:t>kollegiet</w:t>
            </w:r>
          </w:p>
        </w:tc>
      </w:tr>
      <w:tr w:rsidRPr="00174DB5" w:rsidR="002748C7" w:rsidTr="2DF5607D" w14:paraId="74FBB048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174DB5" w:rsidR="002748C7" w:rsidRDefault="0071597B" w14:paraId="61E254D1" w14:textId="63F6D5EA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Pr="1B7769DD" w:rsidR="002748C7">
              <w:rPr>
                <w:lang w:val="en-US"/>
              </w:rPr>
              <w:t xml:space="preserve"> / </w:t>
            </w:r>
            <w:r w:rsidR="00F07EB8">
              <w:t>2</w:t>
            </w:r>
            <w:r w:rsidR="000110B2"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Pr="00174DB5" w:rsidR="007D0A9D" w:rsidP="28925452" w:rsidRDefault="007D0A9D" w14:paraId="5C0203B0" w14:textId="29E0D23E">
            <w:pPr>
              <w:rPr>
                <w:lang w:val="en-US"/>
              </w:rPr>
            </w:pPr>
            <w:r>
              <w:rPr>
                <w:b/>
                <w:bCs/>
              </w:rPr>
              <w:t xml:space="preserve">Referat fra ordførerkollegiet </w:t>
            </w:r>
            <w:r w:rsidR="0071597B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. </w:t>
            </w:r>
            <w:r w:rsidR="0071597B">
              <w:rPr>
                <w:b/>
                <w:bCs/>
              </w:rPr>
              <w:t>april</w:t>
            </w:r>
            <w:r>
              <w:rPr>
                <w:b/>
                <w:bCs/>
              </w:rPr>
              <w:t xml:space="preserve"> 202</w:t>
            </w:r>
            <w:r w:rsidR="00742132">
              <w:rPr>
                <w:b/>
                <w:bCs/>
              </w:rPr>
              <w:t>5</w:t>
            </w:r>
            <w:r w:rsidR="008F57D4">
              <w:rPr>
                <w:b/>
                <w:bCs/>
              </w:rPr>
              <w:br/>
            </w:r>
            <w:r>
              <w:t>Se vedlagt forslag til referat.</w:t>
            </w:r>
          </w:p>
          <w:p w:rsidRPr="00174DB5" w:rsidR="007D0A9D" w:rsidRDefault="003B4B58" w14:paraId="287D964C" w14:textId="56C6146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</w:t>
            </w:r>
            <w:r w:rsidRPr="28925452" w:rsidR="007D0A9D">
              <w:rPr>
                <w:lang w:val="en-US"/>
              </w:rPr>
              <w:t>onklusjon</w:t>
            </w:r>
            <w:proofErr w:type="spellEnd"/>
            <w:r w:rsidRPr="28925452" w:rsidR="007D0A9D">
              <w:rPr>
                <w:lang w:val="en-US"/>
              </w:rPr>
              <w:t xml:space="preserve">: </w:t>
            </w:r>
            <w:proofErr w:type="spellStart"/>
            <w:r w:rsidRPr="28925452" w:rsidR="007D0A9D">
              <w:rPr>
                <w:lang w:val="en-US"/>
              </w:rPr>
              <w:t>Referat</w:t>
            </w:r>
            <w:proofErr w:type="spellEnd"/>
            <w:r w:rsidRPr="28925452" w:rsidR="007D0A9D">
              <w:rPr>
                <w:lang w:val="en-US"/>
              </w:rPr>
              <w:t xml:space="preserve"> </w:t>
            </w:r>
            <w:proofErr w:type="spellStart"/>
            <w:r w:rsidRPr="28925452" w:rsidR="007D0A9D">
              <w:rPr>
                <w:lang w:val="en-US"/>
              </w:rPr>
              <w:t>vedta</w:t>
            </w:r>
            <w:r w:rsidR="003350AE">
              <w:rPr>
                <w:lang w:val="en-US"/>
              </w:rPr>
              <w:t>tt</w:t>
            </w:r>
            <w:proofErr w:type="spellEnd"/>
          </w:p>
        </w:tc>
      </w:tr>
      <w:tr w:rsidR="002748C7" w:rsidTr="2DF5607D" w14:paraId="6CCF8C7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="002748C7" w:rsidRDefault="0071597B" w14:paraId="76A6AFB7" w14:textId="65C0EBCD">
            <w:r>
              <w:rPr>
                <w:lang w:val="en-US"/>
              </w:rPr>
              <w:t>22</w:t>
            </w:r>
            <w:r w:rsidRPr="1B7769DD" w:rsidR="002748C7">
              <w:rPr>
                <w:lang w:val="en-US"/>
              </w:rPr>
              <w:t xml:space="preserve"> / </w:t>
            </w:r>
            <w:r w:rsidR="00F07EB8">
              <w:t>2</w:t>
            </w:r>
            <w:r w:rsidR="000110B2"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="000C285D" w:rsidP="2DD51CA0" w:rsidRDefault="70EC4D08" w14:paraId="67991235" w14:textId="0C0797D3">
            <w:pPr>
              <w:rPr>
                <w:b/>
                <w:bCs/>
              </w:rPr>
            </w:pPr>
            <w:r w:rsidRPr="2DD51CA0">
              <w:rPr>
                <w:b/>
                <w:bCs/>
              </w:rPr>
              <w:t>Handlingsplan og budsjett 2026</w:t>
            </w:r>
          </w:p>
          <w:p w:rsidR="000C285D" w:rsidP="2DF5607D" w:rsidRDefault="64D9A775" w14:paraId="41EAEE94" w14:textId="703B3954">
            <w:pPr/>
            <w:r w:rsidR="70EC4D08">
              <w:rPr/>
              <w:t>Hovedsatsinger for 2026</w:t>
            </w:r>
            <w:r w:rsidR="538ECB7E">
              <w:rPr/>
              <w:t xml:space="preserve"> ble drøftet. Forslag fremlegges i </w:t>
            </w:r>
            <w:r w:rsidR="538ECB7E">
              <w:rPr/>
              <w:t>september</w:t>
            </w:r>
          </w:p>
        </w:tc>
      </w:tr>
      <w:tr w:rsidR="28925452" w:rsidTr="2DF5607D" w14:paraId="1964255A" w14:textId="77777777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="22B64BF6" w:rsidP="28925452" w:rsidRDefault="0071597B" w14:paraId="38A66D93" w14:textId="7156EAF4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Pr="1B7769DD" w:rsidR="60BBBB28">
              <w:rPr>
                <w:lang w:val="en-US"/>
              </w:rPr>
              <w:t xml:space="preserve"> / 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="22B64BF6" w:rsidP="008F57D4" w:rsidRDefault="5BC030C4" w14:paraId="79CAD4F4" w14:textId="638CBEF5">
            <w:r w:rsidRPr="2DF5607D" w:rsidR="5BC030C4">
              <w:rPr>
                <w:b w:val="1"/>
                <w:bCs w:val="1"/>
              </w:rPr>
              <w:t>Studietur</w:t>
            </w:r>
            <w:r w:rsidR="5BC030C4">
              <w:rPr/>
              <w:t xml:space="preserve"> </w:t>
            </w:r>
            <w:r>
              <w:br/>
            </w:r>
            <w:r w:rsidR="4AFAA288">
              <w:rPr/>
              <w:t xml:space="preserve">Forslag til program og kostnader </w:t>
            </w:r>
            <w:r w:rsidR="2EE67F54">
              <w:rPr/>
              <w:t xml:space="preserve">ble </w:t>
            </w:r>
            <w:r w:rsidR="4AFAA288">
              <w:rPr/>
              <w:t>freml</w:t>
            </w:r>
            <w:r w:rsidR="63A6250F">
              <w:rPr/>
              <w:t>a</w:t>
            </w:r>
            <w:r w:rsidR="4AFAA288">
              <w:rPr/>
              <w:t>g</w:t>
            </w:r>
            <w:r w:rsidR="0CC2A372">
              <w:rPr/>
              <w:t>t for drøftelse</w:t>
            </w:r>
            <w:r w:rsidR="33B7762A">
              <w:rPr/>
              <w:t xml:space="preserve"> </w:t>
            </w:r>
            <w:r w:rsidR="4AFAA288">
              <w:rPr/>
              <w:t>i møtet</w:t>
            </w:r>
            <w:r w:rsidR="1806980B">
              <w:rPr/>
              <w:t xml:space="preserve"> og bi</w:t>
            </w:r>
            <w:r w:rsidR="39F6F039">
              <w:rPr/>
              <w:t>falt. Invitasjon med kostnad og</w:t>
            </w:r>
            <w:r w:rsidR="114C4E6B">
              <w:rPr/>
              <w:t xml:space="preserve"> program sendes formannskapene.</w:t>
            </w:r>
          </w:p>
        </w:tc>
      </w:tr>
      <w:tr w:rsidR="60BE3713" w:rsidTr="2DF5607D" w14:paraId="30A2B0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="2B76BCDF" w:rsidP="60BE3713" w:rsidRDefault="0071597B" w14:paraId="78563386" w14:textId="15CDFC26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Pr="60BE3713" w:rsidR="2B76BCDF">
              <w:rPr>
                <w:lang w:val="en-US"/>
              </w:rPr>
              <w:t xml:space="preserve"> / 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="099DBCBE" w:rsidP="60BE3713" w:rsidRDefault="099DBCBE" w14:paraId="46A9F0E6" w14:textId="6CF6B3B0">
            <w:pPr>
              <w:rPr>
                <w:b/>
                <w:bCs/>
              </w:rPr>
            </w:pPr>
            <w:r w:rsidRPr="60BE3713">
              <w:rPr>
                <w:b/>
                <w:bCs/>
              </w:rPr>
              <w:t>E 134 Haukelivegen as –Interesse politisk samarbeid</w:t>
            </w:r>
          </w:p>
          <w:p w:rsidR="099DBCBE" w:rsidP="60BE3713" w:rsidRDefault="099DBCBE" w14:paraId="16AF9571" w14:textId="5AC1266B">
            <w:r>
              <w:t xml:space="preserve">Bamble, Porsgrunn og Skien kommuner har i dag eier andeler </w:t>
            </w:r>
            <w:proofErr w:type="gramStart"/>
            <w:r>
              <w:t>i</w:t>
            </w:r>
            <w:r w:rsidR="00E6578A">
              <w:t xml:space="preserve"> </w:t>
            </w:r>
            <w:r>
              <w:t>E</w:t>
            </w:r>
            <w:proofErr w:type="gramEnd"/>
            <w:r>
              <w:t xml:space="preserve"> 134 Haukelivegen as</w:t>
            </w:r>
          </w:p>
          <w:p w:rsidR="100972C5" w:rsidP="60BE3713" w:rsidRDefault="100972C5" w14:paraId="2A31A793" w14:textId="3DA107D1">
            <w:r>
              <w:t xml:space="preserve">General forsamling </w:t>
            </w:r>
            <w:r w:rsidR="00437793">
              <w:t>ble avholdt</w:t>
            </w:r>
            <w:r>
              <w:t xml:space="preserve"> 6. mai 2025</w:t>
            </w:r>
            <w:r w:rsidR="00437793">
              <w:t xml:space="preserve"> og sekreta</w:t>
            </w:r>
            <w:r w:rsidR="0049401B">
              <w:t>riatsleder deltok på vegne av kommunene med fullmakt.</w:t>
            </w:r>
          </w:p>
          <w:p w:rsidR="100972C5" w:rsidP="60BE3713" w:rsidRDefault="100972C5" w14:paraId="0D6BDC57" w14:textId="53E08584">
            <w:r w:rsidR="100972C5">
              <w:rPr/>
              <w:t xml:space="preserve">Spørsmålet </w:t>
            </w:r>
            <w:r w:rsidR="5779F6A3">
              <w:rPr/>
              <w:t xml:space="preserve">som ble drøftet var </w:t>
            </w:r>
            <w:r w:rsidR="100972C5">
              <w:rPr/>
              <w:t xml:space="preserve">hvordan Grenlandskommunene engasjement kan videreføres for koblingen Rv 36 og </w:t>
            </w:r>
            <w:r w:rsidR="3B442B81">
              <w:rPr/>
              <w:t>R</w:t>
            </w:r>
            <w:r w:rsidR="100972C5">
              <w:rPr/>
              <w:t>v 134</w:t>
            </w:r>
          </w:p>
          <w:p w:rsidR="4F665977" w:rsidP="2DF5607D" w:rsidRDefault="4F665977" w14:paraId="194D4325" w14:textId="0CF9114B">
            <w:pPr>
              <w:pStyle w:val="Normal"/>
              <w:suppressLineNumbers w:val="0"/>
              <w:bidi w:val="0"/>
              <w:spacing w:before="0" w:beforeAutospacing="off" w:after="240" w:afterAutospacing="off" w:line="240" w:lineRule="auto"/>
              <w:ind w:left="0" w:right="0"/>
              <w:jc w:val="left"/>
            </w:pPr>
            <w:r w:rsidR="730C4C30">
              <w:rPr/>
              <w:t xml:space="preserve">Konklusjon: Grenlandskommunene deltar med innlegg på E 134 konferansen i Notodden i november 2025 og innleder samtale med Statens vegvesen </w:t>
            </w:r>
            <w:r w:rsidR="6FD892D3">
              <w:rPr/>
              <w:t>N</w:t>
            </w:r>
            <w:r w:rsidR="730C4C30">
              <w:rPr/>
              <w:t xml:space="preserve">ome, </w:t>
            </w:r>
            <w:r w:rsidR="2D2E67F7">
              <w:rPr/>
              <w:t>Midt Telemark</w:t>
            </w:r>
            <w:r w:rsidR="304BB83D">
              <w:rPr/>
              <w:t xml:space="preserve"> og Seljord kommuner om </w:t>
            </w:r>
            <w:r w:rsidR="304BB83D">
              <w:rPr/>
              <w:t>strageti</w:t>
            </w:r>
            <w:r w:rsidR="304BB83D">
              <w:rPr/>
              <w:t xml:space="preserve"> for utbedring av Rv. 36</w:t>
            </w:r>
          </w:p>
        </w:tc>
      </w:tr>
      <w:tr w:rsidR="00B46B85" w:rsidTr="2DF5607D" w14:paraId="7D71783F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60BE3713" w:rsidR="00B46B85" w:rsidRDefault="00634CE8" w14:paraId="466759BA" w14:textId="13953BE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Pr="02501D79" w:rsidR="005B52EF">
              <w:rPr>
                <w:lang w:val="en-US"/>
              </w:rPr>
              <w:t xml:space="preserve"> / 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="00B46B85" w:rsidRDefault="006361AE" w14:paraId="630C88B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Grenlandsrådet 23. mai 2025</w:t>
            </w:r>
          </w:p>
          <w:p w:rsidR="001B1866" w:rsidRDefault="001B1866" w14:paraId="148189B9" w14:textId="14F28054">
            <w:r w:rsidR="2A59E30D">
              <w:rPr/>
              <w:t xml:space="preserve">Ordfører </w:t>
            </w:r>
            <w:r w:rsidR="00EA32E3">
              <w:rPr/>
              <w:t>Stina</w:t>
            </w:r>
            <w:r w:rsidR="75858E45">
              <w:rPr/>
              <w:t xml:space="preserve"> Sætre leder rådet i leder og nestleders fravær</w:t>
            </w:r>
          </w:p>
          <w:p w:rsidR="00EC0EF9" w:rsidRDefault="00EC0EF9" w14:paraId="6286CBF5" w14:textId="66210071">
            <w:r w:rsidR="7A2D036B">
              <w:rPr/>
              <w:t>A</w:t>
            </w:r>
            <w:r w:rsidR="008D2502">
              <w:rPr/>
              <w:t xml:space="preserve">genda for </w:t>
            </w:r>
            <w:r w:rsidR="00B265C3">
              <w:rPr/>
              <w:t>G</w:t>
            </w:r>
            <w:r w:rsidR="008D2502">
              <w:rPr/>
              <w:t>renlandsrådet 23. mai 2026</w:t>
            </w:r>
            <w:r>
              <w:br/>
            </w:r>
          </w:p>
          <w:tbl>
            <w:tblPr>
              <w:tblStyle w:val="Custom"/>
              <w:tblW w:w="7726" w:type="dxa"/>
              <w:tblCellMar>
                <w:left w:w="227" w:type="dxa"/>
                <w:bottom w:w="142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3863"/>
              <w:gridCol w:w="3863"/>
            </w:tblGrid>
            <w:tr w:rsidRPr="007B7BA2" w:rsidR="00EC0EF9" w:rsidTr="00E74362" w14:paraId="4FCB0100" w14:textId="77777777">
              <w:trPr>
                <w:trHeight w:val="441"/>
              </w:trPr>
              <w:tc>
                <w:tcPr>
                  <w:tcW w:w="3863" w:type="dxa"/>
                  <w:tcBorders>
                    <w:top w:val="single" w:color="auto" w:sz="4" w:space="0"/>
                  </w:tcBorders>
                </w:tcPr>
                <w:p w:rsidR="00EC0EF9" w:rsidP="00EC0EF9" w:rsidRDefault="00EC0EF9" w14:paraId="684B54DC" w14:textId="77777777">
                  <w:pPr>
                    <w:spacing w:after="0"/>
                  </w:pPr>
                  <w:r w:rsidRPr="21AB9506">
                    <w:rPr>
                      <w:lang w:val="en-US"/>
                    </w:rPr>
                    <w:t>0900</w:t>
                  </w:r>
                </w:p>
                <w:p w:rsidR="00EC0EF9" w:rsidP="00EC0EF9" w:rsidRDefault="00EC0EF9" w14:paraId="2D037A7A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0910</w:t>
                  </w:r>
                </w:p>
                <w:p w:rsidR="00EC0EF9" w:rsidP="00EC0EF9" w:rsidRDefault="00EC0EF9" w14:paraId="797E6C24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0930</w:t>
                  </w:r>
                </w:p>
                <w:p w:rsidR="00EC0EF9" w:rsidP="00EC0EF9" w:rsidRDefault="00EC0EF9" w14:paraId="02078869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0950</w:t>
                  </w:r>
                </w:p>
                <w:p w:rsidR="00EC0EF9" w:rsidP="00EC0EF9" w:rsidRDefault="00EC0EF9" w14:paraId="7608C3D6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1010</w:t>
                  </w:r>
                </w:p>
                <w:p w:rsidR="00EC0EF9" w:rsidP="00EC0EF9" w:rsidRDefault="00EC0EF9" w14:paraId="494DE294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1100</w:t>
                  </w:r>
                </w:p>
                <w:p w:rsidR="00EC0EF9" w:rsidP="00EC0EF9" w:rsidRDefault="00EC0EF9" w14:paraId="4BFA1FA8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1120</w:t>
                  </w:r>
                </w:p>
                <w:p w:rsidR="00EC0EF9" w:rsidP="00EC0EF9" w:rsidRDefault="00EC0EF9" w14:paraId="559D4C58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1200</w:t>
                  </w:r>
                </w:p>
                <w:p w:rsidRPr="007B7BA2" w:rsidR="00EC0EF9" w:rsidP="00EC0EF9" w:rsidRDefault="00EC0EF9" w14:paraId="0E869D6B" w14:textId="77777777">
                  <w:pPr>
                    <w:spacing w:after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863" w:type="dxa"/>
                  <w:tcBorders>
                    <w:top w:val="single" w:color="auto" w:sz="4" w:space="0"/>
                  </w:tcBorders>
                </w:tcPr>
                <w:p w:rsidRPr="007B7BA2" w:rsidR="00EC0EF9" w:rsidP="00EC0EF9" w:rsidRDefault="00EC0EF9" w14:paraId="5D51D65B" w14:textId="77777777">
                  <w:pPr>
                    <w:spacing w:after="0"/>
                    <w:rPr>
                      <w:lang w:val="en-US"/>
                    </w:rPr>
                  </w:pPr>
                  <w:proofErr w:type="spellStart"/>
                  <w:r w:rsidRPr="21AB9506">
                    <w:rPr>
                      <w:lang w:val="en-US"/>
                    </w:rPr>
                    <w:t>Velkommen</w:t>
                  </w:r>
                  <w:proofErr w:type="spellEnd"/>
                </w:p>
                <w:p w:rsidR="00EC0EF9" w:rsidP="00EC0EF9" w:rsidRDefault="00EC0EF9" w14:paraId="27993BA6" w14:textId="77777777">
                  <w:pPr>
                    <w:spacing w:after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Skagerk Energi</w:t>
                  </w:r>
                </w:p>
                <w:p w:rsidRPr="007B7BA2" w:rsidR="00EC0EF9" w:rsidP="00EC0EF9" w:rsidRDefault="00EC0EF9" w14:paraId="3C9219EF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 xml:space="preserve">Telemark </w:t>
                  </w:r>
                  <w:proofErr w:type="spellStart"/>
                  <w:r w:rsidRPr="21AB9506">
                    <w:rPr>
                      <w:lang w:val="en-US"/>
                    </w:rPr>
                    <w:t>fylkeskommune</w:t>
                  </w:r>
                  <w:proofErr w:type="spellEnd"/>
                  <w:r>
                    <w:br/>
                  </w:r>
                  <w:r w:rsidRPr="21AB9506">
                    <w:rPr>
                      <w:lang w:val="en-US"/>
                    </w:rPr>
                    <w:t>Pause</w:t>
                  </w:r>
                </w:p>
                <w:p w:rsidRPr="007B7BA2" w:rsidR="00EC0EF9" w:rsidP="00EC0EF9" w:rsidRDefault="00EC0EF9" w14:paraId="4BF9BC5E" w14:textId="77777777">
                  <w:pPr>
                    <w:spacing w:after="0"/>
                    <w:rPr>
                      <w:lang w:val="en-US"/>
                    </w:rPr>
                  </w:pPr>
                  <w:proofErr w:type="spellStart"/>
                  <w:r w:rsidRPr="21AB9506">
                    <w:rPr>
                      <w:lang w:val="en-US"/>
                    </w:rPr>
                    <w:t>Kunstig</w:t>
                  </w:r>
                  <w:proofErr w:type="spellEnd"/>
                  <w:r w:rsidRPr="21AB9506">
                    <w:rPr>
                      <w:lang w:val="en-US"/>
                    </w:rPr>
                    <w:t xml:space="preserve"> </w:t>
                  </w:r>
                  <w:proofErr w:type="spellStart"/>
                  <w:r w:rsidRPr="21AB9506">
                    <w:rPr>
                      <w:lang w:val="en-US"/>
                    </w:rPr>
                    <w:t>intelligens</w:t>
                  </w:r>
                  <w:proofErr w:type="spellEnd"/>
                  <w:r w:rsidRPr="21AB9506">
                    <w:rPr>
                      <w:lang w:val="en-US"/>
                    </w:rPr>
                    <w:t xml:space="preserve"> </w:t>
                  </w:r>
                  <w:proofErr w:type="spellStart"/>
                  <w:r w:rsidRPr="21AB9506">
                    <w:rPr>
                      <w:lang w:val="en-US"/>
                    </w:rPr>
                    <w:t>i</w:t>
                  </w:r>
                  <w:proofErr w:type="spellEnd"/>
                  <w:r w:rsidRPr="21AB9506">
                    <w:rPr>
                      <w:lang w:val="en-US"/>
                    </w:rPr>
                    <w:t xml:space="preserve"> din kommune</w:t>
                  </w:r>
                </w:p>
                <w:p w:rsidRPr="007B7BA2" w:rsidR="00EC0EF9" w:rsidP="00EC0EF9" w:rsidRDefault="00EC0EF9" w14:paraId="46BC341F" w14:textId="77777777">
                  <w:pPr>
                    <w:spacing w:after="0"/>
                    <w:rPr>
                      <w:lang w:val="en-US"/>
                    </w:rPr>
                  </w:pPr>
                  <w:r w:rsidRPr="21AB9506">
                    <w:rPr>
                      <w:lang w:val="en-US"/>
                    </w:rPr>
                    <w:t>Pause</w:t>
                  </w:r>
                </w:p>
                <w:p w:rsidRPr="007B7BA2" w:rsidR="00EC0EF9" w:rsidP="00EC0EF9" w:rsidRDefault="00EC0EF9" w14:paraId="3D285829" w14:textId="77777777">
                  <w:pPr>
                    <w:spacing w:after="0"/>
                    <w:rPr>
                      <w:lang w:val="en-US"/>
                    </w:rPr>
                  </w:pPr>
                  <w:proofErr w:type="spellStart"/>
                  <w:r w:rsidRPr="21AB9506">
                    <w:rPr>
                      <w:lang w:val="en-US"/>
                    </w:rPr>
                    <w:t>Saksbehandling</w:t>
                  </w:r>
                  <w:proofErr w:type="spellEnd"/>
                  <w:r>
                    <w:br/>
                  </w:r>
                  <w:proofErr w:type="spellStart"/>
                  <w:r w:rsidRPr="21AB9506">
                    <w:rPr>
                      <w:lang w:val="en-US"/>
                    </w:rPr>
                    <w:t>Lunsj</w:t>
                  </w:r>
                  <w:proofErr w:type="spellEnd"/>
                </w:p>
              </w:tc>
            </w:tr>
          </w:tbl>
          <w:p w:rsidRPr="00E94595" w:rsidR="006361AE" w:rsidRDefault="00E94595" w14:paraId="05EA0293" w14:textId="1FBB6519"/>
        </w:tc>
      </w:tr>
      <w:tr w:rsidR="00311697" w:rsidTr="2DF5607D" w14:paraId="6B20B9B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="00311697" w:rsidRDefault="7B8C4C28" w14:paraId="164D25F6" w14:textId="1756C2F7">
            <w:r w:rsidRPr="02501D79">
              <w:rPr>
                <w:lang w:val="en-US"/>
              </w:rPr>
              <w:t>2</w:t>
            </w:r>
            <w:r w:rsidR="00634CE8">
              <w:rPr>
                <w:lang w:val="en-US"/>
              </w:rPr>
              <w:t>6</w:t>
            </w:r>
            <w:r w:rsidRPr="02501D79" w:rsidR="7F1D8117">
              <w:rPr>
                <w:lang w:val="en-US"/>
              </w:rPr>
              <w:t xml:space="preserve"> / </w:t>
            </w:r>
            <w:r w:rsidR="7F1D8117">
              <w:t>2</w:t>
            </w:r>
            <w:r w:rsidR="000110B2"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0" w:type="dxa"/>
            <w:tcMar/>
          </w:tcPr>
          <w:p w:rsidR="00933C40" w:rsidRDefault="000110B2" w14:paraId="5F549E3E" w14:textId="77777777">
            <w:pPr>
              <w:rPr>
                <w:b/>
                <w:bCs/>
              </w:rPr>
            </w:pPr>
            <w:r w:rsidRPr="2DF5607D" w:rsidR="000110B2">
              <w:rPr>
                <w:b w:val="1"/>
                <w:bCs w:val="1"/>
              </w:rPr>
              <w:t>Eventuelt</w:t>
            </w:r>
          </w:p>
          <w:p w:rsidR="449E4606" w:rsidP="2DF5607D" w:rsidRDefault="449E4606" w14:paraId="19CA33CB" w14:textId="692B53B0">
            <w:pPr>
              <w:rPr>
                <w:b w:val="0"/>
                <w:bCs w:val="0"/>
                <w:i w:val="1"/>
                <w:iCs w:val="1"/>
              </w:rPr>
            </w:pPr>
            <w:r w:rsidR="449E4606">
              <w:rPr>
                <w:b w:val="0"/>
                <w:bCs w:val="0"/>
              </w:rPr>
              <w:t>Sak 15-25 Handlingsplan og budsjett 2026</w:t>
            </w:r>
            <w:r w:rsidR="619381B5">
              <w:rPr>
                <w:b w:val="0"/>
                <w:bCs w:val="0"/>
              </w:rPr>
              <w:t xml:space="preserve"> </w:t>
            </w:r>
            <w:r w:rsidR="449E4606">
              <w:rPr>
                <w:b w:val="0"/>
                <w:bCs w:val="0"/>
              </w:rPr>
              <w:t xml:space="preserve">i </w:t>
            </w:r>
            <w:r w:rsidR="449E4606">
              <w:rPr>
                <w:b w:val="0"/>
                <w:bCs w:val="0"/>
              </w:rPr>
              <w:t>Ordførerkollegiet  2.</w:t>
            </w:r>
            <w:r w:rsidR="449E4606">
              <w:rPr>
                <w:b w:val="0"/>
                <w:bCs w:val="0"/>
              </w:rPr>
              <w:t xml:space="preserve"> april 2025</w:t>
            </w:r>
            <w:r>
              <w:br/>
            </w:r>
            <w:r w:rsidRPr="2DF5607D" w:rsidR="52555F01">
              <w:rPr>
                <w:b w:val="0"/>
                <w:bCs w:val="0"/>
                <w:i w:val="1"/>
                <w:iCs w:val="1"/>
              </w:rPr>
              <w:t>Ordførerkollegiet bestiller en sak fra kommunedirektørkollegiet på prinsippsak for by/kommunestyrene om forpliktende politisk vedtak om samarbeid om tjenestep</w:t>
            </w:r>
            <w:r w:rsidRPr="2DF5607D" w:rsidR="3EAF3AFC">
              <w:rPr>
                <w:b w:val="0"/>
                <w:bCs w:val="0"/>
                <w:i w:val="1"/>
                <w:iCs w:val="1"/>
              </w:rPr>
              <w:t xml:space="preserve">roduksjon. Kostnader og gevinst av felles tjenesteproduksjon </w:t>
            </w:r>
            <w:r w:rsidRPr="2DF5607D" w:rsidR="63605A13">
              <w:rPr>
                <w:b w:val="0"/>
                <w:bCs w:val="0"/>
                <w:i w:val="1"/>
                <w:iCs w:val="1"/>
              </w:rPr>
              <w:t>må belyses og mulige områder for samarbeid</w:t>
            </w:r>
          </w:p>
          <w:p w:rsidR="63605A13" w:rsidP="2DF5607D" w:rsidRDefault="63605A13" w14:paraId="29915B70" w14:textId="3875CA70">
            <w:pPr>
              <w:rPr>
                <w:b w:val="0"/>
                <w:bCs w:val="0"/>
                <w:i w:val="0"/>
                <w:iCs w:val="0"/>
              </w:rPr>
            </w:pPr>
            <w:r w:rsidRPr="2DF5607D" w:rsidR="63605A13">
              <w:rPr>
                <w:b w:val="0"/>
                <w:bCs w:val="0"/>
                <w:i w:val="0"/>
                <w:iCs w:val="0"/>
              </w:rPr>
              <w:t xml:space="preserve">Kommunedirektør Karin Gundersen informerte om at kommunedirektørkollegiet har laget et mandat og nedsatt en arbeidsgruppe som skal kartlegge og legge frem en anbefaling. </w:t>
            </w:r>
          </w:p>
          <w:p w:rsidRPr="00B5304A" w:rsidR="00693A26" w:rsidRDefault="00693A26" w14:paraId="28B60D15" w14:textId="0F6A8782">
            <w:pPr>
              <w:rPr>
                <w:b/>
                <w:bCs/>
              </w:rPr>
            </w:pPr>
          </w:p>
        </w:tc>
      </w:tr>
    </w:tbl>
    <w:p w:rsidRPr="005221F8" w:rsidR="008467C2" w:rsidP="002748C7" w:rsidRDefault="008467C2" w14:paraId="216C1ABD" w14:textId="77777777">
      <w:pPr>
        <w:spacing w:after="840"/>
        <w:rPr>
          <w:lang w:val="en-US"/>
        </w:rPr>
      </w:pPr>
    </w:p>
    <w:sectPr w:rsidRPr="005221F8" w:rsidR="008467C2" w:rsidSect="005F2623">
      <w:headerReference w:type="default" r:id="rId10"/>
      <w:footerReference w:type="default" r:id="rId11"/>
      <w:headerReference w:type="first" r:id="rId12"/>
      <w:pgSz w:w="11906" w:h="16838" w:orient="portrait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43E3" w:rsidP="0030254C" w:rsidRDefault="00F143E3" w14:paraId="015935F3" w14:textId="77777777">
      <w:pPr>
        <w:spacing w:after="0"/>
      </w:pPr>
      <w:r>
        <w:separator/>
      </w:r>
    </w:p>
  </w:endnote>
  <w:endnote w:type="continuationSeparator" w:id="0">
    <w:p w:rsidR="00F143E3" w:rsidP="0030254C" w:rsidRDefault="00F143E3" w14:paraId="3C4CE5DB" w14:textId="77777777">
      <w:pPr>
        <w:spacing w:after="0"/>
      </w:pPr>
      <w:r>
        <w:continuationSeparator/>
      </w:r>
    </w:p>
  </w:endnote>
  <w:endnote w:type="continuationNotice" w:id="1">
    <w:p w:rsidR="00F143E3" w:rsidRDefault="00F143E3" w14:paraId="3A8EA657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Pr="00425AFC" w:rsidR="005E7974" w:rsidP="00425AFC" w:rsidRDefault="005E7974" w14:paraId="4AFEDD72" w14:textId="77777777">
    <w:pPr>
      <w:pStyle w:val="Footer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F57129" wp14:editId="52030896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7E11F962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5E26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596D4266" wp14:editId="4F993013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</w:r>
    <w:r w:rsidRPr="00425AFC">
      <w:rPr>
        <w:sz w:val="18"/>
        <w:szCs w:val="18"/>
      </w:rPr>
      <w:t>Rådhusplassen 2, 3724 Skien</w:t>
    </w:r>
    <w:r w:rsidRPr="00425AFC">
      <w:rPr>
        <w:sz w:val="18"/>
        <w:szCs w:val="18"/>
      </w:rPr>
      <w:br/>
    </w:r>
    <w:r w:rsidRPr="00425AFC">
      <w:rPr>
        <w:sz w:val="18"/>
        <w:szCs w:val="18"/>
      </w:rPr>
      <w:t>Tlf.: 94 15 91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43E3" w:rsidP="0030254C" w:rsidRDefault="00F143E3" w14:paraId="34E682B9" w14:textId="77777777">
      <w:pPr>
        <w:spacing w:after="0"/>
      </w:pPr>
      <w:r>
        <w:separator/>
      </w:r>
    </w:p>
  </w:footnote>
  <w:footnote w:type="continuationSeparator" w:id="0">
    <w:p w:rsidR="00F143E3" w:rsidP="0030254C" w:rsidRDefault="00F143E3" w14:paraId="34ADCA5C" w14:textId="77777777">
      <w:pPr>
        <w:spacing w:after="0"/>
      </w:pPr>
      <w:r>
        <w:continuationSeparator/>
      </w:r>
    </w:p>
  </w:footnote>
  <w:footnote w:type="continuationNotice" w:id="1">
    <w:p w:rsidR="00F143E3" w:rsidRDefault="00F143E3" w14:paraId="457250B5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00445B06" w:rsidRDefault="001B2A8D" w14:paraId="37445F09" w14:textId="77777777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1F7163C" wp14:editId="6F1CB916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005221F8" w:rsidRDefault="001B2A8D" w14:paraId="56A3510A" w14:textId="77777777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2D62DC2" wp14:editId="2DA631B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5BCCE7FB" wp14:editId="5EEC67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3CC90F" wp14:editId="6CFA1226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5221F8" w:rsidR="005221F8" w:rsidP="005221F8" w:rsidRDefault="005221F8" w14:paraId="50972381" w14:textId="77777777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7199C91">
            <v:shapetype id="_x0000_t202" coordsize="21600,21600" o:spt="202" path="m,l,21600r21600,l21600,xe" w14:anchorId="2E3CC90F">
              <v:stroke joinstyle="miter"/>
              <v:path gradientshapeok="t" o:connecttype="rect"/>
            </v:shapetype>
            <v:shape id="Text Box 1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>
              <v:textbox>
                <w:txbxContent>
                  <w:p w:rsidRPr="005221F8" w:rsidR="005221F8" w:rsidP="005221F8" w:rsidRDefault="005221F8" w14:paraId="3C04FD3E" w14:textId="77777777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13B9"/>
    <w:multiLevelType w:val="hybridMultilevel"/>
    <w:tmpl w:val="FFFFFFFF"/>
    <w:lvl w:ilvl="0" w:tplc="8B8E56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30B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62FB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C01C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EA87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D65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98F0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CEB6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7C18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C98C74"/>
    <w:multiLevelType w:val="hybridMultilevel"/>
    <w:tmpl w:val="FFFFFFFF"/>
    <w:lvl w:ilvl="0" w:tplc="015A38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D4A8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227B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3AA6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5428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F8C6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AE78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1C37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7AD4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B4D0A68"/>
    <w:multiLevelType w:val="hybridMultilevel"/>
    <w:tmpl w:val="2E8ABF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9763737">
    <w:abstractNumId w:val="0"/>
  </w:num>
  <w:num w:numId="2" w16cid:durableId="132917145">
    <w:abstractNumId w:val="1"/>
  </w:num>
  <w:num w:numId="3" w16cid:durableId="161161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BD"/>
    <w:rsid w:val="000009F1"/>
    <w:rsid w:val="000110B2"/>
    <w:rsid w:val="000145F1"/>
    <w:rsid w:val="00073B18"/>
    <w:rsid w:val="0008703D"/>
    <w:rsid w:val="000954D9"/>
    <w:rsid w:val="000B1C36"/>
    <w:rsid w:val="000B5176"/>
    <w:rsid w:val="000C285D"/>
    <w:rsid w:val="000C7413"/>
    <w:rsid w:val="00102A79"/>
    <w:rsid w:val="001047F4"/>
    <w:rsid w:val="001149C6"/>
    <w:rsid w:val="001224AF"/>
    <w:rsid w:val="00123720"/>
    <w:rsid w:val="00132A44"/>
    <w:rsid w:val="00134436"/>
    <w:rsid w:val="00134EFC"/>
    <w:rsid w:val="00153FE8"/>
    <w:rsid w:val="001542A7"/>
    <w:rsid w:val="00160AEF"/>
    <w:rsid w:val="00174DB5"/>
    <w:rsid w:val="00185F83"/>
    <w:rsid w:val="0019407B"/>
    <w:rsid w:val="001B1866"/>
    <w:rsid w:val="001B2A8D"/>
    <w:rsid w:val="001B5842"/>
    <w:rsid w:val="001C3EB0"/>
    <w:rsid w:val="001D5964"/>
    <w:rsid w:val="001F5238"/>
    <w:rsid w:val="00235DDC"/>
    <w:rsid w:val="00237CCB"/>
    <w:rsid w:val="002463FB"/>
    <w:rsid w:val="00246F5D"/>
    <w:rsid w:val="002748C7"/>
    <w:rsid w:val="00284AA8"/>
    <w:rsid w:val="002901ED"/>
    <w:rsid w:val="002975C1"/>
    <w:rsid w:val="002D434E"/>
    <w:rsid w:val="0030254C"/>
    <w:rsid w:val="0030359D"/>
    <w:rsid w:val="003061AD"/>
    <w:rsid w:val="00310569"/>
    <w:rsid w:val="00311217"/>
    <w:rsid w:val="00311697"/>
    <w:rsid w:val="00323855"/>
    <w:rsid w:val="003252FC"/>
    <w:rsid w:val="003350AE"/>
    <w:rsid w:val="0035358A"/>
    <w:rsid w:val="00362333"/>
    <w:rsid w:val="00370921"/>
    <w:rsid w:val="003858BB"/>
    <w:rsid w:val="00395A6E"/>
    <w:rsid w:val="003B4B58"/>
    <w:rsid w:val="003D37B7"/>
    <w:rsid w:val="003E3456"/>
    <w:rsid w:val="003E624C"/>
    <w:rsid w:val="00403837"/>
    <w:rsid w:val="004069DF"/>
    <w:rsid w:val="004126D4"/>
    <w:rsid w:val="0041386A"/>
    <w:rsid w:val="00423299"/>
    <w:rsid w:val="00423703"/>
    <w:rsid w:val="00425AFC"/>
    <w:rsid w:val="00437793"/>
    <w:rsid w:val="00445B06"/>
    <w:rsid w:val="00472E1C"/>
    <w:rsid w:val="0047677B"/>
    <w:rsid w:val="00477840"/>
    <w:rsid w:val="00481889"/>
    <w:rsid w:val="004831EC"/>
    <w:rsid w:val="0049401B"/>
    <w:rsid w:val="00497940"/>
    <w:rsid w:val="004D6059"/>
    <w:rsid w:val="004E50FC"/>
    <w:rsid w:val="004F7E70"/>
    <w:rsid w:val="005013BD"/>
    <w:rsid w:val="00505222"/>
    <w:rsid w:val="005163EA"/>
    <w:rsid w:val="00516D08"/>
    <w:rsid w:val="005221F8"/>
    <w:rsid w:val="005535F1"/>
    <w:rsid w:val="005A3BC7"/>
    <w:rsid w:val="005B52EF"/>
    <w:rsid w:val="005B7823"/>
    <w:rsid w:val="005C2790"/>
    <w:rsid w:val="005E6849"/>
    <w:rsid w:val="005E7974"/>
    <w:rsid w:val="005F2623"/>
    <w:rsid w:val="005F5C53"/>
    <w:rsid w:val="005F7ABC"/>
    <w:rsid w:val="0061765E"/>
    <w:rsid w:val="006176D8"/>
    <w:rsid w:val="006241DC"/>
    <w:rsid w:val="00633EBD"/>
    <w:rsid w:val="00634CE8"/>
    <w:rsid w:val="006361AE"/>
    <w:rsid w:val="00636903"/>
    <w:rsid w:val="0065738D"/>
    <w:rsid w:val="006615A2"/>
    <w:rsid w:val="00665463"/>
    <w:rsid w:val="00667069"/>
    <w:rsid w:val="00693A26"/>
    <w:rsid w:val="006B10E7"/>
    <w:rsid w:val="006B7ED7"/>
    <w:rsid w:val="006E0AFB"/>
    <w:rsid w:val="0071597B"/>
    <w:rsid w:val="00724E3F"/>
    <w:rsid w:val="007253F8"/>
    <w:rsid w:val="00742132"/>
    <w:rsid w:val="0075620A"/>
    <w:rsid w:val="0076679B"/>
    <w:rsid w:val="0078354A"/>
    <w:rsid w:val="00791EBD"/>
    <w:rsid w:val="00792113"/>
    <w:rsid w:val="007A6B40"/>
    <w:rsid w:val="007B44FB"/>
    <w:rsid w:val="007B7BA2"/>
    <w:rsid w:val="007D0A9D"/>
    <w:rsid w:val="007D327A"/>
    <w:rsid w:val="007E685C"/>
    <w:rsid w:val="00800F6D"/>
    <w:rsid w:val="00810488"/>
    <w:rsid w:val="00834F8F"/>
    <w:rsid w:val="00839141"/>
    <w:rsid w:val="008467C2"/>
    <w:rsid w:val="0086296E"/>
    <w:rsid w:val="00865ABE"/>
    <w:rsid w:val="0086637E"/>
    <w:rsid w:val="0086769A"/>
    <w:rsid w:val="00871C2C"/>
    <w:rsid w:val="0087352D"/>
    <w:rsid w:val="00881FAF"/>
    <w:rsid w:val="00897D4C"/>
    <w:rsid w:val="008C0DE3"/>
    <w:rsid w:val="008D2502"/>
    <w:rsid w:val="008D47A4"/>
    <w:rsid w:val="008D764D"/>
    <w:rsid w:val="008E51B4"/>
    <w:rsid w:val="008F57D4"/>
    <w:rsid w:val="00901C96"/>
    <w:rsid w:val="00914481"/>
    <w:rsid w:val="0091467C"/>
    <w:rsid w:val="00933265"/>
    <w:rsid w:val="00933C40"/>
    <w:rsid w:val="00943CDC"/>
    <w:rsid w:val="00965C34"/>
    <w:rsid w:val="00985B33"/>
    <w:rsid w:val="00986250"/>
    <w:rsid w:val="009B5308"/>
    <w:rsid w:val="009B5A7E"/>
    <w:rsid w:val="009D759E"/>
    <w:rsid w:val="009E058E"/>
    <w:rsid w:val="009F173B"/>
    <w:rsid w:val="009F2F88"/>
    <w:rsid w:val="00A1568F"/>
    <w:rsid w:val="00A28491"/>
    <w:rsid w:val="00A348B9"/>
    <w:rsid w:val="00A36EBF"/>
    <w:rsid w:val="00A47477"/>
    <w:rsid w:val="00A64ED2"/>
    <w:rsid w:val="00A659DA"/>
    <w:rsid w:val="00AA5791"/>
    <w:rsid w:val="00AA5F01"/>
    <w:rsid w:val="00AD0A2F"/>
    <w:rsid w:val="00AD37F6"/>
    <w:rsid w:val="00B1549D"/>
    <w:rsid w:val="00B265C3"/>
    <w:rsid w:val="00B36485"/>
    <w:rsid w:val="00B46B85"/>
    <w:rsid w:val="00B5304A"/>
    <w:rsid w:val="00B75F87"/>
    <w:rsid w:val="00B9034D"/>
    <w:rsid w:val="00B905E4"/>
    <w:rsid w:val="00B93853"/>
    <w:rsid w:val="00BA0092"/>
    <w:rsid w:val="00BA132D"/>
    <w:rsid w:val="00BA2EBD"/>
    <w:rsid w:val="00BC0CEE"/>
    <w:rsid w:val="00BC3EE7"/>
    <w:rsid w:val="00BD3989"/>
    <w:rsid w:val="00BE4CB3"/>
    <w:rsid w:val="00BF4D7C"/>
    <w:rsid w:val="00C143A7"/>
    <w:rsid w:val="00C23559"/>
    <w:rsid w:val="00C416EA"/>
    <w:rsid w:val="00C5150A"/>
    <w:rsid w:val="00C86877"/>
    <w:rsid w:val="00C878A6"/>
    <w:rsid w:val="00C9422E"/>
    <w:rsid w:val="00CB71BB"/>
    <w:rsid w:val="00CC5490"/>
    <w:rsid w:val="00CF3F0F"/>
    <w:rsid w:val="00CF6C17"/>
    <w:rsid w:val="00D0747A"/>
    <w:rsid w:val="00D372BE"/>
    <w:rsid w:val="00D5737D"/>
    <w:rsid w:val="00D72269"/>
    <w:rsid w:val="00D77C83"/>
    <w:rsid w:val="00D812AE"/>
    <w:rsid w:val="00D856CA"/>
    <w:rsid w:val="00DA67BE"/>
    <w:rsid w:val="00DD5ED6"/>
    <w:rsid w:val="00E1158B"/>
    <w:rsid w:val="00E42A54"/>
    <w:rsid w:val="00E6578A"/>
    <w:rsid w:val="00E74362"/>
    <w:rsid w:val="00E762A4"/>
    <w:rsid w:val="00E94595"/>
    <w:rsid w:val="00EA32E3"/>
    <w:rsid w:val="00EC0EF9"/>
    <w:rsid w:val="00EC5A05"/>
    <w:rsid w:val="00F01351"/>
    <w:rsid w:val="00F01C70"/>
    <w:rsid w:val="00F07EB8"/>
    <w:rsid w:val="00F143E3"/>
    <w:rsid w:val="00F21DDD"/>
    <w:rsid w:val="00F3218F"/>
    <w:rsid w:val="00F32576"/>
    <w:rsid w:val="00F50F58"/>
    <w:rsid w:val="00F61709"/>
    <w:rsid w:val="00F658A0"/>
    <w:rsid w:val="00F66955"/>
    <w:rsid w:val="00F66F8B"/>
    <w:rsid w:val="00F76407"/>
    <w:rsid w:val="00F83E72"/>
    <w:rsid w:val="00FE3AA3"/>
    <w:rsid w:val="00FF391B"/>
    <w:rsid w:val="02501D79"/>
    <w:rsid w:val="02853B77"/>
    <w:rsid w:val="03E9A715"/>
    <w:rsid w:val="04529FBB"/>
    <w:rsid w:val="04721FFB"/>
    <w:rsid w:val="04D8B1BC"/>
    <w:rsid w:val="0594A458"/>
    <w:rsid w:val="05AF4B0E"/>
    <w:rsid w:val="05C5C208"/>
    <w:rsid w:val="074DD68B"/>
    <w:rsid w:val="07F1D32C"/>
    <w:rsid w:val="08F7F30D"/>
    <w:rsid w:val="0965D166"/>
    <w:rsid w:val="099DBCBE"/>
    <w:rsid w:val="09F28E5B"/>
    <w:rsid w:val="0A520C17"/>
    <w:rsid w:val="0AD395FE"/>
    <w:rsid w:val="0C00E363"/>
    <w:rsid w:val="0C2EDB84"/>
    <w:rsid w:val="0CAE33DE"/>
    <w:rsid w:val="0CC2A372"/>
    <w:rsid w:val="0D8A20C3"/>
    <w:rsid w:val="0DCF18DB"/>
    <w:rsid w:val="0DEFFABD"/>
    <w:rsid w:val="0FCA8F53"/>
    <w:rsid w:val="100972C5"/>
    <w:rsid w:val="10C47DC6"/>
    <w:rsid w:val="10FA3515"/>
    <w:rsid w:val="114C4E6B"/>
    <w:rsid w:val="13F4F916"/>
    <w:rsid w:val="1532C324"/>
    <w:rsid w:val="15954FE2"/>
    <w:rsid w:val="15EBC6CF"/>
    <w:rsid w:val="16AB5691"/>
    <w:rsid w:val="173F77B3"/>
    <w:rsid w:val="174D9548"/>
    <w:rsid w:val="1806980B"/>
    <w:rsid w:val="184DF0EF"/>
    <w:rsid w:val="192075B2"/>
    <w:rsid w:val="1B7769DD"/>
    <w:rsid w:val="1BDB2179"/>
    <w:rsid w:val="1C207379"/>
    <w:rsid w:val="1C6E5AB1"/>
    <w:rsid w:val="1D75EA5E"/>
    <w:rsid w:val="1E18D043"/>
    <w:rsid w:val="1E3E866C"/>
    <w:rsid w:val="211009E1"/>
    <w:rsid w:val="22B64BF6"/>
    <w:rsid w:val="22F37A41"/>
    <w:rsid w:val="2381DAD4"/>
    <w:rsid w:val="238A443E"/>
    <w:rsid w:val="23B3DC15"/>
    <w:rsid w:val="242DDF8F"/>
    <w:rsid w:val="244A537E"/>
    <w:rsid w:val="25BBCC4D"/>
    <w:rsid w:val="26C4B014"/>
    <w:rsid w:val="2705DE44"/>
    <w:rsid w:val="27C0C11D"/>
    <w:rsid w:val="27EE7EDC"/>
    <w:rsid w:val="28925452"/>
    <w:rsid w:val="2973C92C"/>
    <w:rsid w:val="29A1C16B"/>
    <w:rsid w:val="2A59E30D"/>
    <w:rsid w:val="2ABDC452"/>
    <w:rsid w:val="2B76BCDF"/>
    <w:rsid w:val="2B787601"/>
    <w:rsid w:val="2B95F636"/>
    <w:rsid w:val="2BC276E3"/>
    <w:rsid w:val="2C25B420"/>
    <w:rsid w:val="2C90725C"/>
    <w:rsid w:val="2D2E67F7"/>
    <w:rsid w:val="2DAACA16"/>
    <w:rsid w:val="2DD51CA0"/>
    <w:rsid w:val="2DF5607D"/>
    <w:rsid w:val="2E604D04"/>
    <w:rsid w:val="2E6927CD"/>
    <w:rsid w:val="2E87A3D6"/>
    <w:rsid w:val="2EE67F54"/>
    <w:rsid w:val="2F9E054D"/>
    <w:rsid w:val="2FBDE545"/>
    <w:rsid w:val="304BB83D"/>
    <w:rsid w:val="308F2B23"/>
    <w:rsid w:val="33443494"/>
    <w:rsid w:val="33B7762A"/>
    <w:rsid w:val="33C75D3F"/>
    <w:rsid w:val="33D058A6"/>
    <w:rsid w:val="34552B3E"/>
    <w:rsid w:val="34981823"/>
    <w:rsid w:val="353D1CCD"/>
    <w:rsid w:val="356BBC2D"/>
    <w:rsid w:val="3637664C"/>
    <w:rsid w:val="37FAE426"/>
    <w:rsid w:val="39B69A14"/>
    <w:rsid w:val="39F6F039"/>
    <w:rsid w:val="3A10FBAC"/>
    <w:rsid w:val="3B442B81"/>
    <w:rsid w:val="3B4C9684"/>
    <w:rsid w:val="3BAE29D6"/>
    <w:rsid w:val="3CA47BE4"/>
    <w:rsid w:val="3EAF3AFC"/>
    <w:rsid w:val="404EE690"/>
    <w:rsid w:val="40A26285"/>
    <w:rsid w:val="428620CB"/>
    <w:rsid w:val="4310A605"/>
    <w:rsid w:val="4365593C"/>
    <w:rsid w:val="43AB2DF1"/>
    <w:rsid w:val="449E4606"/>
    <w:rsid w:val="45C2E420"/>
    <w:rsid w:val="45FEFB29"/>
    <w:rsid w:val="4AFAA288"/>
    <w:rsid w:val="4B251AFE"/>
    <w:rsid w:val="4BAE8A6A"/>
    <w:rsid w:val="4BB02D00"/>
    <w:rsid w:val="4C26FD12"/>
    <w:rsid w:val="4D1B3FE9"/>
    <w:rsid w:val="4D244AE8"/>
    <w:rsid w:val="4D4A7F08"/>
    <w:rsid w:val="4DBDBB3B"/>
    <w:rsid w:val="4DF2B462"/>
    <w:rsid w:val="4E12F98D"/>
    <w:rsid w:val="4E35AC5D"/>
    <w:rsid w:val="4E5A281E"/>
    <w:rsid w:val="4F0CB620"/>
    <w:rsid w:val="4F2D91D6"/>
    <w:rsid w:val="4F665977"/>
    <w:rsid w:val="515ED8DF"/>
    <w:rsid w:val="51680CD0"/>
    <w:rsid w:val="51A86FF1"/>
    <w:rsid w:val="51ED4F06"/>
    <w:rsid w:val="52555F01"/>
    <w:rsid w:val="538ECB7E"/>
    <w:rsid w:val="53C67139"/>
    <w:rsid w:val="547D58F6"/>
    <w:rsid w:val="55D383A8"/>
    <w:rsid w:val="56007A75"/>
    <w:rsid w:val="56DBB285"/>
    <w:rsid w:val="56E70445"/>
    <w:rsid w:val="56F65FDD"/>
    <w:rsid w:val="574424C2"/>
    <w:rsid w:val="5779F6A3"/>
    <w:rsid w:val="57E051FD"/>
    <w:rsid w:val="58BFCE4C"/>
    <w:rsid w:val="59C56FDB"/>
    <w:rsid w:val="5A25A1E7"/>
    <w:rsid w:val="5A6BB62A"/>
    <w:rsid w:val="5A80C507"/>
    <w:rsid w:val="5AD8E530"/>
    <w:rsid w:val="5BC030C4"/>
    <w:rsid w:val="5C50F647"/>
    <w:rsid w:val="5C5B357F"/>
    <w:rsid w:val="5D3E4271"/>
    <w:rsid w:val="5D49BD95"/>
    <w:rsid w:val="5E02E767"/>
    <w:rsid w:val="5E8F5326"/>
    <w:rsid w:val="5E937F3F"/>
    <w:rsid w:val="5F02CE6B"/>
    <w:rsid w:val="608E53EA"/>
    <w:rsid w:val="60BBBB28"/>
    <w:rsid w:val="60BE3713"/>
    <w:rsid w:val="619381B5"/>
    <w:rsid w:val="61C3757A"/>
    <w:rsid w:val="61F3B9B2"/>
    <w:rsid w:val="62BF5841"/>
    <w:rsid w:val="63605A13"/>
    <w:rsid w:val="638B504D"/>
    <w:rsid w:val="63A59B4D"/>
    <w:rsid w:val="63A6250F"/>
    <w:rsid w:val="6420C3C8"/>
    <w:rsid w:val="64645C8F"/>
    <w:rsid w:val="64D9A775"/>
    <w:rsid w:val="6693B838"/>
    <w:rsid w:val="69C75DA6"/>
    <w:rsid w:val="69DE160B"/>
    <w:rsid w:val="6AC06558"/>
    <w:rsid w:val="6BC07C9B"/>
    <w:rsid w:val="6BCB45F1"/>
    <w:rsid w:val="6CE56D12"/>
    <w:rsid w:val="6D56418A"/>
    <w:rsid w:val="6F6A62C5"/>
    <w:rsid w:val="6F822038"/>
    <w:rsid w:val="6F824A09"/>
    <w:rsid w:val="6FD892D3"/>
    <w:rsid w:val="701CEAD9"/>
    <w:rsid w:val="70EC4D08"/>
    <w:rsid w:val="71711969"/>
    <w:rsid w:val="71C8ED2D"/>
    <w:rsid w:val="725A9824"/>
    <w:rsid w:val="730C4C30"/>
    <w:rsid w:val="7451854E"/>
    <w:rsid w:val="745D121F"/>
    <w:rsid w:val="74738A13"/>
    <w:rsid w:val="75631D6C"/>
    <w:rsid w:val="75858E45"/>
    <w:rsid w:val="75898AD4"/>
    <w:rsid w:val="77371A53"/>
    <w:rsid w:val="78AA5F28"/>
    <w:rsid w:val="7A2D036B"/>
    <w:rsid w:val="7A9AA887"/>
    <w:rsid w:val="7AF16FA5"/>
    <w:rsid w:val="7B2DAF35"/>
    <w:rsid w:val="7B8C4C28"/>
    <w:rsid w:val="7C0ACE3C"/>
    <w:rsid w:val="7C0E89F4"/>
    <w:rsid w:val="7C3DB2D2"/>
    <w:rsid w:val="7C74DEEF"/>
    <w:rsid w:val="7F1D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E00AA"/>
  <w15:chartTrackingRefBased/>
  <w15:docId w15:val="{E3490B1F-2876-4CF5-BD75-FC4AED8290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54C"/>
    <w:pPr>
      <w:spacing w:after="240" w:line="240" w:lineRule="auto"/>
    </w:pPr>
    <w:rPr>
      <w:sz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E4CB3"/>
    <w:rPr>
      <w:b/>
      <w:b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30254C"/>
    <w:rPr>
      <w:b/>
      <w:bCs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1F8"/>
    <w:pPr>
      <w:spacing w:after="80"/>
      <w:contextualSpacing/>
    </w:pPr>
    <w:rPr>
      <w:rFonts w:asciiTheme="majorHAnsi" w:hAnsiTheme="majorHAnsi" w:eastAsiaTheme="majorEastAsia" w:cstheme="majorBidi"/>
      <w:b/>
      <w:spacing w:val="-10"/>
      <w:kern w:val="28"/>
      <w:sz w:val="64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221F8"/>
    <w:rPr>
      <w:rFonts w:asciiTheme="majorHAnsi" w:hAnsiTheme="majorHAnsi" w:eastAsiaTheme="majorEastAsia" w:cstheme="majorBidi"/>
      <w:b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02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54C"/>
    <w:rPr>
      <w:i/>
      <w:iCs/>
      <w:color w:val="512A7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54C"/>
    <w:pPr>
      <w:pBdr>
        <w:top w:val="single" w:color="512A76" w:themeColor="accent1" w:themeShade="BF" w:sz="4" w:space="10"/>
        <w:bottom w:val="single" w:color="512A76" w:themeColor="accent1" w:themeShade="BF" w:sz="4" w:space="10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0254C"/>
    <w:rPr>
      <w:i/>
      <w:iCs/>
      <w:color w:val="512A7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30254C"/>
  </w:style>
  <w:style w:type="paragraph" w:styleId="Footer">
    <w:name w:val="footer"/>
    <w:basedOn w:val="Normal"/>
    <w:link w:val="FooterChar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30254C"/>
  </w:style>
  <w:style w:type="character" w:styleId="PlaceholderText">
    <w:name w:val="Placeholder Text"/>
    <w:basedOn w:val="DefaultParagraphFont"/>
    <w:uiPriority w:val="99"/>
    <w:semiHidden/>
    <w:rsid w:val="009F173B"/>
    <w:rPr>
      <w:color w:val="666666"/>
    </w:rPr>
  </w:style>
  <w:style w:type="table" w:styleId="TableGrid">
    <w:name w:val="Table Grid"/>
    <w:basedOn w:val="TableNormal"/>
    <w:uiPriority w:val="39"/>
    <w:rsid w:val="007B7B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Custom" w:customStyle="1">
    <w:name w:val="Custom"/>
    <w:basedOn w:val="TableNorma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styleId="Custom2" w:customStyle="1">
    <w:name w:val="Custom 2"/>
    <w:basedOn w:val="TableNormal"/>
    <w:uiPriority w:val="99"/>
    <w:rsid w:val="001F5238"/>
    <w:pPr>
      <w:spacing w:after="0" w:line="240" w:lineRule="auto"/>
    </w:pPr>
    <w:tblPr>
      <w:tblStyleRowBandSize w:val="1"/>
      <w:tblCellMar>
        <w:top w:w="57" w:type="dxa"/>
        <w:bottom w:w="5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NoSpacing">
    <w:name w:val="No Spacing"/>
    <w:link w:val="NoSpacingChar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Temp\2ad95c0d-7649-4ed6-8813-e752234043c8_Filemail.com%20-%20Filer%20fra%20ETN%20Grafisk%20(4).zip.3c8\V4\V4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0C3756DF5240B3A3F7A1879C83B6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16CD20-C97D-4E10-9932-22559BBBD6A0}"/>
      </w:docPartPr>
      <w:docPartBody>
        <w:p xmlns:wp14="http://schemas.microsoft.com/office/word/2010/wordml" w:rsidR="00BF4D7C" w:rsidRDefault="00BF4D7C" w14:paraId="6358D8DA" wp14:textId="77777777">
          <w:pPr>
            <w:pStyle w:val="3D0C3756DF5240B3A3F7A1879C83B6ED"/>
          </w:pPr>
          <w:r w:rsidRPr="00DE76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4E289C0E7C45D4B2ACD6D3CE6A10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F135DF-A91B-40D2-9DCA-2925F267E905}"/>
      </w:docPartPr>
      <w:docPartBody>
        <w:p xmlns:wp14="http://schemas.microsoft.com/office/word/2010/wordml" w:rsidR="00BF4D7C" w:rsidRDefault="00BF4D7C" w14:paraId="66681378" wp14:textId="77777777">
          <w:pPr>
            <w:pStyle w:val="EB4E289C0E7C45D4B2ACD6D3CE6A1059"/>
          </w:pPr>
          <w:r w:rsidRPr="00DE76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C"/>
    <w:rsid w:val="00167F0E"/>
    <w:rsid w:val="002A486E"/>
    <w:rsid w:val="0030359D"/>
    <w:rsid w:val="003076BE"/>
    <w:rsid w:val="00314310"/>
    <w:rsid w:val="00370921"/>
    <w:rsid w:val="00395A6E"/>
    <w:rsid w:val="005013BD"/>
    <w:rsid w:val="0059238B"/>
    <w:rsid w:val="00745CBF"/>
    <w:rsid w:val="0075620A"/>
    <w:rsid w:val="007B44FB"/>
    <w:rsid w:val="00810488"/>
    <w:rsid w:val="0086769A"/>
    <w:rsid w:val="00897D4C"/>
    <w:rsid w:val="009D759E"/>
    <w:rsid w:val="009F2F88"/>
    <w:rsid w:val="00A73FE1"/>
    <w:rsid w:val="00AA5F01"/>
    <w:rsid w:val="00BF4D7C"/>
    <w:rsid w:val="00C143A7"/>
    <w:rsid w:val="00C5150A"/>
    <w:rsid w:val="00CF2A9B"/>
    <w:rsid w:val="00D828A7"/>
    <w:rsid w:val="00DA67BE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3D0C3756DF5240B3A3F7A1879C83B6ED">
    <w:name w:val="3D0C3756DF5240B3A3F7A1879C83B6ED"/>
  </w:style>
  <w:style w:type="paragraph" w:customStyle="1" w:styleId="EB4E289C0E7C45D4B2ACD6D3CE6A1059">
    <w:name w:val="EB4E289C0E7C45D4B2ACD6D3CE6A1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01fc9853e4f364849c670f08f2f70e14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efcf0fde61f0a5e03b9df60e9a87c0bb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87C74-3D18-471C-9C26-6EFFAE608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14A43-8F01-432C-BB43-EB7600098978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customXml/itemProps3.xml><?xml version="1.0" encoding="utf-8"?>
<ds:datastoreItem xmlns:ds="http://schemas.openxmlformats.org/officeDocument/2006/customXml" ds:itemID="{4213A085-AC4B-4FDC-8796-E312BAC07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47a09-62c0-4f16-9cf0-0b95c9972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V4 - IPR inkalling.dotm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Anita Andersen</dc:creator>
  <keywords/>
  <dc:description/>
  <lastModifiedBy>Arve Høiberg</lastModifiedBy>
  <revision>72</revision>
  <dcterms:created xsi:type="dcterms:W3CDTF">2025-01-28T02:07:00.0000000Z</dcterms:created>
  <dcterms:modified xsi:type="dcterms:W3CDTF">2025-06-17T12:12:29.3685877Z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MediaServiceImageTags">
    <vt:lpwstr/>
  </property>
</Properties>
</file>