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B940B" w14:textId="668B14BC" w:rsidR="002748C7" w:rsidRDefault="002748C7" w:rsidP="002748C7">
      <w:pPr>
        <w:pStyle w:val="Overskrift1"/>
        <w:rPr>
          <w:color w:val="918F90" w:themeColor="text2"/>
        </w:rPr>
      </w:pPr>
      <w:r>
        <w:t xml:space="preserve">Innkalling til </w:t>
      </w:r>
      <w:r w:rsidR="00557497">
        <w:t>Grenlandsrådet</w:t>
      </w:r>
      <w:r>
        <w:tab/>
      </w:r>
      <w:sdt>
        <w:sdtPr>
          <w:rPr>
            <w:color w:val="918F90" w:themeColor="text2"/>
          </w:rPr>
          <w:id w:val="1673461795"/>
          <w:placeholder>
            <w:docPart w:val="DA16E984E11B4240A035B3167B67E69F"/>
          </w:placeholder>
          <w:date w:fullDate="2026-09-25T00:00:00Z">
            <w:dateFormat w:val="dd.MM.yy"/>
            <w:lid w:val="nb-NO"/>
            <w:storeMappedDataAs w:val="dateTime"/>
            <w:calendar w:val="gregorian"/>
          </w:date>
        </w:sdtPr>
        <w:sdtEndPr/>
        <w:sdtContent>
          <w:r w:rsidR="00E83FE0">
            <w:rPr>
              <w:color w:val="918F90" w:themeColor="text2"/>
            </w:rPr>
            <w:t>2</w:t>
          </w:r>
          <w:r w:rsidR="00015D64">
            <w:rPr>
              <w:color w:val="918F90" w:themeColor="text2"/>
            </w:rPr>
            <w:t>5</w:t>
          </w:r>
          <w:r w:rsidRPr="009F173B">
            <w:rPr>
              <w:color w:val="918F90" w:themeColor="text2"/>
            </w:rPr>
            <w:t>.</w:t>
          </w:r>
          <w:r w:rsidR="006E5AB5">
            <w:rPr>
              <w:color w:val="918F90" w:themeColor="text2"/>
            </w:rPr>
            <w:t>0</w:t>
          </w:r>
          <w:r w:rsidR="00015D64">
            <w:rPr>
              <w:color w:val="918F90" w:themeColor="text2"/>
            </w:rPr>
            <w:t>9</w:t>
          </w:r>
          <w:r w:rsidRPr="009F173B">
            <w:rPr>
              <w:color w:val="918F90" w:themeColor="text2"/>
            </w:rPr>
            <w:t>.2</w:t>
          </w:r>
          <w:r w:rsidR="006E5AB5">
            <w:rPr>
              <w:color w:val="918F90" w:themeColor="text2"/>
            </w:rPr>
            <w:t>6</w:t>
          </w:r>
        </w:sdtContent>
      </w:sdt>
    </w:p>
    <w:tbl>
      <w:tblPr>
        <w:tblStyle w:val="Custom"/>
        <w:tblW w:w="9440" w:type="dxa"/>
        <w:tblCellMar>
          <w:left w:w="227" w:type="dxa"/>
          <w:bottom w:w="142" w:type="dxa"/>
          <w:right w:w="227" w:type="dxa"/>
        </w:tblCellMar>
        <w:tblLook w:val="04A0" w:firstRow="1" w:lastRow="0" w:firstColumn="1" w:lastColumn="0" w:noHBand="0" w:noVBand="1"/>
      </w:tblPr>
      <w:tblGrid>
        <w:gridCol w:w="4720"/>
        <w:gridCol w:w="4720"/>
      </w:tblGrid>
      <w:tr w:rsidR="002748C7" w14:paraId="667B526A" w14:textId="77777777" w:rsidTr="39EE888B">
        <w:trPr>
          <w:trHeight w:val="435"/>
        </w:trPr>
        <w:tc>
          <w:tcPr>
            <w:tcW w:w="9440" w:type="dxa"/>
            <w:gridSpan w:val="2"/>
            <w:tcBorders>
              <w:bottom w:val="single" w:sz="4" w:space="0" w:color="auto"/>
            </w:tcBorders>
            <w:vAlign w:val="bottom"/>
          </w:tcPr>
          <w:p w14:paraId="3BDB488E" w14:textId="77777777" w:rsidR="002748C7" w:rsidRPr="007B7BA2" w:rsidRDefault="002748C7">
            <w:pPr>
              <w:spacing w:before="240" w:after="0"/>
              <w:rPr>
                <w:b/>
                <w:bCs/>
              </w:rPr>
            </w:pPr>
            <w:r w:rsidRPr="007B7BA2">
              <w:rPr>
                <w:b/>
                <w:bCs/>
              </w:rPr>
              <w:t>Tid og sted:</w:t>
            </w:r>
          </w:p>
        </w:tc>
      </w:tr>
      <w:tr w:rsidR="002748C7" w:rsidRPr="00C038AF" w14:paraId="6C2B4F55" w14:textId="77777777" w:rsidTr="00AC4BAD">
        <w:trPr>
          <w:trHeight w:val="551"/>
        </w:trPr>
        <w:tc>
          <w:tcPr>
            <w:tcW w:w="9440" w:type="dxa"/>
            <w:gridSpan w:val="2"/>
            <w:tcBorders>
              <w:top w:val="single" w:sz="4" w:space="0" w:color="auto"/>
            </w:tcBorders>
          </w:tcPr>
          <w:p w14:paraId="24159CC1" w14:textId="6E1225EF" w:rsidR="002748C7" w:rsidRPr="006E5AB5" w:rsidRDefault="00077378">
            <w:pPr>
              <w:spacing w:after="0"/>
            </w:pPr>
            <w:r>
              <w:t xml:space="preserve">Fredag </w:t>
            </w:r>
            <w:r w:rsidR="27C5F3E1">
              <w:t>1</w:t>
            </w:r>
            <w:r w:rsidR="006E5AB5">
              <w:t>6. januar</w:t>
            </w:r>
            <w:r w:rsidR="27C5F3E1">
              <w:t xml:space="preserve"> </w:t>
            </w:r>
            <w:r w:rsidR="00557497">
              <w:t>0</w:t>
            </w:r>
            <w:r w:rsidR="00E83FE0">
              <w:t>90</w:t>
            </w:r>
            <w:r>
              <w:t xml:space="preserve">0 – </w:t>
            </w:r>
            <w:r w:rsidR="00E83FE0">
              <w:t>1300</w:t>
            </w:r>
            <w:r>
              <w:t xml:space="preserve">. </w:t>
            </w:r>
            <w:r w:rsidR="006E5AB5">
              <w:br/>
            </w:r>
            <w:r w:rsidR="007C2EF6">
              <w:t xml:space="preserve">Geiteryggen, </w:t>
            </w:r>
            <w:r w:rsidR="00015D64">
              <w:t>Skien</w:t>
            </w:r>
            <w:r w:rsidR="00BA5F0D">
              <w:t xml:space="preserve"> </w:t>
            </w:r>
          </w:p>
        </w:tc>
      </w:tr>
      <w:tr w:rsidR="002748C7" w14:paraId="1D0B0FF8" w14:textId="77777777" w:rsidTr="39EE888B">
        <w:trPr>
          <w:trHeight w:val="435"/>
        </w:trPr>
        <w:tc>
          <w:tcPr>
            <w:tcW w:w="9440" w:type="dxa"/>
            <w:gridSpan w:val="2"/>
          </w:tcPr>
          <w:p w14:paraId="548F6B0F" w14:textId="1CD79938" w:rsidR="002748C7" w:rsidRPr="007B7BA2" w:rsidRDefault="002748C7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Medlemmer</w:t>
            </w:r>
          </w:p>
        </w:tc>
      </w:tr>
      <w:tr w:rsidR="002748C7" w:rsidRPr="00C038AF" w14:paraId="288EE51F" w14:textId="77777777" w:rsidTr="00AC4BAD">
        <w:trPr>
          <w:trHeight w:val="1353"/>
        </w:trPr>
        <w:tc>
          <w:tcPr>
            <w:tcW w:w="4720" w:type="dxa"/>
            <w:tcBorders>
              <w:top w:val="single" w:sz="4" w:space="0" w:color="auto"/>
            </w:tcBorders>
          </w:tcPr>
          <w:p w14:paraId="0D3C5B53" w14:textId="77777777" w:rsidR="002748C7" w:rsidRPr="00EF6B4F" w:rsidRDefault="00122F43">
            <w:pPr>
              <w:spacing w:after="0"/>
              <w:rPr>
                <w:b/>
                <w:bCs/>
              </w:rPr>
            </w:pPr>
            <w:r w:rsidRPr="0B359E49">
              <w:rPr>
                <w:b/>
                <w:bCs/>
              </w:rPr>
              <w:t>Bamble</w:t>
            </w:r>
          </w:p>
          <w:p w14:paraId="770D3A5B" w14:textId="7EAF2B34" w:rsidR="7783B8B2" w:rsidRDefault="328FA3E7" w:rsidP="0B359E49">
            <w:pPr>
              <w:spacing w:after="0"/>
              <w:rPr>
                <w:lang w:val="en-US"/>
              </w:rPr>
            </w:pPr>
            <w:r w:rsidRPr="39EE888B">
              <w:rPr>
                <w:lang w:val="en-US"/>
              </w:rPr>
              <w:t>Petter Jørgensen</w:t>
            </w:r>
          </w:p>
          <w:p w14:paraId="48C86AC5" w14:textId="414F808A" w:rsidR="00F50E8D" w:rsidRDefault="09B6BCD0">
            <w:pPr>
              <w:spacing w:after="0"/>
            </w:pPr>
            <w:r w:rsidRPr="0B359E49">
              <w:rPr>
                <w:lang w:val="en-US"/>
              </w:rPr>
              <w:t>Lars Inge Rønholt</w:t>
            </w:r>
          </w:p>
          <w:p w14:paraId="6C7AD5DB" w14:textId="4C6E9149" w:rsidR="006D5C5C" w:rsidRDefault="006D5C5C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Torstein Dahl</w:t>
            </w:r>
          </w:p>
          <w:p w14:paraId="3E6FC66C" w14:textId="77777777" w:rsidR="00122F43" w:rsidRDefault="00122F43">
            <w:pPr>
              <w:spacing w:after="0"/>
              <w:rPr>
                <w:lang w:val="en-US"/>
              </w:rPr>
            </w:pPr>
          </w:p>
          <w:p w14:paraId="6B55CAD3" w14:textId="77777777" w:rsidR="00122F43" w:rsidRPr="00EF6B4F" w:rsidRDefault="00122F43">
            <w:pPr>
              <w:spacing w:after="0"/>
              <w:rPr>
                <w:b/>
                <w:bCs/>
                <w:lang w:val="en-US"/>
              </w:rPr>
            </w:pPr>
            <w:r w:rsidRPr="00EF6B4F">
              <w:rPr>
                <w:b/>
                <w:bCs/>
                <w:lang w:val="en-US"/>
              </w:rPr>
              <w:t>Drangedal</w:t>
            </w:r>
          </w:p>
          <w:p w14:paraId="693E26CB" w14:textId="06475521" w:rsidR="00122F43" w:rsidRDefault="00B81C4E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Stina Anlaug Sætre</w:t>
            </w:r>
          </w:p>
          <w:p w14:paraId="1E5377B8" w14:textId="77777777" w:rsidR="00077378" w:rsidRDefault="00B81C4E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 xml:space="preserve">Dag Arild </w:t>
            </w:r>
            <w:proofErr w:type="spellStart"/>
            <w:r>
              <w:rPr>
                <w:lang w:val="en-US"/>
              </w:rPr>
              <w:t>Brødsjømoen</w:t>
            </w:r>
            <w:proofErr w:type="spellEnd"/>
          </w:p>
          <w:p w14:paraId="46FE301E" w14:textId="182094C1" w:rsidR="00122F43" w:rsidRDefault="002C610A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Magnus Straume</w:t>
            </w:r>
          </w:p>
          <w:p w14:paraId="14522B66" w14:textId="77777777" w:rsidR="002C610A" w:rsidRDefault="002C610A">
            <w:pPr>
              <w:spacing w:after="0"/>
              <w:rPr>
                <w:lang w:val="en-US"/>
              </w:rPr>
            </w:pPr>
          </w:p>
          <w:p w14:paraId="7B48EE05" w14:textId="77777777" w:rsidR="00122F43" w:rsidRPr="00EF6B4F" w:rsidRDefault="00122F43">
            <w:pPr>
              <w:spacing w:after="0"/>
              <w:rPr>
                <w:b/>
                <w:bCs/>
                <w:lang w:val="en-US"/>
              </w:rPr>
            </w:pPr>
            <w:r w:rsidRPr="00EF6B4F">
              <w:rPr>
                <w:b/>
                <w:bCs/>
                <w:lang w:val="en-US"/>
              </w:rPr>
              <w:t>Kragerø</w:t>
            </w:r>
          </w:p>
          <w:p w14:paraId="30DE200C" w14:textId="3AC9F4FE" w:rsidR="00122F43" w:rsidRDefault="00EF6B4F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Charlotte Therkelsen</w:t>
            </w:r>
          </w:p>
          <w:p w14:paraId="104178F4" w14:textId="3EBAF5F9" w:rsidR="00EF6B4F" w:rsidRDefault="00B81C4E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Jonas Nilsen</w:t>
            </w:r>
          </w:p>
          <w:p w14:paraId="6614A899" w14:textId="4ED9F2CD" w:rsidR="00B81C4E" w:rsidRDefault="00B81C4E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Henriette Fluer Vikre</w:t>
            </w:r>
          </w:p>
          <w:p w14:paraId="53ED33EB" w14:textId="77777777" w:rsidR="00122F43" w:rsidRDefault="00122F43">
            <w:pPr>
              <w:spacing w:after="0"/>
              <w:rPr>
                <w:lang w:val="en-US"/>
              </w:rPr>
            </w:pPr>
          </w:p>
          <w:p w14:paraId="02A2F61B" w14:textId="462761CC" w:rsidR="00122F43" w:rsidRPr="00EF6B4F" w:rsidRDefault="00122F43">
            <w:pPr>
              <w:spacing w:after="0"/>
              <w:rPr>
                <w:b/>
                <w:bCs/>
                <w:lang w:val="en-US"/>
              </w:rPr>
            </w:pPr>
            <w:r w:rsidRPr="0B359E49">
              <w:rPr>
                <w:b/>
                <w:bCs/>
                <w:lang w:val="en-US"/>
              </w:rPr>
              <w:t>Porsgrunn</w:t>
            </w:r>
          </w:p>
          <w:p w14:paraId="4A9F51D6" w14:textId="3808EF4D" w:rsidR="49B71738" w:rsidRDefault="49B71738" w:rsidP="0B359E49">
            <w:pPr>
              <w:spacing w:after="0"/>
              <w:rPr>
                <w:lang w:val="en-US"/>
              </w:rPr>
            </w:pPr>
            <w:r w:rsidRPr="2E68970D">
              <w:rPr>
                <w:lang w:val="en-US"/>
              </w:rPr>
              <w:t xml:space="preserve">Janicke Andreassen </w:t>
            </w:r>
          </w:p>
          <w:p w14:paraId="4CAEE02E" w14:textId="3A2DD88B" w:rsidR="00EF6B4F" w:rsidRDefault="594CAD0B">
            <w:pPr>
              <w:spacing w:after="0"/>
              <w:rPr>
                <w:lang w:val="en-US"/>
              </w:rPr>
            </w:pPr>
            <w:r w:rsidRPr="0B359E49">
              <w:rPr>
                <w:lang w:val="en-US"/>
              </w:rPr>
              <w:t xml:space="preserve">Stina Margrethe </w:t>
            </w:r>
            <w:proofErr w:type="spellStart"/>
            <w:r w:rsidRPr="0B359E49">
              <w:rPr>
                <w:lang w:val="en-US"/>
              </w:rPr>
              <w:t>Knutsdatter</w:t>
            </w:r>
            <w:proofErr w:type="spellEnd"/>
            <w:r w:rsidRPr="0B359E49">
              <w:rPr>
                <w:lang w:val="en-US"/>
              </w:rPr>
              <w:t xml:space="preserve"> Stamland</w:t>
            </w:r>
          </w:p>
          <w:p w14:paraId="78597A0F" w14:textId="7DC36449" w:rsidR="00EF6B4F" w:rsidRDefault="00EF6B4F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Anne Cathrine B. Syversen</w:t>
            </w:r>
          </w:p>
          <w:p w14:paraId="7A245CF5" w14:textId="77777777" w:rsidR="00122F43" w:rsidRDefault="00122F43">
            <w:pPr>
              <w:spacing w:after="0"/>
              <w:rPr>
                <w:lang w:val="en-US"/>
              </w:rPr>
            </w:pPr>
          </w:p>
          <w:p w14:paraId="2F7BF46F" w14:textId="77777777" w:rsidR="00122F43" w:rsidRPr="00EF6B4F" w:rsidRDefault="00122F43">
            <w:pPr>
              <w:spacing w:after="0"/>
              <w:rPr>
                <w:b/>
                <w:bCs/>
                <w:lang w:val="en-US"/>
              </w:rPr>
            </w:pPr>
            <w:r w:rsidRPr="00EF6B4F">
              <w:rPr>
                <w:b/>
                <w:bCs/>
                <w:lang w:val="en-US"/>
              </w:rPr>
              <w:t>Siljan</w:t>
            </w:r>
          </w:p>
          <w:p w14:paraId="2C79BF00" w14:textId="7FE740B5" w:rsidR="00122F43" w:rsidRDefault="00EE6810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Elisabeth Hammer</w:t>
            </w:r>
          </w:p>
          <w:p w14:paraId="51FBB212" w14:textId="53BDF40B" w:rsidR="00EE6810" w:rsidRDefault="00EE6810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Kjell Abraham Sølverød</w:t>
            </w:r>
          </w:p>
          <w:p w14:paraId="5532DDEE" w14:textId="39DCB935" w:rsidR="00EE6810" w:rsidRDefault="00EE6810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Dag Jøran Myrvang</w:t>
            </w:r>
          </w:p>
          <w:p w14:paraId="23F8A92E" w14:textId="77777777" w:rsidR="00122F43" w:rsidRDefault="00122F43">
            <w:pPr>
              <w:spacing w:after="0"/>
              <w:rPr>
                <w:lang w:val="en-US"/>
              </w:rPr>
            </w:pPr>
          </w:p>
          <w:p w14:paraId="3D17C9F7" w14:textId="77777777" w:rsidR="00122F43" w:rsidRPr="00EF6B4F" w:rsidRDefault="00122F43">
            <w:pPr>
              <w:spacing w:after="0"/>
              <w:rPr>
                <w:b/>
                <w:bCs/>
                <w:lang w:val="en-US"/>
              </w:rPr>
            </w:pPr>
            <w:r w:rsidRPr="00EF6B4F">
              <w:rPr>
                <w:b/>
                <w:bCs/>
                <w:lang w:val="en-US"/>
              </w:rPr>
              <w:t>Skien</w:t>
            </w:r>
          </w:p>
          <w:p w14:paraId="59535456" w14:textId="2B61C59E" w:rsidR="00122F43" w:rsidRPr="00122F43" w:rsidRDefault="00122F43" w:rsidP="00122F43">
            <w:pPr>
              <w:spacing w:after="0"/>
              <w:rPr>
                <w:lang w:val="en-US"/>
              </w:rPr>
            </w:pPr>
            <w:r w:rsidRPr="2E68970D">
              <w:rPr>
                <w:lang w:val="en-US"/>
              </w:rPr>
              <w:t>Marius Roheim Aarvold</w:t>
            </w:r>
            <w:r w:rsidR="28B5A664" w:rsidRPr="2E68970D">
              <w:rPr>
                <w:lang w:val="en-US"/>
              </w:rPr>
              <w:t xml:space="preserve"> </w:t>
            </w:r>
            <w:r>
              <w:tab/>
            </w:r>
          </w:p>
          <w:p w14:paraId="3F5886FB" w14:textId="49003EB4" w:rsidR="00122F43" w:rsidRPr="00122F43" w:rsidRDefault="00122F43" w:rsidP="00122F43">
            <w:pPr>
              <w:spacing w:after="0"/>
              <w:rPr>
                <w:lang w:val="en-US"/>
              </w:rPr>
            </w:pPr>
            <w:r w:rsidRPr="00122F43">
              <w:rPr>
                <w:lang w:val="en-US"/>
              </w:rPr>
              <w:t>Jørn Inge Næss</w:t>
            </w:r>
            <w:r w:rsidRPr="00122F43">
              <w:rPr>
                <w:lang w:val="en-US"/>
              </w:rPr>
              <w:tab/>
            </w:r>
            <w:r w:rsidRPr="00122F43">
              <w:rPr>
                <w:lang w:val="en-US"/>
              </w:rPr>
              <w:tab/>
            </w:r>
            <w:r w:rsidRPr="00122F43">
              <w:rPr>
                <w:lang w:val="en-US"/>
              </w:rPr>
              <w:tab/>
            </w:r>
          </w:p>
          <w:p w14:paraId="4C7057B0" w14:textId="59C25462" w:rsidR="00122F43" w:rsidRPr="007B7BA2" w:rsidRDefault="00122F43">
            <w:pPr>
              <w:spacing w:after="0"/>
              <w:rPr>
                <w:lang w:val="en-US"/>
              </w:rPr>
            </w:pPr>
            <w:r w:rsidRPr="00122F43">
              <w:rPr>
                <w:lang w:val="en-US"/>
              </w:rPr>
              <w:t>Odin Adelsten Aunan Bohmann</w:t>
            </w:r>
            <w:r w:rsidRPr="00122F43">
              <w:rPr>
                <w:lang w:val="en-US"/>
              </w:rPr>
              <w:tab/>
            </w:r>
          </w:p>
        </w:tc>
        <w:tc>
          <w:tcPr>
            <w:tcW w:w="4720" w:type="dxa"/>
            <w:tcBorders>
              <w:top w:val="single" w:sz="4" w:space="0" w:color="auto"/>
            </w:tcBorders>
          </w:tcPr>
          <w:p w14:paraId="2B3023F9" w14:textId="77777777" w:rsidR="00122F43" w:rsidRDefault="00122F43">
            <w:pPr>
              <w:spacing w:after="0"/>
            </w:pPr>
          </w:p>
          <w:p w14:paraId="136128C2" w14:textId="0BD0CCB4" w:rsidR="006D5C5C" w:rsidRDefault="58D1BA58" w:rsidP="0B359E49">
            <w:pPr>
              <w:spacing w:after="0"/>
            </w:pPr>
            <w:r>
              <w:t>Ordfører</w:t>
            </w:r>
            <w:r w:rsidR="77070169">
              <w:t xml:space="preserve"> Frp</w:t>
            </w:r>
          </w:p>
          <w:p w14:paraId="248D9455" w14:textId="4D099265" w:rsidR="006D5C5C" w:rsidRDefault="0FEA361D" w:rsidP="0B359E49">
            <w:pPr>
              <w:spacing w:after="0"/>
            </w:pPr>
            <w:r>
              <w:t>V</w:t>
            </w:r>
            <w:r w:rsidR="001267C3">
              <w:t xml:space="preserve">araordfører </w:t>
            </w:r>
            <w:r w:rsidR="47C3DE41">
              <w:t>H</w:t>
            </w:r>
          </w:p>
          <w:p w14:paraId="6C1BC174" w14:textId="1EEEC2FF" w:rsidR="006D5C5C" w:rsidRDefault="09B6BCD0">
            <w:pPr>
              <w:spacing w:after="0"/>
            </w:pPr>
            <w:r>
              <w:t>Sp</w:t>
            </w:r>
          </w:p>
          <w:p w14:paraId="7EDC60A2" w14:textId="77777777" w:rsidR="006D5C5C" w:rsidRDefault="006D5C5C">
            <w:pPr>
              <w:spacing w:after="0"/>
            </w:pPr>
          </w:p>
          <w:p w14:paraId="6BEE7108" w14:textId="77777777" w:rsidR="00122F43" w:rsidRDefault="00122F43">
            <w:pPr>
              <w:spacing w:after="0"/>
            </w:pPr>
          </w:p>
          <w:p w14:paraId="1FA3589D" w14:textId="10A631DC" w:rsidR="00122F43" w:rsidRDefault="00B81C4E">
            <w:pPr>
              <w:spacing w:after="0"/>
            </w:pPr>
            <w:r>
              <w:t>Ordfører Sp</w:t>
            </w:r>
            <w:r>
              <w:br/>
              <w:t>Varaordfører Frp</w:t>
            </w:r>
          </w:p>
          <w:p w14:paraId="51F6CDC7" w14:textId="51C76032" w:rsidR="006D5C5C" w:rsidRDefault="006D5C5C">
            <w:pPr>
              <w:spacing w:after="0"/>
            </w:pPr>
            <w:r>
              <w:t>Ap</w:t>
            </w:r>
          </w:p>
          <w:p w14:paraId="71E1E543" w14:textId="77777777" w:rsidR="00122F43" w:rsidRDefault="00122F43">
            <w:pPr>
              <w:spacing w:after="0"/>
            </w:pPr>
          </w:p>
          <w:p w14:paraId="2A7F1898" w14:textId="77777777" w:rsidR="00077378" w:rsidRDefault="00077378">
            <w:pPr>
              <w:spacing w:after="0"/>
            </w:pPr>
          </w:p>
          <w:p w14:paraId="6875C04F" w14:textId="613B8192" w:rsidR="00122F43" w:rsidRDefault="00EF6B4F">
            <w:pPr>
              <w:spacing w:after="0"/>
            </w:pPr>
            <w:r>
              <w:t>Ordfører Rødt</w:t>
            </w:r>
          </w:p>
          <w:p w14:paraId="6A9A8D30" w14:textId="4E061F8A" w:rsidR="00EF6B4F" w:rsidRDefault="00B81C4E">
            <w:pPr>
              <w:spacing w:after="0"/>
            </w:pPr>
            <w:r>
              <w:t>Varaordfører Uavhengig</w:t>
            </w:r>
          </w:p>
          <w:p w14:paraId="341587A4" w14:textId="34C1EBB9" w:rsidR="00B81C4E" w:rsidRDefault="00B81C4E">
            <w:pPr>
              <w:spacing w:after="0"/>
            </w:pPr>
            <w:r>
              <w:t>Frp</w:t>
            </w:r>
          </w:p>
          <w:p w14:paraId="36C69CD0" w14:textId="77777777" w:rsidR="00122F43" w:rsidRDefault="00122F43">
            <w:pPr>
              <w:spacing w:after="0"/>
            </w:pPr>
          </w:p>
          <w:p w14:paraId="003AF101" w14:textId="77777777" w:rsidR="002C610A" w:rsidRDefault="002C610A">
            <w:pPr>
              <w:spacing w:after="0"/>
            </w:pPr>
          </w:p>
          <w:p w14:paraId="1EB84BA8" w14:textId="2D1C446C" w:rsidR="670504E3" w:rsidRDefault="063F8DA7" w:rsidP="0B359E49">
            <w:pPr>
              <w:spacing w:after="0"/>
            </w:pPr>
            <w:r>
              <w:t>Ordfører Ap</w:t>
            </w:r>
          </w:p>
          <w:p w14:paraId="6E732559" w14:textId="24F68084" w:rsidR="00EF6B4F" w:rsidRDefault="594CAD0B">
            <w:pPr>
              <w:spacing w:after="0"/>
            </w:pPr>
            <w:r>
              <w:t>Varaordfører Frp</w:t>
            </w:r>
          </w:p>
          <w:p w14:paraId="712B35B4" w14:textId="21B82E75" w:rsidR="00EF6B4F" w:rsidRDefault="00EF6B4F">
            <w:pPr>
              <w:spacing w:after="0"/>
            </w:pPr>
            <w:r>
              <w:t>H</w:t>
            </w:r>
          </w:p>
          <w:p w14:paraId="4DA0F533" w14:textId="77777777" w:rsidR="00EF6B4F" w:rsidRDefault="00EF6B4F">
            <w:pPr>
              <w:spacing w:after="0"/>
            </w:pPr>
          </w:p>
          <w:p w14:paraId="2557800C" w14:textId="77777777" w:rsidR="00EF6B4F" w:rsidRDefault="00EF6B4F">
            <w:pPr>
              <w:spacing w:after="0"/>
            </w:pPr>
          </w:p>
          <w:p w14:paraId="52D28734" w14:textId="768D49DC" w:rsidR="00122F43" w:rsidRDefault="00EE6810">
            <w:pPr>
              <w:spacing w:after="0"/>
            </w:pPr>
            <w:r>
              <w:t>Ordfører Krf</w:t>
            </w:r>
          </w:p>
          <w:p w14:paraId="1DFB7B2B" w14:textId="77570CC9" w:rsidR="00EE6810" w:rsidRDefault="00EE6810">
            <w:pPr>
              <w:spacing w:after="0"/>
            </w:pPr>
            <w:r>
              <w:t>Varaordfører Sp</w:t>
            </w:r>
          </w:p>
          <w:p w14:paraId="67E72E61" w14:textId="1BFF39F8" w:rsidR="00EE6810" w:rsidRDefault="00EE6810">
            <w:pPr>
              <w:spacing w:after="0"/>
            </w:pPr>
            <w:r>
              <w:t>Ap</w:t>
            </w:r>
          </w:p>
          <w:p w14:paraId="33FC7C4F" w14:textId="77777777" w:rsidR="00122F43" w:rsidRDefault="00122F43">
            <w:pPr>
              <w:spacing w:after="0"/>
            </w:pPr>
          </w:p>
          <w:p w14:paraId="5750EAD7" w14:textId="77777777" w:rsidR="00122F43" w:rsidRDefault="00122F43">
            <w:pPr>
              <w:spacing w:after="0"/>
            </w:pPr>
          </w:p>
          <w:p w14:paraId="2D4AC270" w14:textId="4ACC6903" w:rsidR="75F61F7F" w:rsidRDefault="384011CF" w:rsidP="0B359E49">
            <w:pPr>
              <w:spacing w:after="0"/>
            </w:pPr>
            <w:r>
              <w:t>Ordfører H</w:t>
            </w:r>
          </w:p>
          <w:p w14:paraId="6AADF082" w14:textId="61927B72" w:rsidR="00122F43" w:rsidRDefault="00122F43">
            <w:pPr>
              <w:spacing w:after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Varaordfører</w:t>
            </w:r>
            <w:proofErr w:type="spellEnd"/>
            <w:r w:rsidR="007A6EE5">
              <w:rPr>
                <w:lang w:val="en-US"/>
              </w:rPr>
              <w:t xml:space="preserve"> </w:t>
            </w:r>
            <w:proofErr w:type="spellStart"/>
            <w:r w:rsidR="007A6EE5">
              <w:rPr>
                <w:lang w:val="en-US"/>
              </w:rPr>
              <w:t>Frp</w:t>
            </w:r>
            <w:proofErr w:type="spellEnd"/>
          </w:p>
          <w:p w14:paraId="0CE0D66E" w14:textId="09817C2B" w:rsidR="007A6EE5" w:rsidRPr="007B7BA2" w:rsidRDefault="007A6EE5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Ap</w:t>
            </w:r>
          </w:p>
        </w:tc>
      </w:tr>
      <w:tr w:rsidR="002748C7" w14:paraId="3960BFF3" w14:textId="77777777" w:rsidTr="39EE888B">
        <w:trPr>
          <w:trHeight w:val="121"/>
        </w:trPr>
        <w:tc>
          <w:tcPr>
            <w:tcW w:w="9440" w:type="dxa"/>
            <w:gridSpan w:val="2"/>
          </w:tcPr>
          <w:p w14:paraId="709E3708" w14:textId="36B6BAF1" w:rsidR="00077378" w:rsidRDefault="006D5C5C">
            <w:pPr>
              <w:spacing w:before="240" w:after="0"/>
            </w:pPr>
            <w:r>
              <w:rPr>
                <w:b/>
                <w:bCs/>
              </w:rPr>
              <w:lastRenderedPageBreak/>
              <w:t>Kommunedirektørkollegiet</w:t>
            </w:r>
            <w:r w:rsidR="00AC4BAD">
              <w:rPr>
                <w:b/>
                <w:bCs/>
              </w:rPr>
              <w:br/>
            </w:r>
            <w:r w:rsidR="426D89B1">
              <w:t>K</w:t>
            </w:r>
            <w:r w:rsidR="00077378">
              <w:t>ommunedirektør Bamble</w:t>
            </w:r>
            <w:r w:rsidR="00381C60">
              <w:t xml:space="preserve">                 </w:t>
            </w:r>
            <w:r w:rsidR="6DEA4D6B">
              <w:t xml:space="preserve">            </w:t>
            </w:r>
            <w:r w:rsidR="00381C60">
              <w:t xml:space="preserve">      </w:t>
            </w:r>
            <w:r w:rsidR="1AF89498">
              <w:t>Magnus Meling Hallaråker</w:t>
            </w:r>
            <w:r w:rsidR="00077378">
              <w:br/>
              <w:t>Kommunedirektør i Drangedal</w:t>
            </w:r>
            <w:r w:rsidR="00381C60">
              <w:t xml:space="preserve">                             </w:t>
            </w:r>
            <w:r w:rsidR="12CB7BC0">
              <w:t>Øystein Tveit</w:t>
            </w:r>
            <w:r w:rsidR="00077378">
              <w:br/>
              <w:t>Konst. kommunedirektør i Kragerø</w:t>
            </w:r>
            <w:r w:rsidR="00381C60">
              <w:t xml:space="preserve">                      Marianne S. Gurrick</w:t>
            </w:r>
            <w:r w:rsidR="00077378">
              <w:br/>
              <w:t>Kommunedirektør i Porsgrunn</w:t>
            </w:r>
            <w:r w:rsidR="00381C60">
              <w:t xml:space="preserve">                             Inger Anne Speilberg</w:t>
            </w:r>
            <w:r w:rsidR="00077378">
              <w:br/>
              <w:t>Kommunedirektør i Siljan</w:t>
            </w:r>
            <w:r w:rsidR="00381C60">
              <w:t xml:space="preserve">                                     Jan Sæthre</w:t>
            </w:r>
            <w:r w:rsidR="00077378">
              <w:br/>
              <w:t>Kommunedirektør i Skien</w:t>
            </w:r>
            <w:r w:rsidR="00381C60">
              <w:t xml:space="preserve">                                     Karin G. Finnerud</w:t>
            </w:r>
          </w:p>
          <w:p w14:paraId="0CF8A1B8" w14:textId="3AB1790A" w:rsidR="0063445E" w:rsidRPr="00381C60" w:rsidRDefault="0063445E" w:rsidP="00AC4BAD">
            <w:pPr>
              <w:spacing w:before="240" w:after="0"/>
            </w:pPr>
            <w:r w:rsidRPr="0063445E">
              <w:rPr>
                <w:b/>
              </w:rPr>
              <w:t>Telemark fylkeskommune:</w:t>
            </w:r>
            <w:r w:rsidR="00AC4BAD">
              <w:rPr>
                <w:b/>
              </w:rPr>
              <w:br/>
            </w:r>
            <w:r w:rsidRPr="0063445E">
              <w:t>Martine Øverland</w:t>
            </w:r>
            <w:r>
              <w:t xml:space="preserve">                                                  Ap</w:t>
            </w:r>
            <w:r>
              <w:br/>
            </w:r>
            <w:r w:rsidRPr="0063445E">
              <w:t>Petter Ellefsen</w:t>
            </w:r>
            <w:r>
              <w:t xml:space="preserve">                                                        H</w:t>
            </w:r>
            <w:r>
              <w:br/>
            </w:r>
            <w:r w:rsidR="00235456" w:rsidRPr="00235456">
              <w:t>Martin Vollen Bergheim</w:t>
            </w:r>
            <w:r w:rsidR="00235456">
              <w:t xml:space="preserve">                                         </w:t>
            </w:r>
            <w:r w:rsidRPr="0063445E">
              <w:t>Administrasjonen</w:t>
            </w:r>
          </w:p>
        </w:tc>
      </w:tr>
      <w:tr w:rsidR="004A3180" w14:paraId="01ACF59A" w14:textId="77777777" w:rsidTr="39EE888B">
        <w:trPr>
          <w:trHeight w:val="1609"/>
        </w:trPr>
        <w:tc>
          <w:tcPr>
            <w:tcW w:w="9440" w:type="dxa"/>
            <w:gridSpan w:val="2"/>
          </w:tcPr>
          <w:p w14:paraId="366EFC32" w14:textId="77777777" w:rsidR="0063445E" w:rsidRPr="0063445E" w:rsidRDefault="0063445E" w:rsidP="0063445E">
            <w:pPr>
              <w:spacing w:before="240" w:after="0"/>
              <w:rPr>
                <w:b/>
                <w:bCs/>
              </w:rPr>
            </w:pPr>
            <w:r w:rsidRPr="0063445E">
              <w:rPr>
                <w:b/>
                <w:bCs/>
              </w:rPr>
              <w:t>Tillitsvalgte/</w:t>
            </w:r>
            <w:proofErr w:type="spellStart"/>
            <w:r w:rsidRPr="0063445E">
              <w:rPr>
                <w:b/>
                <w:bCs/>
              </w:rPr>
              <w:t>Hovedvernombud</w:t>
            </w:r>
            <w:proofErr w:type="spellEnd"/>
            <w:r w:rsidRPr="0063445E">
              <w:rPr>
                <w:b/>
                <w:bCs/>
              </w:rPr>
              <w:t>:</w:t>
            </w:r>
          </w:p>
          <w:p w14:paraId="12CDB1F2" w14:textId="79C56C1D" w:rsidR="0063445E" w:rsidRPr="0063445E" w:rsidRDefault="0063445E" w:rsidP="0063445E">
            <w:pPr>
              <w:spacing w:before="240" w:after="0"/>
            </w:pPr>
            <w:r w:rsidRPr="0063445E">
              <w:t xml:space="preserve">Fagforbundet i </w:t>
            </w:r>
            <w:proofErr w:type="gramStart"/>
            <w:r w:rsidRPr="0063445E">
              <w:t xml:space="preserve">Skien:   </w:t>
            </w:r>
            <w:proofErr w:type="gramEnd"/>
            <w:r w:rsidRPr="0063445E">
              <w:t xml:space="preserve">                        </w:t>
            </w:r>
            <w:r>
              <w:t xml:space="preserve">                 </w:t>
            </w:r>
            <w:r w:rsidRPr="0063445E">
              <w:t xml:space="preserve">Line Gundersen </w:t>
            </w:r>
            <w:r w:rsidRPr="0063445E">
              <w:br/>
              <w:t xml:space="preserve">Fagforbundet i </w:t>
            </w:r>
            <w:proofErr w:type="gramStart"/>
            <w:r w:rsidRPr="0063445E">
              <w:t xml:space="preserve">Porsgrunn:   </w:t>
            </w:r>
            <w:proofErr w:type="gramEnd"/>
            <w:r w:rsidRPr="0063445E">
              <w:t xml:space="preserve">     </w:t>
            </w:r>
            <w:r>
              <w:t xml:space="preserve">                           </w:t>
            </w:r>
            <w:r w:rsidRPr="0063445E">
              <w:t xml:space="preserve"> Nina Lund</w:t>
            </w:r>
            <w:r w:rsidRPr="0063445E">
              <w:br/>
            </w:r>
            <w:proofErr w:type="gramStart"/>
            <w:r w:rsidRPr="0063445E">
              <w:t xml:space="preserve">Utdanningsforbundet:   </w:t>
            </w:r>
            <w:proofErr w:type="gramEnd"/>
            <w:r w:rsidRPr="0063445E">
              <w:t xml:space="preserve">                        </w:t>
            </w:r>
            <w:r>
              <w:t xml:space="preserve">                T</w:t>
            </w:r>
            <w:r w:rsidRPr="0063445E">
              <w:t xml:space="preserve">one Terese </w:t>
            </w:r>
            <w:proofErr w:type="spellStart"/>
            <w:r w:rsidRPr="0063445E">
              <w:t>Sønslie</w:t>
            </w:r>
            <w:proofErr w:type="spellEnd"/>
            <w:r w:rsidRPr="0063445E">
              <w:br/>
            </w:r>
            <w:proofErr w:type="gramStart"/>
            <w:r w:rsidRPr="0063445E">
              <w:t xml:space="preserve">Hovedvernombud:   </w:t>
            </w:r>
            <w:proofErr w:type="gramEnd"/>
            <w:r w:rsidRPr="0063445E">
              <w:t xml:space="preserve">                            </w:t>
            </w:r>
            <w:r>
              <w:t xml:space="preserve">                 </w:t>
            </w:r>
            <w:r w:rsidRPr="0063445E">
              <w:t xml:space="preserve"> Arvid Wright</w:t>
            </w:r>
          </w:p>
          <w:p w14:paraId="6FE7748C" w14:textId="271DA87E" w:rsidR="0063445E" w:rsidRPr="0063445E" w:rsidRDefault="0063445E" w:rsidP="420CB622">
            <w:pPr>
              <w:spacing w:before="240" w:after="0"/>
            </w:pPr>
            <w:proofErr w:type="gramStart"/>
            <w:r w:rsidRPr="77405C49">
              <w:rPr>
                <w:b/>
                <w:bCs/>
              </w:rPr>
              <w:t xml:space="preserve">KS:   </w:t>
            </w:r>
            <w:proofErr w:type="gramEnd"/>
            <w:r w:rsidRPr="77405C49">
              <w:rPr>
                <w:b/>
                <w:bCs/>
              </w:rPr>
              <w:t xml:space="preserve">                                                                                </w:t>
            </w:r>
            <w:r>
              <w:t>Gro Herheim</w:t>
            </w:r>
            <w:r>
              <w:br/>
            </w:r>
            <w:proofErr w:type="gramStart"/>
            <w:r w:rsidRPr="77405C49">
              <w:rPr>
                <w:b/>
                <w:bCs/>
              </w:rPr>
              <w:t xml:space="preserve">NHO:   </w:t>
            </w:r>
            <w:proofErr w:type="gramEnd"/>
            <w:r w:rsidRPr="77405C49">
              <w:rPr>
                <w:b/>
                <w:bCs/>
              </w:rPr>
              <w:t xml:space="preserve">                                                                            </w:t>
            </w:r>
            <w:r w:rsidR="00462041" w:rsidRPr="00462041">
              <w:t>Kristin Saga</w:t>
            </w:r>
            <w:r>
              <w:br/>
            </w:r>
            <w:proofErr w:type="gramStart"/>
            <w:r w:rsidR="0DF5A5ED" w:rsidRPr="77405C49">
              <w:rPr>
                <w:b/>
                <w:bCs/>
              </w:rPr>
              <w:t>Statsforvalteren:</w:t>
            </w:r>
            <w:r w:rsidR="04F536C7" w:rsidRPr="77405C49">
              <w:rPr>
                <w:b/>
                <w:bCs/>
              </w:rPr>
              <w:t xml:space="preserve">   </w:t>
            </w:r>
            <w:proofErr w:type="gramEnd"/>
            <w:r w:rsidR="04F536C7" w:rsidRPr="77405C49">
              <w:rPr>
                <w:b/>
                <w:bCs/>
              </w:rPr>
              <w:t xml:space="preserve">                                                    </w:t>
            </w:r>
            <w:r w:rsidR="64829E5C">
              <w:t>Trond Rønn</w:t>
            </w:r>
            <w:r w:rsidR="00DB3BC9">
              <w:t>i</w:t>
            </w:r>
            <w:r w:rsidR="64829E5C">
              <w:t>ngen</w:t>
            </w:r>
          </w:p>
          <w:p w14:paraId="6D80CFB3" w14:textId="06AD56A2" w:rsidR="004A3180" w:rsidRDefault="0063445E" w:rsidP="0063445E">
            <w:pPr>
              <w:spacing w:before="240" w:after="0"/>
            </w:pPr>
            <w:proofErr w:type="gramStart"/>
            <w:r w:rsidRPr="1B0DABFC">
              <w:rPr>
                <w:b/>
                <w:bCs/>
              </w:rPr>
              <w:t xml:space="preserve">Sekretariatet:   </w:t>
            </w:r>
            <w:proofErr w:type="gramEnd"/>
            <w:r w:rsidRPr="1B0DABFC">
              <w:rPr>
                <w:b/>
                <w:bCs/>
              </w:rPr>
              <w:t xml:space="preserve">                                                          </w:t>
            </w:r>
            <w:r>
              <w:t>Arve Høiberg</w:t>
            </w:r>
            <w:r>
              <w:br/>
              <w:t xml:space="preserve">                                                                              </w:t>
            </w:r>
            <w:r w:rsidR="4CAC0CC9">
              <w:t xml:space="preserve">  </w:t>
            </w:r>
            <w:r w:rsidR="00675D53">
              <w:t>Anita Andersen</w:t>
            </w:r>
          </w:p>
        </w:tc>
      </w:tr>
      <w:tr w:rsidR="002748C7" w:rsidRPr="00C038AF" w14:paraId="4DD50314" w14:textId="77777777" w:rsidTr="39EE888B">
        <w:trPr>
          <w:trHeight w:val="121"/>
        </w:trPr>
        <w:tc>
          <w:tcPr>
            <w:tcW w:w="4720" w:type="dxa"/>
            <w:tcBorders>
              <w:top w:val="single" w:sz="4" w:space="0" w:color="auto"/>
            </w:tcBorders>
          </w:tcPr>
          <w:p w14:paraId="4FB09848" w14:textId="383B047B" w:rsidR="002748C7" w:rsidRPr="007B7BA2" w:rsidRDefault="002748C7">
            <w:pPr>
              <w:spacing w:after="0"/>
              <w:rPr>
                <w:lang w:val="en-US"/>
              </w:rPr>
            </w:pPr>
          </w:p>
        </w:tc>
        <w:tc>
          <w:tcPr>
            <w:tcW w:w="4720" w:type="dxa"/>
            <w:tcBorders>
              <w:top w:val="single" w:sz="4" w:space="0" w:color="auto"/>
            </w:tcBorders>
          </w:tcPr>
          <w:p w14:paraId="44CED52D" w14:textId="4970FC50" w:rsidR="002748C7" w:rsidRPr="007B7BA2" w:rsidRDefault="002748C7">
            <w:pPr>
              <w:spacing w:after="0"/>
              <w:rPr>
                <w:lang w:val="en-US"/>
              </w:rPr>
            </w:pPr>
          </w:p>
        </w:tc>
      </w:tr>
      <w:tr w:rsidR="002748C7" w14:paraId="65233D20" w14:textId="77777777" w:rsidTr="39EE888B">
        <w:trPr>
          <w:trHeight w:val="121"/>
        </w:trPr>
        <w:tc>
          <w:tcPr>
            <w:tcW w:w="9440" w:type="dxa"/>
            <w:gridSpan w:val="2"/>
          </w:tcPr>
          <w:p w14:paraId="7FE3E709" w14:textId="2033B038" w:rsidR="002748C7" w:rsidRPr="007B7BA2" w:rsidRDefault="69A0AEBD">
            <w:pPr>
              <w:spacing w:before="240" w:after="0"/>
              <w:rPr>
                <w:b/>
                <w:bCs/>
              </w:rPr>
            </w:pPr>
            <w:r w:rsidRPr="21AB9506">
              <w:rPr>
                <w:b/>
                <w:bCs/>
              </w:rPr>
              <w:lastRenderedPageBreak/>
              <w:t>Program</w:t>
            </w:r>
            <w:r w:rsidR="002748C7" w:rsidRPr="21AB9506">
              <w:rPr>
                <w:b/>
                <w:bCs/>
              </w:rPr>
              <w:t>:</w:t>
            </w:r>
          </w:p>
        </w:tc>
      </w:tr>
      <w:tr w:rsidR="002748C7" w:rsidRPr="00C038AF" w14:paraId="0005C287" w14:textId="77777777" w:rsidTr="00B05EC7">
        <w:trPr>
          <w:trHeight w:val="500"/>
        </w:trPr>
        <w:tc>
          <w:tcPr>
            <w:tcW w:w="4720" w:type="dxa"/>
            <w:tcBorders>
              <w:top w:val="single" w:sz="4" w:space="0" w:color="auto"/>
            </w:tcBorders>
          </w:tcPr>
          <w:p w14:paraId="307AA9EB" w14:textId="23BC71D6" w:rsidR="20C1AB1B" w:rsidRDefault="20C1AB1B" w:rsidP="21AB9506">
            <w:pPr>
              <w:spacing w:after="0"/>
            </w:pPr>
            <w:r w:rsidRPr="0B359E49">
              <w:rPr>
                <w:lang w:val="en-US"/>
              </w:rPr>
              <w:t>0</w:t>
            </w:r>
            <w:r w:rsidR="00E83FE0">
              <w:rPr>
                <w:lang w:val="en-US"/>
              </w:rPr>
              <w:t>900</w:t>
            </w:r>
          </w:p>
          <w:p w14:paraId="7073A162" w14:textId="44FF8B7C" w:rsidR="0B359E49" w:rsidRDefault="0B359E49" w:rsidP="0B359E49">
            <w:pPr>
              <w:spacing w:after="0"/>
              <w:rPr>
                <w:lang w:val="en-US"/>
              </w:rPr>
            </w:pPr>
          </w:p>
          <w:p w14:paraId="35D48C7E" w14:textId="77777777" w:rsidR="009F4130" w:rsidRDefault="009F4130" w:rsidP="21AB9506">
            <w:pPr>
              <w:spacing w:after="0"/>
              <w:rPr>
                <w:lang w:val="en-US"/>
              </w:rPr>
            </w:pPr>
          </w:p>
          <w:p w14:paraId="627B4D96" w14:textId="4D3CD5FA" w:rsidR="20C1AB1B" w:rsidRDefault="20C1AB1B" w:rsidP="21AB9506">
            <w:pPr>
              <w:spacing w:after="0"/>
              <w:rPr>
                <w:lang w:val="en-US"/>
              </w:rPr>
            </w:pPr>
            <w:r w:rsidRPr="0B359E49">
              <w:rPr>
                <w:lang w:val="en-US"/>
              </w:rPr>
              <w:t>0</w:t>
            </w:r>
            <w:r w:rsidR="00E83FE0">
              <w:rPr>
                <w:lang w:val="en-US"/>
              </w:rPr>
              <w:t>910</w:t>
            </w:r>
          </w:p>
          <w:p w14:paraId="5AC4CAAA" w14:textId="77777777" w:rsidR="00974EA2" w:rsidRDefault="00974EA2" w:rsidP="21AB9506">
            <w:pPr>
              <w:spacing w:after="0"/>
              <w:rPr>
                <w:lang w:val="en-US"/>
              </w:rPr>
            </w:pPr>
          </w:p>
          <w:p w14:paraId="6E50E5DE" w14:textId="77777777" w:rsidR="00974EA2" w:rsidRDefault="00974EA2" w:rsidP="21AB9506">
            <w:pPr>
              <w:spacing w:after="0"/>
              <w:rPr>
                <w:lang w:val="en-US"/>
              </w:rPr>
            </w:pPr>
          </w:p>
          <w:p w14:paraId="0B163908" w14:textId="77777777" w:rsidR="00974EA2" w:rsidRDefault="00974EA2" w:rsidP="21AB9506">
            <w:pPr>
              <w:spacing w:after="0"/>
              <w:rPr>
                <w:lang w:val="en-US"/>
              </w:rPr>
            </w:pPr>
          </w:p>
          <w:p w14:paraId="4270FDFB" w14:textId="32276D85" w:rsidR="003E010E" w:rsidRDefault="00743902" w:rsidP="00335F37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0940</w:t>
            </w:r>
          </w:p>
          <w:p w14:paraId="3BDE8BB3" w14:textId="77777777" w:rsidR="00E64202" w:rsidRDefault="00E64202" w:rsidP="00335F37">
            <w:pPr>
              <w:spacing w:after="0"/>
              <w:rPr>
                <w:lang w:val="en-US"/>
              </w:rPr>
            </w:pPr>
          </w:p>
          <w:p w14:paraId="1746CCF8" w14:textId="77777777" w:rsidR="00B2432D" w:rsidRDefault="00B2432D" w:rsidP="00335F37">
            <w:pPr>
              <w:spacing w:after="0"/>
              <w:rPr>
                <w:lang w:val="en-US"/>
              </w:rPr>
            </w:pPr>
          </w:p>
          <w:p w14:paraId="242E9178" w14:textId="77777777" w:rsidR="00B2432D" w:rsidRDefault="00B2432D" w:rsidP="00335F37">
            <w:pPr>
              <w:spacing w:after="0"/>
              <w:rPr>
                <w:lang w:val="en-US"/>
              </w:rPr>
            </w:pPr>
          </w:p>
          <w:p w14:paraId="7EBD0E53" w14:textId="4572D23A" w:rsidR="00B2432D" w:rsidRDefault="00416231" w:rsidP="00335F37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095</w:t>
            </w:r>
            <w:r w:rsidR="00B2432D">
              <w:rPr>
                <w:lang w:val="en-US"/>
              </w:rPr>
              <w:t>0</w:t>
            </w:r>
          </w:p>
          <w:p w14:paraId="43C81A1B" w14:textId="77777777" w:rsidR="00B2432D" w:rsidRDefault="00B2432D" w:rsidP="00335F37">
            <w:pPr>
              <w:spacing w:after="0"/>
              <w:rPr>
                <w:lang w:val="en-US"/>
              </w:rPr>
            </w:pPr>
          </w:p>
          <w:p w14:paraId="4A16FE2D" w14:textId="1270EFB3" w:rsidR="00B2432D" w:rsidRDefault="00416231" w:rsidP="00335F37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1020</w:t>
            </w:r>
          </w:p>
          <w:p w14:paraId="0421F880" w14:textId="77777777" w:rsidR="00E712F3" w:rsidRDefault="00E712F3" w:rsidP="00335F37">
            <w:pPr>
              <w:spacing w:after="0"/>
              <w:rPr>
                <w:lang w:val="en-US"/>
              </w:rPr>
            </w:pPr>
          </w:p>
          <w:p w14:paraId="0B69A393" w14:textId="2CB95A70" w:rsidR="00E712F3" w:rsidRDefault="00961481" w:rsidP="00335F37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1050</w:t>
            </w:r>
          </w:p>
          <w:p w14:paraId="7D1E51B0" w14:textId="77777777" w:rsidR="00961481" w:rsidRDefault="00961481" w:rsidP="00335F37">
            <w:pPr>
              <w:spacing w:after="0"/>
              <w:rPr>
                <w:lang w:val="en-US"/>
              </w:rPr>
            </w:pPr>
          </w:p>
          <w:p w14:paraId="7FB05C52" w14:textId="79B62A74" w:rsidR="00B2432D" w:rsidRDefault="00961481" w:rsidP="00335F37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1100</w:t>
            </w:r>
          </w:p>
          <w:p w14:paraId="5B1D3143" w14:textId="77777777" w:rsidR="00961481" w:rsidRDefault="00961481" w:rsidP="00335F37">
            <w:pPr>
              <w:spacing w:after="0"/>
              <w:rPr>
                <w:lang w:val="en-US"/>
              </w:rPr>
            </w:pPr>
          </w:p>
          <w:p w14:paraId="2F64FFDA" w14:textId="77777777" w:rsidR="007C0E6F" w:rsidRDefault="007C0E6F" w:rsidP="00335F37">
            <w:pPr>
              <w:spacing w:after="0"/>
              <w:rPr>
                <w:lang w:val="en-US"/>
              </w:rPr>
            </w:pPr>
          </w:p>
          <w:p w14:paraId="41948D95" w14:textId="77777777" w:rsidR="007C0E6F" w:rsidRDefault="007C0E6F" w:rsidP="00335F37">
            <w:pPr>
              <w:spacing w:after="0"/>
              <w:rPr>
                <w:lang w:val="en-US"/>
              </w:rPr>
            </w:pPr>
          </w:p>
          <w:p w14:paraId="4DCAA0F3" w14:textId="7B086B76" w:rsidR="00B2432D" w:rsidRDefault="00B2432D" w:rsidP="00335F37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11</w:t>
            </w:r>
            <w:r w:rsidR="00961481">
              <w:rPr>
                <w:lang w:val="en-US"/>
              </w:rPr>
              <w:t>3</w:t>
            </w:r>
            <w:r>
              <w:rPr>
                <w:lang w:val="en-US"/>
              </w:rPr>
              <w:t>0</w:t>
            </w:r>
          </w:p>
          <w:p w14:paraId="73A3324F" w14:textId="77777777" w:rsidR="00E131C7" w:rsidRDefault="00E131C7" w:rsidP="00335F37">
            <w:pPr>
              <w:spacing w:after="0"/>
              <w:rPr>
                <w:lang w:val="en-US"/>
              </w:rPr>
            </w:pPr>
          </w:p>
          <w:p w14:paraId="34A5FE6B" w14:textId="77777777" w:rsidR="007C0E6F" w:rsidRDefault="007C0E6F" w:rsidP="00335F37">
            <w:pPr>
              <w:spacing w:after="0"/>
              <w:rPr>
                <w:lang w:val="en-US"/>
              </w:rPr>
            </w:pPr>
          </w:p>
          <w:p w14:paraId="2235207E" w14:textId="77777777" w:rsidR="007C0E6F" w:rsidRDefault="007C0E6F" w:rsidP="00335F37">
            <w:pPr>
              <w:spacing w:after="0"/>
              <w:rPr>
                <w:lang w:val="en-US"/>
              </w:rPr>
            </w:pPr>
          </w:p>
          <w:p w14:paraId="57419DC2" w14:textId="77777777" w:rsidR="00734DC4" w:rsidRDefault="00734DC4" w:rsidP="00335F37">
            <w:pPr>
              <w:spacing w:after="0"/>
              <w:rPr>
                <w:lang w:val="en-US"/>
              </w:rPr>
            </w:pPr>
          </w:p>
          <w:p w14:paraId="30CDF9CC" w14:textId="39C89675" w:rsidR="007C0E6F" w:rsidRDefault="00734DC4" w:rsidP="00335F37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1200</w:t>
            </w:r>
          </w:p>
          <w:p w14:paraId="4951E17C" w14:textId="77777777" w:rsidR="00ED4A3F" w:rsidRDefault="00ED4A3F" w:rsidP="00335F37">
            <w:pPr>
              <w:spacing w:after="0"/>
              <w:rPr>
                <w:lang w:val="en-US"/>
              </w:rPr>
            </w:pPr>
          </w:p>
          <w:p w14:paraId="05375F6A" w14:textId="77777777" w:rsidR="00ED4A3F" w:rsidRDefault="00ED4A3F" w:rsidP="00335F37">
            <w:pPr>
              <w:spacing w:after="0"/>
              <w:rPr>
                <w:lang w:val="en-US"/>
              </w:rPr>
            </w:pPr>
          </w:p>
          <w:p w14:paraId="58C7A35B" w14:textId="2B100CD9" w:rsidR="00E131C7" w:rsidRDefault="00E85EB5" w:rsidP="00335F37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E131C7">
              <w:rPr>
                <w:lang w:val="en-US"/>
              </w:rPr>
              <w:t>2</w:t>
            </w:r>
            <w:r w:rsidR="00734DC4">
              <w:rPr>
                <w:lang w:val="en-US"/>
              </w:rPr>
              <w:t>2</w:t>
            </w:r>
            <w:r w:rsidR="00E131C7">
              <w:rPr>
                <w:lang w:val="en-US"/>
              </w:rPr>
              <w:t>0</w:t>
            </w:r>
          </w:p>
          <w:p w14:paraId="75AD7B04" w14:textId="77777777" w:rsidR="00E131C7" w:rsidRDefault="00E131C7" w:rsidP="00335F37">
            <w:pPr>
              <w:spacing w:after="0"/>
              <w:rPr>
                <w:lang w:val="en-US"/>
              </w:rPr>
            </w:pPr>
          </w:p>
          <w:p w14:paraId="0467FB78" w14:textId="42EDD7DC" w:rsidR="00743902" w:rsidRPr="007B7BA2" w:rsidRDefault="00E131C7" w:rsidP="00335F37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12</w:t>
            </w:r>
            <w:r w:rsidR="00B05EC7">
              <w:rPr>
                <w:lang w:val="en-US"/>
              </w:rPr>
              <w:t>3</w:t>
            </w:r>
            <w:r>
              <w:rPr>
                <w:lang w:val="en-US"/>
              </w:rPr>
              <w:t>0</w:t>
            </w:r>
          </w:p>
        </w:tc>
        <w:tc>
          <w:tcPr>
            <w:tcW w:w="4720" w:type="dxa"/>
            <w:tcBorders>
              <w:top w:val="single" w:sz="4" w:space="0" w:color="auto"/>
            </w:tcBorders>
          </w:tcPr>
          <w:p w14:paraId="35A27532" w14:textId="367F3392" w:rsidR="000C0D38" w:rsidRDefault="1A4AAACE" w:rsidP="000C0D38">
            <w:pPr>
              <w:spacing w:after="0"/>
            </w:pPr>
            <w:r w:rsidRPr="11D91A9F">
              <w:rPr>
                <w:b/>
                <w:bCs/>
              </w:rPr>
              <w:t>Åpning av Grenlandsrådet</w:t>
            </w:r>
            <w:r w:rsidR="009F4130">
              <w:br/>
            </w:r>
            <w:r>
              <w:t xml:space="preserve">Rådsordfører </w:t>
            </w:r>
            <w:r w:rsidR="009519D1">
              <w:t>Marius Roheim Aarvold</w:t>
            </w:r>
          </w:p>
          <w:p w14:paraId="288D67A4" w14:textId="56D8C93D" w:rsidR="003F4695" w:rsidRDefault="003F4695" w:rsidP="000C0D38">
            <w:pPr>
              <w:spacing w:after="0"/>
            </w:pPr>
          </w:p>
          <w:p w14:paraId="23552A75" w14:textId="4DC7869D" w:rsidR="00974EA2" w:rsidRPr="0002314F" w:rsidRDefault="00974EA2" w:rsidP="00A65600">
            <w:pPr>
              <w:spacing w:after="0"/>
            </w:pPr>
            <w:r>
              <w:rPr>
                <w:b/>
                <w:bCs/>
              </w:rPr>
              <w:t>Nasjonal transportplan</w:t>
            </w:r>
            <w:r w:rsidR="0002314F">
              <w:rPr>
                <w:b/>
                <w:bCs/>
              </w:rPr>
              <w:t xml:space="preserve"> 2028 - 2040</w:t>
            </w:r>
            <w:r w:rsidR="0002314F">
              <w:rPr>
                <w:b/>
                <w:bCs/>
              </w:rPr>
              <w:br/>
            </w:r>
            <w:r w:rsidR="0002314F">
              <w:t>Telemark fylkeskommune</w:t>
            </w:r>
            <w:r w:rsidR="00932DD2">
              <w:t xml:space="preserve"> v/Birgitte</w:t>
            </w:r>
            <w:r w:rsidR="00477CEE">
              <w:t xml:space="preserve"> Hellstrøm</w:t>
            </w:r>
            <w:r w:rsidR="008C6883">
              <w:t xml:space="preserve"> og Johannes Rindal</w:t>
            </w:r>
          </w:p>
          <w:p w14:paraId="317C4C3C" w14:textId="7D1A6FF9" w:rsidR="00362A71" w:rsidRDefault="00362A71" w:rsidP="00A65600">
            <w:pPr>
              <w:spacing w:after="0"/>
              <w:rPr>
                <w:b/>
                <w:bCs/>
              </w:rPr>
            </w:pPr>
          </w:p>
          <w:p w14:paraId="6D654FE7" w14:textId="0C0DFC5B" w:rsidR="007C3AD8" w:rsidRDefault="007C3AD8" w:rsidP="005002B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Grenland næringsfond</w:t>
            </w:r>
            <w:r w:rsidR="00F451DC">
              <w:rPr>
                <w:b/>
                <w:bCs/>
              </w:rPr>
              <w:br/>
              <w:t xml:space="preserve">-Hvordan </w:t>
            </w:r>
            <w:r w:rsidR="00E85EB5">
              <w:rPr>
                <w:b/>
                <w:bCs/>
              </w:rPr>
              <w:t>bidrar vi til ny verdiskapning</w:t>
            </w:r>
          </w:p>
          <w:p w14:paraId="4E4D00E5" w14:textId="77777777" w:rsidR="00F451DC" w:rsidRDefault="00F451DC" w:rsidP="005002BE">
            <w:pPr>
              <w:spacing w:after="0"/>
              <w:rPr>
                <w:b/>
                <w:bCs/>
              </w:rPr>
            </w:pPr>
          </w:p>
          <w:p w14:paraId="38DCC6A2" w14:textId="5A67C346" w:rsidR="007C3AD8" w:rsidRDefault="00F451DC" w:rsidP="005002B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Pr</w:t>
            </w:r>
            <w:r w:rsidR="003473E3">
              <w:rPr>
                <w:b/>
                <w:bCs/>
              </w:rPr>
              <w:t xml:space="preserve">esentasjon av </w:t>
            </w:r>
            <w:proofErr w:type="spellStart"/>
            <w:r w:rsidR="00D66776">
              <w:rPr>
                <w:b/>
                <w:bCs/>
              </w:rPr>
              <w:t>xpli</w:t>
            </w:r>
            <w:r w:rsidR="002A43A7">
              <w:rPr>
                <w:b/>
                <w:bCs/>
              </w:rPr>
              <w:t>sitt</w:t>
            </w:r>
            <w:proofErr w:type="spellEnd"/>
          </w:p>
          <w:p w14:paraId="511B6BA7" w14:textId="77777777" w:rsidR="00F451DC" w:rsidRDefault="00F451DC" w:rsidP="005002BE">
            <w:pPr>
              <w:spacing w:after="0"/>
              <w:rPr>
                <w:b/>
                <w:bCs/>
              </w:rPr>
            </w:pPr>
          </w:p>
          <w:p w14:paraId="4C52D6C8" w14:textId="6623978F" w:rsidR="005002BE" w:rsidRDefault="003473E3" w:rsidP="005002B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Presentasjon av </w:t>
            </w:r>
            <w:proofErr w:type="spellStart"/>
            <w:r w:rsidR="005002BE" w:rsidRPr="005002BE">
              <w:rPr>
                <w:b/>
                <w:bCs/>
              </w:rPr>
              <w:t>Norhybrid</w:t>
            </w:r>
            <w:proofErr w:type="spellEnd"/>
            <w:r w:rsidR="005002BE" w:rsidRPr="005002BE">
              <w:rPr>
                <w:b/>
                <w:bCs/>
              </w:rPr>
              <w:t xml:space="preserve"> </w:t>
            </w:r>
            <w:proofErr w:type="spellStart"/>
            <w:r w:rsidR="005002BE" w:rsidRPr="005002BE">
              <w:rPr>
                <w:b/>
                <w:bCs/>
              </w:rPr>
              <w:t>Renewables</w:t>
            </w:r>
            <w:proofErr w:type="spellEnd"/>
            <w:r w:rsidR="005002BE" w:rsidRPr="005002BE">
              <w:rPr>
                <w:b/>
                <w:bCs/>
              </w:rPr>
              <w:t xml:space="preserve"> </w:t>
            </w:r>
          </w:p>
          <w:p w14:paraId="0C98F992" w14:textId="77777777" w:rsidR="00961481" w:rsidRDefault="00961481" w:rsidP="005002BE">
            <w:pPr>
              <w:spacing w:after="0"/>
              <w:rPr>
                <w:b/>
                <w:bCs/>
              </w:rPr>
            </w:pPr>
          </w:p>
          <w:p w14:paraId="32540D3D" w14:textId="2CB3246D" w:rsidR="00961481" w:rsidRDefault="00961481" w:rsidP="005002B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Pause</w:t>
            </w:r>
          </w:p>
          <w:p w14:paraId="54BE5C5E" w14:textId="77777777" w:rsidR="00B2432D" w:rsidRDefault="00B2432D" w:rsidP="005002BE">
            <w:pPr>
              <w:spacing w:after="0"/>
              <w:rPr>
                <w:b/>
                <w:bCs/>
              </w:rPr>
            </w:pPr>
          </w:p>
          <w:p w14:paraId="38AFD388" w14:textId="49EAE7F9" w:rsidR="005002BE" w:rsidRDefault="00DA0FA8" w:rsidP="00A656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Sirkulære Fen </w:t>
            </w:r>
            <w:r w:rsidR="00C1471C">
              <w:rPr>
                <w:b/>
                <w:bCs/>
              </w:rPr>
              <w:t>-utviklingen av Fensfeltet</w:t>
            </w:r>
            <w:r w:rsidR="00C1471C">
              <w:rPr>
                <w:b/>
                <w:bCs/>
              </w:rPr>
              <w:br/>
            </w:r>
            <w:r w:rsidR="00C1471C" w:rsidRPr="00C1471C">
              <w:t xml:space="preserve">Midt-Telemark og Nome utvikling v/Pål </w:t>
            </w:r>
            <w:r w:rsidR="00DE1928">
              <w:t>Kleffelgård</w:t>
            </w:r>
          </w:p>
          <w:p w14:paraId="73AC5102" w14:textId="77777777" w:rsidR="00AE4D68" w:rsidRDefault="00AE4D68" w:rsidP="00A65600">
            <w:pPr>
              <w:spacing w:after="0"/>
              <w:rPr>
                <w:b/>
                <w:bCs/>
              </w:rPr>
            </w:pPr>
          </w:p>
          <w:p w14:paraId="5D609F81" w14:textId="41444625" w:rsidR="00AE4D68" w:rsidRDefault="00AE4D68" w:rsidP="00A65600">
            <w:pPr>
              <w:spacing w:after="0"/>
            </w:pPr>
            <w:r>
              <w:rPr>
                <w:b/>
                <w:bCs/>
              </w:rPr>
              <w:t>Partnerskap</w:t>
            </w:r>
            <w:r w:rsidR="004016FC">
              <w:rPr>
                <w:b/>
                <w:bCs/>
              </w:rPr>
              <w:t xml:space="preserve"> Fensfeltet</w:t>
            </w:r>
            <w:r w:rsidR="00DE1928">
              <w:rPr>
                <w:b/>
                <w:bCs/>
              </w:rPr>
              <w:br/>
            </w:r>
            <w:r w:rsidR="00DE1928" w:rsidRPr="00A96C7C">
              <w:t>N</w:t>
            </w:r>
            <w:r w:rsidR="00CC2E47" w:rsidRPr="00A96C7C">
              <w:t xml:space="preserve">ome kommune </w:t>
            </w:r>
            <w:r w:rsidR="00A96C7C">
              <w:br/>
            </w:r>
            <w:r w:rsidR="00CC2E47" w:rsidRPr="00A96C7C">
              <w:t>v/Ordfører</w:t>
            </w:r>
            <w:r w:rsidR="00A96C7C" w:rsidRPr="00A96C7C">
              <w:t xml:space="preserve"> Linda Therese Thorstensen</w:t>
            </w:r>
            <w:r w:rsidR="00CC2E47">
              <w:rPr>
                <w:b/>
                <w:bCs/>
              </w:rPr>
              <w:t xml:space="preserve"> </w:t>
            </w:r>
            <w:r w:rsidR="00CC2E47">
              <w:rPr>
                <w:b/>
                <w:bCs/>
              </w:rPr>
              <w:br/>
            </w:r>
            <w:r w:rsidR="00CC2E47" w:rsidRPr="00A96C7C">
              <w:t>Telemark fylkeskommune v/Fylkesordfører Terje Riis</w:t>
            </w:r>
            <w:r w:rsidR="00503C1B">
              <w:t>-</w:t>
            </w:r>
            <w:r w:rsidR="00CC2E47" w:rsidRPr="00A96C7C">
              <w:t>Johansen</w:t>
            </w:r>
          </w:p>
          <w:p w14:paraId="4D2FC367" w14:textId="77777777" w:rsidR="00734DC4" w:rsidRDefault="00734DC4" w:rsidP="00A65600">
            <w:pPr>
              <w:spacing w:after="0"/>
              <w:rPr>
                <w:b/>
                <w:bCs/>
              </w:rPr>
            </w:pPr>
          </w:p>
          <w:p w14:paraId="00F81DAC" w14:textId="024DA521" w:rsidR="00734DC4" w:rsidRPr="00ED4A3F" w:rsidRDefault="00734DC4" w:rsidP="00A65600">
            <w:pPr>
              <w:spacing w:after="0"/>
            </w:pPr>
            <w:r w:rsidRPr="00ED4A3F">
              <w:t xml:space="preserve">Dialog </w:t>
            </w:r>
            <w:r w:rsidR="00ED4A3F" w:rsidRPr="00ED4A3F">
              <w:t>om Grenlands kommunenes bidrag til utvikling av Fensfeltet</w:t>
            </w:r>
          </w:p>
          <w:p w14:paraId="11645383" w14:textId="77777777" w:rsidR="005002BE" w:rsidRDefault="005002BE" w:rsidP="00A65600">
            <w:pPr>
              <w:spacing w:after="0"/>
              <w:rPr>
                <w:b/>
                <w:bCs/>
              </w:rPr>
            </w:pPr>
          </w:p>
          <w:p w14:paraId="1D8B0222" w14:textId="5915B98D" w:rsidR="005008F9" w:rsidRPr="005008F9" w:rsidRDefault="005008F9" w:rsidP="00A65600">
            <w:pPr>
              <w:spacing w:after="0"/>
              <w:rPr>
                <w:b/>
                <w:bCs/>
              </w:rPr>
            </w:pPr>
            <w:r w:rsidRPr="005008F9">
              <w:rPr>
                <w:b/>
                <w:bCs/>
              </w:rPr>
              <w:t>Saksbehandling</w:t>
            </w:r>
          </w:p>
          <w:p w14:paraId="69D63479" w14:textId="77777777" w:rsidR="005008F9" w:rsidRDefault="005008F9" w:rsidP="00A65600">
            <w:pPr>
              <w:spacing w:after="0"/>
            </w:pPr>
          </w:p>
          <w:p w14:paraId="2426CFFC" w14:textId="6260B5F8" w:rsidR="005008F9" w:rsidRPr="005008F9" w:rsidRDefault="005008F9" w:rsidP="00A65600">
            <w:pPr>
              <w:spacing w:after="0"/>
              <w:rPr>
                <w:b/>
                <w:bCs/>
                <w:lang w:val="en-US"/>
              </w:rPr>
            </w:pPr>
            <w:proofErr w:type="spellStart"/>
            <w:r w:rsidRPr="005008F9">
              <w:rPr>
                <w:b/>
                <w:bCs/>
                <w:lang w:val="en-US"/>
              </w:rPr>
              <w:t>Avslutning</w:t>
            </w:r>
            <w:proofErr w:type="spellEnd"/>
            <w:r w:rsidR="00BA2898">
              <w:rPr>
                <w:b/>
                <w:bCs/>
                <w:lang w:val="en-US"/>
              </w:rPr>
              <w:t xml:space="preserve"> og </w:t>
            </w:r>
            <w:proofErr w:type="spellStart"/>
            <w:r w:rsidR="00BA2898">
              <w:rPr>
                <w:b/>
                <w:bCs/>
                <w:lang w:val="en-US"/>
              </w:rPr>
              <w:t>lunsj</w:t>
            </w:r>
            <w:proofErr w:type="spellEnd"/>
          </w:p>
        </w:tc>
      </w:tr>
    </w:tbl>
    <w:p w14:paraId="7B2C4B1B" w14:textId="77777777" w:rsidR="00E83FE0" w:rsidRDefault="00E83FE0" w:rsidP="1B0DABFC">
      <w:pPr>
        <w:spacing w:after="160" w:line="278" w:lineRule="auto"/>
        <w:rPr>
          <w:b/>
          <w:bCs/>
        </w:rPr>
      </w:pPr>
    </w:p>
    <w:p w14:paraId="5D38BBD5" w14:textId="55BB46C2" w:rsidR="002748C7" w:rsidRDefault="002748C7" w:rsidP="1B0DABFC">
      <w:pPr>
        <w:spacing w:after="160" w:line="278" w:lineRule="auto"/>
        <w:rPr>
          <w:color w:val="918F90" w:themeColor="text2"/>
        </w:rPr>
      </w:pPr>
      <w:r w:rsidRPr="00F7267B">
        <w:rPr>
          <w:b/>
          <w:bCs/>
        </w:rPr>
        <w:t>Saksliste</w:t>
      </w:r>
      <w:r w:rsidR="00E83FE0">
        <w:rPr>
          <w:b/>
          <w:bCs/>
        </w:rPr>
        <w:tab/>
      </w:r>
      <w:r w:rsidR="00E83FE0">
        <w:rPr>
          <w:b/>
          <w:bCs/>
        </w:rPr>
        <w:tab/>
      </w:r>
      <w:r w:rsidR="00F7267B">
        <w:tab/>
      </w:r>
      <w:r w:rsidR="00F7267B">
        <w:tab/>
      </w:r>
      <w:r w:rsidR="00F7267B">
        <w:tab/>
      </w:r>
      <w:r w:rsidR="00F7267B">
        <w:tab/>
      </w:r>
      <w:r w:rsidR="00F7267B">
        <w:tab/>
      </w:r>
      <w:r w:rsidR="00F7267B">
        <w:tab/>
      </w:r>
      <w:r w:rsidR="00F7267B">
        <w:tab/>
      </w:r>
      <w:r>
        <w:tab/>
      </w:r>
      <w:sdt>
        <w:sdtPr>
          <w:rPr>
            <w:color w:val="918F90" w:themeColor="text2"/>
          </w:rPr>
          <w:id w:val="-797534669"/>
          <w:placeholder>
            <w:docPart w:val="66B1F3F4254142DD810EB3948BE44293"/>
          </w:placeholder>
          <w:date>
            <w:dateFormat w:val="dd.MM.yy"/>
            <w:lid w:val="nb-NO"/>
            <w:storeMappedDataAs w:val="dateTime"/>
            <w:calendar w:val="gregorian"/>
          </w:date>
        </w:sdtPr>
        <w:sdtEndPr/>
        <w:sdtContent>
          <w:r w:rsidR="00E83FE0">
            <w:rPr>
              <w:color w:val="918F90" w:themeColor="text2"/>
            </w:rPr>
            <w:t>2</w:t>
          </w:r>
          <w:r w:rsidR="003E010E">
            <w:rPr>
              <w:color w:val="918F90" w:themeColor="text2"/>
            </w:rPr>
            <w:t>5</w:t>
          </w:r>
          <w:r>
            <w:rPr>
              <w:color w:val="918F90" w:themeColor="text2"/>
            </w:rPr>
            <w:t>.</w:t>
          </w:r>
          <w:r w:rsidR="003E010E">
            <w:rPr>
              <w:color w:val="918F90" w:themeColor="text2"/>
            </w:rPr>
            <w:t>09</w:t>
          </w:r>
          <w:r>
            <w:rPr>
              <w:color w:val="918F90" w:themeColor="text2"/>
            </w:rPr>
            <w:t>2</w:t>
          </w:r>
          <w:r w:rsidR="00F7267B">
            <w:rPr>
              <w:color w:val="918F90" w:themeColor="text2"/>
            </w:rPr>
            <w:t>6</w:t>
          </w:r>
        </w:sdtContent>
      </w:sdt>
    </w:p>
    <w:tbl>
      <w:tblPr>
        <w:tblStyle w:val="Custom2"/>
        <w:tblW w:w="9344" w:type="dxa"/>
        <w:tblLook w:val="04A0" w:firstRow="1" w:lastRow="0" w:firstColumn="1" w:lastColumn="0" w:noHBand="0" w:noVBand="1"/>
      </w:tblPr>
      <w:tblGrid>
        <w:gridCol w:w="1665"/>
        <w:gridCol w:w="7679"/>
      </w:tblGrid>
      <w:tr w:rsidR="00AF2C34" w14:paraId="3B532AA1" w14:textId="77777777" w:rsidTr="11D91A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65" w:type="dxa"/>
          </w:tcPr>
          <w:p w14:paraId="648ABDF5" w14:textId="77777777" w:rsidR="002748C7" w:rsidRDefault="002748C7" w:rsidP="00C038AF">
            <w:pPr>
              <w:spacing w:after="0"/>
            </w:pPr>
            <w:proofErr w:type="spellStart"/>
            <w:r>
              <w:t>Saksnr</w:t>
            </w:r>
            <w:proofErr w:type="spellEnd"/>
          </w:p>
        </w:tc>
        <w:tc>
          <w:tcPr>
            <w:tcW w:w="7679" w:type="dxa"/>
          </w:tcPr>
          <w:p w14:paraId="39A64934" w14:textId="1B1FE9B8" w:rsidR="002748C7" w:rsidRDefault="00675D53" w:rsidP="00C038AF">
            <w:pPr>
              <w:spacing w:after="0"/>
            </w:pPr>
            <w:r>
              <w:t>Grenlandsrådet</w:t>
            </w:r>
          </w:p>
        </w:tc>
      </w:tr>
      <w:tr w:rsidR="00AF2C34" w:rsidRPr="00174DB5" w14:paraId="716DC141" w14:textId="77777777" w:rsidTr="11D91A9F">
        <w:trPr>
          <w:trHeight w:val="1215"/>
        </w:trPr>
        <w:tc>
          <w:tcPr>
            <w:tcW w:w="1665" w:type="dxa"/>
          </w:tcPr>
          <w:p w14:paraId="00973B0F" w14:textId="77E7CF70" w:rsidR="002748C7" w:rsidRPr="00174DB5" w:rsidRDefault="004362B6" w:rsidP="00C038AF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3E010E">
              <w:rPr>
                <w:lang w:val="en-US"/>
              </w:rPr>
              <w:t>7</w:t>
            </w:r>
            <w:r w:rsidR="002748C7" w:rsidRPr="2E68970D">
              <w:rPr>
                <w:lang w:val="en-US"/>
              </w:rPr>
              <w:t>/</w:t>
            </w:r>
            <w:r w:rsidR="007C2A56">
              <w:rPr>
                <w:lang w:val="en-US"/>
              </w:rPr>
              <w:t>2</w:t>
            </w:r>
            <w:r w:rsidR="00F7267B">
              <w:rPr>
                <w:lang w:val="en-US"/>
              </w:rPr>
              <w:t>6</w:t>
            </w:r>
          </w:p>
        </w:tc>
        <w:tc>
          <w:tcPr>
            <w:tcW w:w="7679" w:type="dxa"/>
          </w:tcPr>
          <w:p w14:paraId="44C15663" w14:textId="57072807" w:rsidR="002748C7" w:rsidRPr="00174DB5" w:rsidRDefault="5A1056E4" w:rsidP="00C038AF">
            <w:pPr>
              <w:spacing w:after="0"/>
              <w:rPr>
                <w:b/>
                <w:bCs/>
                <w:lang w:val="en-US"/>
              </w:rPr>
            </w:pPr>
            <w:proofErr w:type="spellStart"/>
            <w:r w:rsidRPr="11D91A9F">
              <w:rPr>
                <w:b/>
                <w:bCs/>
                <w:lang w:val="en-US"/>
              </w:rPr>
              <w:t>Protokoll</w:t>
            </w:r>
            <w:proofErr w:type="spellEnd"/>
            <w:r w:rsidR="0089088F" w:rsidRPr="11D91A9F">
              <w:rPr>
                <w:b/>
                <w:bCs/>
                <w:lang w:val="en-US"/>
              </w:rPr>
              <w:t xml:space="preserve"> </w:t>
            </w:r>
            <w:proofErr w:type="spellStart"/>
            <w:r w:rsidR="0089088F" w:rsidRPr="11D91A9F">
              <w:rPr>
                <w:b/>
                <w:bCs/>
                <w:lang w:val="en-US"/>
              </w:rPr>
              <w:t>fra</w:t>
            </w:r>
            <w:proofErr w:type="spellEnd"/>
            <w:r w:rsidR="0089088F" w:rsidRPr="11D91A9F">
              <w:rPr>
                <w:b/>
                <w:bCs/>
                <w:lang w:val="en-US"/>
              </w:rPr>
              <w:t xml:space="preserve"> </w:t>
            </w:r>
            <w:proofErr w:type="spellStart"/>
            <w:r w:rsidR="0089088F" w:rsidRPr="11D91A9F">
              <w:rPr>
                <w:b/>
                <w:bCs/>
                <w:lang w:val="en-US"/>
              </w:rPr>
              <w:t>rådsmøtet</w:t>
            </w:r>
            <w:proofErr w:type="spellEnd"/>
            <w:r w:rsidR="00AF2C34">
              <w:rPr>
                <w:b/>
                <w:bCs/>
                <w:lang w:val="en-US"/>
              </w:rPr>
              <w:t xml:space="preserve"> </w:t>
            </w:r>
            <w:r w:rsidR="003E010E">
              <w:rPr>
                <w:b/>
                <w:bCs/>
                <w:lang w:val="en-US"/>
              </w:rPr>
              <w:t xml:space="preserve">29. </w:t>
            </w:r>
            <w:proofErr w:type="spellStart"/>
            <w:r w:rsidR="003E010E">
              <w:rPr>
                <w:b/>
                <w:bCs/>
                <w:lang w:val="en-US"/>
              </w:rPr>
              <w:t>mai</w:t>
            </w:r>
            <w:proofErr w:type="spellEnd"/>
            <w:r w:rsidR="00816403">
              <w:rPr>
                <w:b/>
                <w:bCs/>
                <w:lang w:val="en-US"/>
              </w:rPr>
              <w:t xml:space="preserve"> 2026</w:t>
            </w:r>
          </w:p>
          <w:p w14:paraId="373F6486" w14:textId="26540993" w:rsidR="00EB20FA" w:rsidRDefault="6A20F591" w:rsidP="00C038AF">
            <w:pPr>
              <w:spacing w:after="0"/>
            </w:pPr>
            <w:r>
              <w:t xml:space="preserve">Se vedlagt forslag til </w:t>
            </w:r>
            <w:r w:rsidR="0089088F">
              <w:t>ref</w:t>
            </w:r>
            <w:r w:rsidR="4D850827">
              <w:t>e</w:t>
            </w:r>
            <w:r w:rsidR="0089088F">
              <w:t>rat</w:t>
            </w:r>
          </w:p>
          <w:p w14:paraId="35A22787" w14:textId="291858EF" w:rsidR="0B359E49" w:rsidRDefault="0B359E49" w:rsidP="0B359E49">
            <w:pPr>
              <w:spacing w:after="0"/>
            </w:pPr>
          </w:p>
          <w:p w14:paraId="481BE6B0" w14:textId="6E113745" w:rsidR="00B57336" w:rsidRPr="00174DB5" w:rsidRDefault="00B57336" w:rsidP="00C038AF">
            <w:pPr>
              <w:spacing w:after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Forslag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til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vedtak</w:t>
            </w:r>
            <w:proofErr w:type="spellEnd"/>
            <w:r>
              <w:rPr>
                <w:lang w:val="en-US"/>
              </w:rPr>
              <w:t xml:space="preserve">: </w:t>
            </w:r>
            <w:r w:rsidR="00643E26">
              <w:rPr>
                <w:lang w:val="en-US"/>
              </w:rPr>
              <w:br/>
            </w:r>
            <w:proofErr w:type="spellStart"/>
            <w:r w:rsidR="0089088F">
              <w:rPr>
                <w:lang w:val="en-US"/>
              </w:rPr>
              <w:t>Referat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godkjennes</w:t>
            </w:r>
            <w:proofErr w:type="spellEnd"/>
          </w:p>
        </w:tc>
      </w:tr>
      <w:tr w:rsidR="005662A6" w:rsidRPr="00174DB5" w14:paraId="2F23643E" w14:textId="77777777" w:rsidTr="11D91A9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15"/>
        </w:trPr>
        <w:tc>
          <w:tcPr>
            <w:tcW w:w="1665" w:type="dxa"/>
          </w:tcPr>
          <w:p w14:paraId="0776C3C1" w14:textId="02EAB2BB" w:rsidR="005662A6" w:rsidRDefault="00A00237" w:rsidP="00C038AF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08/26</w:t>
            </w:r>
          </w:p>
        </w:tc>
        <w:tc>
          <w:tcPr>
            <w:tcW w:w="7679" w:type="dxa"/>
          </w:tcPr>
          <w:p w14:paraId="27A55503" w14:textId="77777777" w:rsidR="005662A6" w:rsidRDefault="00A00237" w:rsidP="00C038AF">
            <w:pPr>
              <w:spacing w:after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NOU 2026 4:</w:t>
            </w:r>
            <w:r w:rsidR="001D0ECF"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Kjernekraft</w:t>
            </w:r>
            <w:proofErr w:type="spellEnd"/>
            <w:r>
              <w:rPr>
                <w:b/>
                <w:bCs/>
                <w:lang w:val="en-US"/>
              </w:rPr>
              <w:t xml:space="preserve"> I Norge -Høring</w:t>
            </w:r>
          </w:p>
          <w:p w14:paraId="004E9E22" w14:textId="77777777" w:rsidR="00837768" w:rsidRDefault="00837768" w:rsidP="00C038AF">
            <w:pPr>
              <w:spacing w:after="0"/>
              <w:rPr>
                <w:b/>
                <w:bCs/>
                <w:lang w:val="en-US"/>
              </w:rPr>
            </w:pPr>
          </w:p>
          <w:p w14:paraId="5C0144ED" w14:textId="5531E48D" w:rsidR="00837768" w:rsidRPr="00746288" w:rsidRDefault="00837768" w:rsidP="00C038AF">
            <w:pPr>
              <w:spacing w:after="0"/>
              <w:rPr>
                <w:lang w:val="en-US"/>
              </w:rPr>
            </w:pPr>
            <w:r w:rsidRPr="00746288">
              <w:rPr>
                <w:lang w:val="en-US"/>
              </w:rPr>
              <w:t xml:space="preserve">Se </w:t>
            </w:r>
            <w:proofErr w:type="spellStart"/>
            <w:r w:rsidRPr="00746288">
              <w:rPr>
                <w:lang w:val="en-US"/>
              </w:rPr>
              <w:t>utsen</w:t>
            </w:r>
            <w:r w:rsidR="005C3F0E" w:rsidRPr="00746288">
              <w:rPr>
                <w:lang w:val="en-US"/>
              </w:rPr>
              <w:t>d</w:t>
            </w:r>
            <w:r w:rsidRPr="00746288">
              <w:rPr>
                <w:lang w:val="en-US"/>
              </w:rPr>
              <w:t>t</w:t>
            </w:r>
            <w:proofErr w:type="spellEnd"/>
            <w:r w:rsidRPr="00746288">
              <w:rPr>
                <w:lang w:val="en-US"/>
              </w:rPr>
              <w:t xml:space="preserve"> </w:t>
            </w:r>
            <w:proofErr w:type="spellStart"/>
            <w:r w:rsidRPr="00746288">
              <w:rPr>
                <w:lang w:val="en-US"/>
              </w:rPr>
              <w:t>for</w:t>
            </w:r>
            <w:r w:rsidR="005C3F0E" w:rsidRPr="00746288">
              <w:rPr>
                <w:lang w:val="en-US"/>
              </w:rPr>
              <w:t>slag</w:t>
            </w:r>
            <w:proofErr w:type="spellEnd"/>
            <w:r w:rsidR="005C3F0E" w:rsidRPr="00746288">
              <w:rPr>
                <w:lang w:val="en-US"/>
              </w:rPr>
              <w:t xml:space="preserve"> </w:t>
            </w:r>
            <w:proofErr w:type="spellStart"/>
            <w:r w:rsidR="005C3F0E" w:rsidRPr="00746288">
              <w:rPr>
                <w:lang w:val="en-US"/>
              </w:rPr>
              <w:t>til</w:t>
            </w:r>
            <w:proofErr w:type="spellEnd"/>
            <w:r w:rsidR="005C3F0E" w:rsidRPr="00746288">
              <w:rPr>
                <w:lang w:val="en-US"/>
              </w:rPr>
              <w:t xml:space="preserve"> </w:t>
            </w:r>
            <w:proofErr w:type="spellStart"/>
            <w:r w:rsidR="005C3F0E" w:rsidRPr="00746288">
              <w:rPr>
                <w:lang w:val="en-US"/>
              </w:rPr>
              <w:t>hørings</w:t>
            </w:r>
            <w:proofErr w:type="spellEnd"/>
            <w:r w:rsidR="005C3F0E" w:rsidRPr="00746288">
              <w:rPr>
                <w:lang w:val="en-US"/>
              </w:rPr>
              <w:t xml:space="preserve"> </w:t>
            </w:r>
            <w:proofErr w:type="spellStart"/>
            <w:r w:rsidR="005C3F0E" w:rsidRPr="00746288">
              <w:rPr>
                <w:lang w:val="en-US"/>
              </w:rPr>
              <w:t>uttalelse</w:t>
            </w:r>
            <w:proofErr w:type="spellEnd"/>
          </w:p>
          <w:p w14:paraId="112A9CB7" w14:textId="77777777" w:rsidR="005C3F0E" w:rsidRPr="00746288" w:rsidRDefault="005C3F0E" w:rsidP="00C038AF">
            <w:pPr>
              <w:spacing w:after="0"/>
              <w:rPr>
                <w:lang w:val="en-US"/>
              </w:rPr>
            </w:pPr>
          </w:p>
          <w:p w14:paraId="72407DB4" w14:textId="19F223DB" w:rsidR="005C3F0E" w:rsidRPr="11D91A9F" w:rsidRDefault="005C3F0E" w:rsidP="00C038AF">
            <w:pPr>
              <w:spacing w:after="0"/>
              <w:rPr>
                <w:b/>
                <w:bCs/>
                <w:lang w:val="en-US"/>
              </w:rPr>
            </w:pPr>
            <w:proofErr w:type="spellStart"/>
            <w:r w:rsidRPr="00746288">
              <w:rPr>
                <w:lang w:val="en-US"/>
              </w:rPr>
              <w:t>Forslag</w:t>
            </w:r>
            <w:proofErr w:type="spellEnd"/>
            <w:r w:rsidRPr="00746288">
              <w:rPr>
                <w:lang w:val="en-US"/>
              </w:rPr>
              <w:t xml:space="preserve"> </w:t>
            </w:r>
            <w:proofErr w:type="spellStart"/>
            <w:r w:rsidRPr="00746288">
              <w:rPr>
                <w:lang w:val="en-US"/>
              </w:rPr>
              <w:t>til</w:t>
            </w:r>
            <w:proofErr w:type="spellEnd"/>
            <w:r w:rsidRPr="00746288">
              <w:rPr>
                <w:lang w:val="en-US"/>
              </w:rPr>
              <w:t xml:space="preserve"> </w:t>
            </w:r>
            <w:proofErr w:type="spellStart"/>
            <w:r w:rsidR="00643E26">
              <w:rPr>
                <w:lang w:val="en-US"/>
              </w:rPr>
              <w:t>vedtak</w:t>
            </w:r>
            <w:proofErr w:type="spellEnd"/>
            <w:r w:rsidR="00643E26">
              <w:rPr>
                <w:lang w:val="en-US"/>
              </w:rPr>
              <w:t>:</w:t>
            </w:r>
            <w:r w:rsidR="00746288" w:rsidRPr="00746288">
              <w:rPr>
                <w:lang w:val="en-US"/>
              </w:rPr>
              <w:br/>
            </w:r>
            <w:proofErr w:type="spellStart"/>
            <w:r w:rsidR="00746288" w:rsidRPr="00746288">
              <w:rPr>
                <w:lang w:val="en-US"/>
              </w:rPr>
              <w:t>Høringsuttalelsen</w:t>
            </w:r>
            <w:proofErr w:type="spellEnd"/>
            <w:r w:rsidR="00746288" w:rsidRPr="00746288">
              <w:rPr>
                <w:lang w:val="en-US"/>
              </w:rPr>
              <w:t xml:space="preserve"> </w:t>
            </w:r>
            <w:proofErr w:type="spellStart"/>
            <w:r w:rsidR="00746288" w:rsidRPr="00746288">
              <w:rPr>
                <w:lang w:val="en-US"/>
              </w:rPr>
              <w:t>vedtas</w:t>
            </w:r>
            <w:proofErr w:type="spellEnd"/>
          </w:p>
        </w:tc>
      </w:tr>
      <w:tr w:rsidR="00A00237" w:rsidRPr="00174DB5" w14:paraId="7B895B8A" w14:textId="77777777" w:rsidTr="11D91A9F">
        <w:trPr>
          <w:trHeight w:val="1215"/>
        </w:trPr>
        <w:tc>
          <w:tcPr>
            <w:tcW w:w="1665" w:type="dxa"/>
          </w:tcPr>
          <w:p w14:paraId="1AD74561" w14:textId="16AB134B" w:rsidR="00A00237" w:rsidRDefault="001D0ECF" w:rsidP="00C038AF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09/26</w:t>
            </w:r>
          </w:p>
        </w:tc>
        <w:tc>
          <w:tcPr>
            <w:tcW w:w="7679" w:type="dxa"/>
          </w:tcPr>
          <w:p w14:paraId="73052613" w14:textId="77777777" w:rsidR="00A00237" w:rsidRDefault="00D80F6C" w:rsidP="00C038AF">
            <w:pPr>
              <w:spacing w:after="0"/>
              <w:rPr>
                <w:b/>
                <w:bCs/>
              </w:rPr>
            </w:pPr>
            <w:r w:rsidRPr="00D80F6C">
              <w:rPr>
                <w:b/>
                <w:bCs/>
              </w:rPr>
              <w:t>Høring - Endringer i reglene om interkommunalt samarbeid i kommuneloven</w:t>
            </w:r>
          </w:p>
          <w:p w14:paraId="3FD6CBEB" w14:textId="77777777" w:rsidR="00746288" w:rsidRDefault="00746288" w:rsidP="00C038AF">
            <w:pPr>
              <w:spacing w:after="0"/>
              <w:rPr>
                <w:b/>
                <w:bCs/>
              </w:rPr>
            </w:pPr>
          </w:p>
          <w:p w14:paraId="2E59CECA" w14:textId="77777777" w:rsidR="00746288" w:rsidRPr="00746288" w:rsidRDefault="00746288" w:rsidP="00746288">
            <w:pPr>
              <w:spacing w:after="0"/>
            </w:pPr>
            <w:r w:rsidRPr="00746288">
              <w:t>Se utsendt forslag til hørings uttalelse</w:t>
            </w:r>
          </w:p>
          <w:p w14:paraId="465EDBBF" w14:textId="77777777" w:rsidR="00746288" w:rsidRPr="00746288" w:rsidRDefault="00746288" w:rsidP="00746288">
            <w:pPr>
              <w:spacing w:after="0"/>
            </w:pPr>
          </w:p>
          <w:p w14:paraId="4F8D51D6" w14:textId="773DD3C5" w:rsidR="00746288" w:rsidRDefault="00746288" w:rsidP="00746288">
            <w:pPr>
              <w:spacing w:after="0"/>
              <w:rPr>
                <w:b/>
                <w:bCs/>
                <w:lang w:val="en-US"/>
              </w:rPr>
            </w:pPr>
            <w:r w:rsidRPr="00746288">
              <w:t xml:space="preserve">Forslag til </w:t>
            </w:r>
            <w:r w:rsidR="00643E26">
              <w:t>vedtak:</w:t>
            </w:r>
            <w:r w:rsidRPr="00746288">
              <w:br/>
              <w:t>Høringsuttalelsen vedtas</w:t>
            </w:r>
          </w:p>
        </w:tc>
      </w:tr>
      <w:tr w:rsidR="00AF2C34" w14:paraId="0FC3C0B1" w14:textId="77777777" w:rsidTr="11D91A9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65" w:type="dxa"/>
          </w:tcPr>
          <w:p w14:paraId="04D65671" w14:textId="6664370B" w:rsidR="0089088F" w:rsidRDefault="009A4DF5" w:rsidP="00C038AF">
            <w:pPr>
              <w:spacing w:after="0"/>
            </w:pPr>
            <w:r>
              <w:t>10</w:t>
            </w:r>
            <w:r w:rsidR="0089088F">
              <w:t>/2</w:t>
            </w:r>
            <w:r w:rsidR="004362B6">
              <w:t>6</w:t>
            </w:r>
          </w:p>
        </w:tc>
        <w:tc>
          <w:tcPr>
            <w:tcW w:w="7679" w:type="dxa"/>
          </w:tcPr>
          <w:p w14:paraId="2DBEE77F" w14:textId="2A702445" w:rsidR="0089088F" w:rsidRDefault="0089088F" w:rsidP="00C038A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Eventuelt</w:t>
            </w:r>
          </w:p>
        </w:tc>
      </w:tr>
    </w:tbl>
    <w:p w14:paraId="14814F6A" w14:textId="77777777" w:rsidR="008467C2" w:rsidRPr="005221F8" w:rsidRDefault="008467C2" w:rsidP="002748C7">
      <w:pPr>
        <w:spacing w:after="840"/>
        <w:rPr>
          <w:lang w:val="en-US"/>
        </w:rPr>
      </w:pPr>
    </w:p>
    <w:sectPr w:rsidR="008467C2" w:rsidRPr="005221F8" w:rsidSect="005F262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863" w:right="1276" w:bottom="3827" w:left="1276" w:header="709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55F1A" w14:textId="77777777" w:rsidR="008B0FC2" w:rsidRDefault="008B0FC2" w:rsidP="0030254C">
      <w:pPr>
        <w:spacing w:after="0"/>
      </w:pPr>
      <w:r>
        <w:separator/>
      </w:r>
    </w:p>
  </w:endnote>
  <w:endnote w:type="continuationSeparator" w:id="0">
    <w:p w14:paraId="1A4EDC53" w14:textId="77777777" w:rsidR="008B0FC2" w:rsidRDefault="008B0FC2" w:rsidP="003025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09A08" w14:textId="77777777" w:rsidR="0089088F" w:rsidRDefault="0089088F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824C8" w14:textId="77777777" w:rsidR="005E7974" w:rsidRPr="00425AFC" w:rsidRDefault="005E7974" w:rsidP="00425AFC">
    <w:pPr>
      <w:pStyle w:val="Bunntekst"/>
      <w:spacing w:line="216" w:lineRule="exact"/>
      <w:rPr>
        <w:sz w:val="18"/>
        <w:szCs w:val="18"/>
      </w:rPr>
    </w:pPr>
    <w:r w:rsidRPr="00425AFC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2F88584" wp14:editId="0326E948">
              <wp:simplePos x="0" y="0"/>
              <wp:positionH relativeFrom="column">
                <wp:posOffset>1338</wp:posOffset>
              </wp:positionH>
              <wp:positionV relativeFrom="paragraph">
                <wp:posOffset>-164375</wp:posOffset>
              </wp:positionV>
              <wp:extent cx="5957126" cy="0"/>
              <wp:effectExtent l="0" t="0" r="0" b="0"/>
              <wp:wrapNone/>
              <wp:docPr id="1817871381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57126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8F3763E" id="Straight Connector 2" o:spid="_x0000_s1026" style="position:absolute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pt,-12.95pt" to="469.15pt,-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" strokecolor="black [3200]" strokeweight=".5pt">
              <v:stroke joinstyle="miter"/>
            </v:line>
          </w:pict>
        </mc:Fallback>
      </mc:AlternateContent>
    </w:r>
    <w:r w:rsidRPr="00425AFC">
      <w:rPr>
        <w:b/>
        <w:bCs/>
        <w:noProof/>
        <w:sz w:val="18"/>
        <w:szCs w:val="18"/>
      </w:rPr>
      <w:drawing>
        <wp:anchor distT="0" distB="0" distL="114300" distR="114300" simplePos="0" relativeHeight="251658242" behindDoc="1" locked="0" layoutInCell="1" allowOverlap="1" wp14:anchorId="06D017D9" wp14:editId="782F8525">
          <wp:simplePos x="0" y="0"/>
          <wp:positionH relativeFrom="margin">
            <wp:align>right</wp:align>
          </wp:positionH>
          <wp:positionV relativeFrom="page">
            <wp:posOffset>9501047</wp:posOffset>
          </wp:positionV>
          <wp:extent cx="2314575" cy="409575"/>
          <wp:effectExtent l="0" t="0" r="9525" b="9525"/>
          <wp:wrapNone/>
          <wp:docPr id="19785824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858245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25AFC">
      <w:rPr>
        <w:b/>
        <w:bCs/>
        <w:sz w:val="18"/>
        <w:szCs w:val="18"/>
      </w:rPr>
      <w:t>Grenlandssamarbeidet</w:t>
    </w:r>
    <w:r w:rsidRPr="00425AFC">
      <w:rPr>
        <w:sz w:val="18"/>
        <w:szCs w:val="18"/>
      </w:rPr>
      <w:br/>
      <w:t>Rådhusplassen 2, 3724 Skien</w:t>
    </w:r>
    <w:r w:rsidRPr="00425AFC">
      <w:rPr>
        <w:sz w:val="18"/>
        <w:szCs w:val="18"/>
      </w:rPr>
      <w:br/>
      <w:t>Tlf.: 94 15 91 15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E114D" w14:textId="77777777" w:rsidR="0089088F" w:rsidRDefault="0089088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8CB02" w14:textId="77777777" w:rsidR="008B0FC2" w:rsidRDefault="008B0FC2" w:rsidP="0030254C">
      <w:pPr>
        <w:spacing w:after="0"/>
      </w:pPr>
      <w:r>
        <w:separator/>
      </w:r>
    </w:p>
  </w:footnote>
  <w:footnote w:type="continuationSeparator" w:id="0">
    <w:p w14:paraId="71EDFD9B" w14:textId="77777777" w:rsidR="008B0FC2" w:rsidRDefault="008B0FC2" w:rsidP="0030254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FFE6F" w14:textId="77777777" w:rsidR="0089088F" w:rsidRDefault="0089088F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3C5D" w14:textId="52726DE9" w:rsidR="00445B06" w:rsidRDefault="001B2A8D">
    <w:pPr>
      <w:pStyle w:val="Topptekst"/>
    </w:pPr>
    <w:r>
      <w:rPr>
        <w:noProof/>
      </w:rPr>
      <w:drawing>
        <wp:anchor distT="0" distB="0" distL="114300" distR="114300" simplePos="0" relativeHeight="251658245" behindDoc="0" locked="0" layoutInCell="1" allowOverlap="1" wp14:anchorId="16C32E73" wp14:editId="58D9B4C3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73805444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5944D" w14:textId="77777777" w:rsidR="005221F8" w:rsidRDefault="001B2A8D">
    <w:pPr>
      <w:pStyle w:val="Topptekst"/>
    </w:pPr>
    <w:r>
      <w:rPr>
        <w:noProof/>
      </w:rPr>
      <w:drawing>
        <wp:anchor distT="0" distB="0" distL="114300" distR="114300" simplePos="0" relativeHeight="251658244" behindDoc="0" locked="0" layoutInCell="1" allowOverlap="1" wp14:anchorId="5213DECE" wp14:editId="5F577800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52639365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624C">
      <w:rPr>
        <w:noProof/>
      </w:rPr>
      <w:drawing>
        <wp:anchor distT="0" distB="0" distL="114300" distR="114300" simplePos="0" relativeHeight="251658240" behindDoc="1" locked="0" layoutInCell="1" allowOverlap="1" wp14:anchorId="39A378CF" wp14:editId="4F5E6AC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9040" cy="10691495"/>
          <wp:effectExtent l="0" t="0" r="3810" b="0"/>
          <wp:wrapNone/>
          <wp:docPr id="10474909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490920" name="Graphic 1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21F8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4322183" wp14:editId="423C8FA8">
              <wp:simplePos x="0" y="0"/>
              <wp:positionH relativeFrom="column">
                <wp:posOffset>5455935</wp:posOffset>
              </wp:positionH>
              <wp:positionV relativeFrom="paragraph">
                <wp:posOffset>288925</wp:posOffset>
              </wp:positionV>
              <wp:extent cx="713678" cy="383602"/>
              <wp:effectExtent l="0" t="0" r="0" b="0"/>
              <wp:wrapNone/>
              <wp:docPr id="193262458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678" cy="38360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85FFD9E" w14:textId="77777777" w:rsidR="005221F8" w:rsidRPr="005221F8" w:rsidRDefault="005221F8" w:rsidP="005221F8">
                          <w:pPr>
                            <w:rPr>
                              <w:sz w:val="26"/>
                              <w:szCs w:val="26"/>
                              <w:lang w:val="en-US"/>
                            </w:rPr>
                          </w:pPr>
                          <w:r w:rsidRPr="005221F8">
                            <w:rPr>
                              <w:b/>
                              <w:bCs/>
                              <w:sz w:val="26"/>
                              <w:szCs w:val="26"/>
                              <w:lang w:val="en-US"/>
                            </w:rPr>
                            <w:t>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32218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29.6pt;margin-top:22.75pt;width:56.2pt;height:30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" filled="f" stroked="f" strokeweight=".5pt">
              <v:textbox>
                <w:txbxContent>
                  <w:p w14:paraId="285FFD9E" w14:textId="77777777" w:rsidR="005221F8" w:rsidRPr="005221F8" w:rsidRDefault="005221F8" w:rsidP="005221F8">
                    <w:pPr>
                      <w:rPr>
                        <w:sz w:val="26"/>
                        <w:szCs w:val="26"/>
                        <w:lang w:val="en-US"/>
                      </w:rPr>
                    </w:pPr>
                    <w:r w:rsidRPr="005221F8">
                      <w:rPr>
                        <w:b/>
                        <w:bCs/>
                        <w:sz w:val="26"/>
                        <w:szCs w:val="26"/>
                        <w:lang w:val="en-US"/>
                      </w:rPr>
                      <w:t>2024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B6F95"/>
    <w:multiLevelType w:val="multilevel"/>
    <w:tmpl w:val="CC0EE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04271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512"/>
    <w:rsid w:val="000058A9"/>
    <w:rsid w:val="0000649C"/>
    <w:rsid w:val="00007FAA"/>
    <w:rsid w:val="000145F1"/>
    <w:rsid w:val="00015D64"/>
    <w:rsid w:val="0002314F"/>
    <w:rsid w:val="000421E0"/>
    <w:rsid w:val="00072B3A"/>
    <w:rsid w:val="00077378"/>
    <w:rsid w:val="000954D9"/>
    <w:rsid w:val="000B5458"/>
    <w:rsid w:val="000B5DE7"/>
    <w:rsid w:val="000C0D38"/>
    <w:rsid w:val="000D2FC6"/>
    <w:rsid w:val="000E6661"/>
    <w:rsid w:val="00101952"/>
    <w:rsid w:val="00102A79"/>
    <w:rsid w:val="00107A6D"/>
    <w:rsid w:val="00111F5C"/>
    <w:rsid w:val="00122F43"/>
    <w:rsid w:val="00124168"/>
    <w:rsid w:val="00124DBF"/>
    <w:rsid w:val="001267C3"/>
    <w:rsid w:val="00134436"/>
    <w:rsid w:val="001417BE"/>
    <w:rsid w:val="00160AEF"/>
    <w:rsid w:val="00163539"/>
    <w:rsid w:val="001730C6"/>
    <w:rsid w:val="00174DB5"/>
    <w:rsid w:val="001820CC"/>
    <w:rsid w:val="001A3842"/>
    <w:rsid w:val="001B23CA"/>
    <w:rsid w:val="001B2A8D"/>
    <w:rsid w:val="001D0ECF"/>
    <w:rsid w:val="001D5648"/>
    <w:rsid w:val="001E52C8"/>
    <w:rsid w:val="001F5238"/>
    <w:rsid w:val="0020204F"/>
    <w:rsid w:val="00207196"/>
    <w:rsid w:val="0021008C"/>
    <w:rsid w:val="00235456"/>
    <w:rsid w:val="0024299C"/>
    <w:rsid w:val="002463FB"/>
    <w:rsid w:val="00246F5D"/>
    <w:rsid w:val="0025096D"/>
    <w:rsid w:val="00267D6E"/>
    <w:rsid w:val="002748C7"/>
    <w:rsid w:val="002975C1"/>
    <w:rsid w:val="002A43A7"/>
    <w:rsid w:val="002C610A"/>
    <w:rsid w:val="002D370C"/>
    <w:rsid w:val="002D434E"/>
    <w:rsid w:val="002E6447"/>
    <w:rsid w:val="0030254C"/>
    <w:rsid w:val="0030359D"/>
    <w:rsid w:val="00321E2A"/>
    <w:rsid w:val="00323855"/>
    <w:rsid w:val="0032406F"/>
    <w:rsid w:val="00324981"/>
    <w:rsid w:val="003306F5"/>
    <w:rsid w:val="00335F37"/>
    <w:rsid w:val="003473E3"/>
    <w:rsid w:val="0035358A"/>
    <w:rsid w:val="00362333"/>
    <w:rsid w:val="00362A71"/>
    <w:rsid w:val="00381C60"/>
    <w:rsid w:val="003858BB"/>
    <w:rsid w:val="0039415A"/>
    <w:rsid w:val="00397B54"/>
    <w:rsid w:val="003A4A5F"/>
    <w:rsid w:val="003D37B7"/>
    <w:rsid w:val="003D7090"/>
    <w:rsid w:val="003E010E"/>
    <w:rsid w:val="003E624C"/>
    <w:rsid w:val="003E6C51"/>
    <w:rsid w:val="003E70C0"/>
    <w:rsid w:val="003F4695"/>
    <w:rsid w:val="004016FC"/>
    <w:rsid w:val="004042CA"/>
    <w:rsid w:val="00405A34"/>
    <w:rsid w:val="00414C16"/>
    <w:rsid w:val="00416231"/>
    <w:rsid w:val="00423299"/>
    <w:rsid w:val="00423703"/>
    <w:rsid w:val="00425AFC"/>
    <w:rsid w:val="004362B6"/>
    <w:rsid w:val="00440C04"/>
    <w:rsid w:val="004421AD"/>
    <w:rsid w:val="00444F3B"/>
    <w:rsid w:val="00445B06"/>
    <w:rsid w:val="004503AB"/>
    <w:rsid w:val="00462041"/>
    <w:rsid w:val="00472E1C"/>
    <w:rsid w:val="00477CEE"/>
    <w:rsid w:val="00477E08"/>
    <w:rsid w:val="00481889"/>
    <w:rsid w:val="00482728"/>
    <w:rsid w:val="004856A8"/>
    <w:rsid w:val="0049750B"/>
    <w:rsid w:val="004A3180"/>
    <w:rsid w:val="004A3A4E"/>
    <w:rsid w:val="004B0C6E"/>
    <w:rsid w:val="004C0ECA"/>
    <w:rsid w:val="004C6B2C"/>
    <w:rsid w:val="004E4D13"/>
    <w:rsid w:val="004E5C58"/>
    <w:rsid w:val="004F4600"/>
    <w:rsid w:val="005002BE"/>
    <w:rsid w:val="005008F9"/>
    <w:rsid w:val="00503C1B"/>
    <w:rsid w:val="00506330"/>
    <w:rsid w:val="0051244D"/>
    <w:rsid w:val="00516D08"/>
    <w:rsid w:val="005221F8"/>
    <w:rsid w:val="005332B8"/>
    <w:rsid w:val="005345DD"/>
    <w:rsid w:val="00547F39"/>
    <w:rsid w:val="005535F1"/>
    <w:rsid w:val="00557497"/>
    <w:rsid w:val="005662A6"/>
    <w:rsid w:val="00574926"/>
    <w:rsid w:val="00581536"/>
    <w:rsid w:val="00581DA6"/>
    <w:rsid w:val="005A20C8"/>
    <w:rsid w:val="005C3F0E"/>
    <w:rsid w:val="005C543F"/>
    <w:rsid w:val="005D6520"/>
    <w:rsid w:val="005E4D00"/>
    <w:rsid w:val="005E7974"/>
    <w:rsid w:val="005F2623"/>
    <w:rsid w:val="006007BE"/>
    <w:rsid w:val="006176D8"/>
    <w:rsid w:val="006241DC"/>
    <w:rsid w:val="0063445E"/>
    <w:rsid w:val="00636903"/>
    <w:rsid w:val="00642AFA"/>
    <w:rsid w:val="00643E26"/>
    <w:rsid w:val="00654B5B"/>
    <w:rsid w:val="0065738D"/>
    <w:rsid w:val="006615A2"/>
    <w:rsid w:val="00665463"/>
    <w:rsid w:val="00675D53"/>
    <w:rsid w:val="006B538D"/>
    <w:rsid w:val="006D5C5C"/>
    <w:rsid w:val="006E0336"/>
    <w:rsid w:val="006E5AB5"/>
    <w:rsid w:val="00700D33"/>
    <w:rsid w:val="00706CCF"/>
    <w:rsid w:val="00717B3B"/>
    <w:rsid w:val="007216DB"/>
    <w:rsid w:val="007232F4"/>
    <w:rsid w:val="007253F8"/>
    <w:rsid w:val="00734AB3"/>
    <w:rsid w:val="00734DC4"/>
    <w:rsid w:val="00743902"/>
    <w:rsid w:val="00746288"/>
    <w:rsid w:val="00752148"/>
    <w:rsid w:val="0076679B"/>
    <w:rsid w:val="00771824"/>
    <w:rsid w:val="00793833"/>
    <w:rsid w:val="007A6EE5"/>
    <w:rsid w:val="007A7AEE"/>
    <w:rsid w:val="007B7BA2"/>
    <w:rsid w:val="007C0E6F"/>
    <w:rsid w:val="007C2A56"/>
    <w:rsid w:val="007C2EF6"/>
    <w:rsid w:val="007C3AD8"/>
    <w:rsid w:val="007D02F3"/>
    <w:rsid w:val="007D331D"/>
    <w:rsid w:val="007D7EC1"/>
    <w:rsid w:val="007E3ED8"/>
    <w:rsid w:val="007E685C"/>
    <w:rsid w:val="007E7708"/>
    <w:rsid w:val="00804DA3"/>
    <w:rsid w:val="00807FF8"/>
    <w:rsid w:val="00816403"/>
    <w:rsid w:val="0082723A"/>
    <w:rsid w:val="00834F8F"/>
    <w:rsid w:val="00836B87"/>
    <w:rsid w:val="00837768"/>
    <w:rsid w:val="008467C2"/>
    <w:rsid w:val="00851926"/>
    <w:rsid w:val="00871C2C"/>
    <w:rsid w:val="0089088F"/>
    <w:rsid w:val="00895E06"/>
    <w:rsid w:val="008B0FC2"/>
    <w:rsid w:val="008B4F9B"/>
    <w:rsid w:val="008B7778"/>
    <w:rsid w:val="008C0DE3"/>
    <w:rsid w:val="008C6883"/>
    <w:rsid w:val="008F665D"/>
    <w:rsid w:val="00901107"/>
    <w:rsid w:val="00901C96"/>
    <w:rsid w:val="00910EAB"/>
    <w:rsid w:val="00914481"/>
    <w:rsid w:val="00916604"/>
    <w:rsid w:val="00923E97"/>
    <w:rsid w:val="009251FC"/>
    <w:rsid w:val="009327EB"/>
    <w:rsid w:val="00932DD2"/>
    <w:rsid w:val="00943CDC"/>
    <w:rsid w:val="0094689C"/>
    <w:rsid w:val="00946EED"/>
    <w:rsid w:val="009519D1"/>
    <w:rsid w:val="00961481"/>
    <w:rsid w:val="00965C34"/>
    <w:rsid w:val="00974EA2"/>
    <w:rsid w:val="009760A6"/>
    <w:rsid w:val="00986250"/>
    <w:rsid w:val="009871AB"/>
    <w:rsid w:val="009A468A"/>
    <w:rsid w:val="009A4DF5"/>
    <w:rsid w:val="009A71BE"/>
    <w:rsid w:val="009A7D21"/>
    <w:rsid w:val="009B2DCD"/>
    <w:rsid w:val="009B5A7E"/>
    <w:rsid w:val="009C161F"/>
    <w:rsid w:val="009E1BF6"/>
    <w:rsid w:val="009F173B"/>
    <w:rsid w:val="009F4130"/>
    <w:rsid w:val="00A00237"/>
    <w:rsid w:val="00A04B60"/>
    <w:rsid w:val="00A14512"/>
    <w:rsid w:val="00A154C3"/>
    <w:rsid w:val="00A2364A"/>
    <w:rsid w:val="00A2414C"/>
    <w:rsid w:val="00A36EBF"/>
    <w:rsid w:val="00A37B48"/>
    <w:rsid w:val="00A46E4A"/>
    <w:rsid w:val="00A47477"/>
    <w:rsid w:val="00A5218F"/>
    <w:rsid w:val="00A560CB"/>
    <w:rsid w:val="00A65600"/>
    <w:rsid w:val="00A734B4"/>
    <w:rsid w:val="00A90574"/>
    <w:rsid w:val="00A96C7C"/>
    <w:rsid w:val="00AA268A"/>
    <w:rsid w:val="00AC4728"/>
    <w:rsid w:val="00AC4BAD"/>
    <w:rsid w:val="00AD0A2F"/>
    <w:rsid w:val="00AD4636"/>
    <w:rsid w:val="00AE4D68"/>
    <w:rsid w:val="00AE538F"/>
    <w:rsid w:val="00AF0436"/>
    <w:rsid w:val="00AF2C34"/>
    <w:rsid w:val="00B05EC7"/>
    <w:rsid w:val="00B11F55"/>
    <w:rsid w:val="00B16DB6"/>
    <w:rsid w:val="00B2432D"/>
    <w:rsid w:val="00B27802"/>
    <w:rsid w:val="00B31CBA"/>
    <w:rsid w:val="00B33CD8"/>
    <w:rsid w:val="00B57336"/>
    <w:rsid w:val="00B81C4E"/>
    <w:rsid w:val="00BA2898"/>
    <w:rsid w:val="00BA5F0D"/>
    <w:rsid w:val="00BB2485"/>
    <w:rsid w:val="00BC388A"/>
    <w:rsid w:val="00BC3EE7"/>
    <w:rsid w:val="00BD3989"/>
    <w:rsid w:val="00BE4CB3"/>
    <w:rsid w:val="00BF683F"/>
    <w:rsid w:val="00C038AF"/>
    <w:rsid w:val="00C06207"/>
    <w:rsid w:val="00C1471C"/>
    <w:rsid w:val="00C35AB6"/>
    <w:rsid w:val="00C37F6C"/>
    <w:rsid w:val="00C416EA"/>
    <w:rsid w:val="00C421D4"/>
    <w:rsid w:val="00C57E48"/>
    <w:rsid w:val="00C615C9"/>
    <w:rsid w:val="00C62C25"/>
    <w:rsid w:val="00C66055"/>
    <w:rsid w:val="00C86877"/>
    <w:rsid w:val="00C9422E"/>
    <w:rsid w:val="00CB4EF7"/>
    <w:rsid w:val="00CB71BB"/>
    <w:rsid w:val="00CC1C39"/>
    <w:rsid w:val="00CC2E47"/>
    <w:rsid w:val="00CC5490"/>
    <w:rsid w:val="00CF6C17"/>
    <w:rsid w:val="00CFEE4B"/>
    <w:rsid w:val="00D3004F"/>
    <w:rsid w:val="00D372BE"/>
    <w:rsid w:val="00D40D69"/>
    <w:rsid w:val="00D46D43"/>
    <w:rsid w:val="00D539C7"/>
    <w:rsid w:val="00D55765"/>
    <w:rsid w:val="00D56ADD"/>
    <w:rsid w:val="00D5737D"/>
    <w:rsid w:val="00D57F32"/>
    <w:rsid w:val="00D66776"/>
    <w:rsid w:val="00D678C8"/>
    <w:rsid w:val="00D77FBA"/>
    <w:rsid w:val="00D80F6C"/>
    <w:rsid w:val="00D812AE"/>
    <w:rsid w:val="00DA0FA8"/>
    <w:rsid w:val="00DB0FD6"/>
    <w:rsid w:val="00DB3BC9"/>
    <w:rsid w:val="00DC0C14"/>
    <w:rsid w:val="00DC3994"/>
    <w:rsid w:val="00DC6F11"/>
    <w:rsid w:val="00DE1928"/>
    <w:rsid w:val="00DE1E8A"/>
    <w:rsid w:val="00E131C7"/>
    <w:rsid w:val="00E32DA6"/>
    <w:rsid w:val="00E43265"/>
    <w:rsid w:val="00E46DB2"/>
    <w:rsid w:val="00E575C5"/>
    <w:rsid w:val="00E64202"/>
    <w:rsid w:val="00E712F3"/>
    <w:rsid w:val="00E7546D"/>
    <w:rsid w:val="00E8369E"/>
    <w:rsid w:val="00E83FE0"/>
    <w:rsid w:val="00E85EB5"/>
    <w:rsid w:val="00E952FB"/>
    <w:rsid w:val="00EA253A"/>
    <w:rsid w:val="00EB20FA"/>
    <w:rsid w:val="00EC2EE4"/>
    <w:rsid w:val="00EC347A"/>
    <w:rsid w:val="00ED4A3F"/>
    <w:rsid w:val="00EE6810"/>
    <w:rsid w:val="00EF6B4F"/>
    <w:rsid w:val="00F01351"/>
    <w:rsid w:val="00F01C70"/>
    <w:rsid w:val="00F23CAB"/>
    <w:rsid w:val="00F3218F"/>
    <w:rsid w:val="00F451DC"/>
    <w:rsid w:val="00F4616E"/>
    <w:rsid w:val="00F50E8D"/>
    <w:rsid w:val="00F50F58"/>
    <w:rsid w:val="00F61709"/>
    <w:rsid w:val="00F66F8B"/>
    <w:rsid w:val="00F720DF"/>
    <w:rsid w:val="00F7267B"/>
    <w:rsid w:val="00F76407"/>
    <w:rsid w:val="00FA5DBE"/>
    <w:rsid w:val="00FC0E9C"/>
    <w:rsid w:val="00FC333B"/>
    <w:rsid w:val="00FF391B"/>
    <w:rsid w:val="02354400"/>
    <w:rsid w:val="03EEB4D3"/>
    <w:rsid w:val="04883D0F"/>
    <w:rsid w:val="04F536C7"/>
    <w:rsid w:val="063F8DA7"/>
    <w:rsid w:val="066BD801"/>
    <w:rsid w:val="074BA003"/>
    <w:rsid w:val="07FE6F73"/>
    <w:rsid w:val="0855A872"/>
    <w:rsid w:val="08ABE6C2"/>
    <w:rsid w:val="09B6BCD0"/>
    <w:rsid w:val="0A3CF142"/>
    <w:rsid w:val="0AEEA66E"/>
    <w:rsid w:val="0B359E49"/>
    <w:rsid w:val="0BA3C4BB"/>
    <w:rsid w:val="0C95DA4E"/>
    <w:rsid w:val="0DB72EE0"/>
    <w:rsid w:val="0DF5A5ED"/>
    <w:rsid w:val="0E23E51D"/>
    <w:rsid w:val="0E3C1BD4"/>
    <w:rsid w:val="0ECED1A0"/>
    <w:rsid w:val="0F7C3704"/>
    <w:rsid w:val="0FEA361D"/>
    <w:rsid w:val="11D91A9F"/>
    <w:rsid w:val="121B1C87"/>
    <w:rsid w:val="12AE1F6E"/>
    <w:rsid w:val="12CB7BC0"/>
    <w:rsid w:val="1404BFCD"/>
    <w:rsid w:val="14129E2B"/>
    <w:rsid w:val="1432F276"/>
    <w:rsid w:val="14A51488"/>
    <w:rsid w:val="1525E815"/>
    <w:rsid w:val="154F120E"/>
    <w:rsid w:val="1556615E"/>
    <w:rsid w:val="158C4FB2"/>
    <w:rsid w:val="15F74552"/>
    <w:rsid w:val="16CD73F0"/>
    <w:rsid w:val="1993A786"/>
    <w:rsid w:val="19B0BBF3"/>
    <w:rsid w:val="1A4AAACE"/>
    <w:rsid w:val="1A754212"/>
    <w:rsid w:val="1AD4B697"/>
    <w:rsid w:val="1AF89498"/>
    <w:rsid w:val="1B0DABFC"/>
    <w:rsid w:val="1C1646F0"/>
    <w:rsid w:val="1C77408A"/>
    <w:rsid w:val="1C8299C7"/>
    <w:rsid w:val="1CC9AB30"/>
    <w:rsid w:val="1D194088"/>
    <w:rsid w:val="1D847E53"/>
    <w:rsid w:val="1D98023A"/>
    <w:rsid w:val="1E23D017"/>
    <w:rsid w:val="20941EEA"/>
    <w:rsid w:val="20C1AB1B"/>
    <w:rsid w:val="2110F524"/>
    <w:rsid w:val="21AB9506"/>
    <w:rsid w:val="234D26AC"/>
    <w:rsid w:val="258CEE86"/>
    <w:rsid w:val="25FCF5CA"/>
    <w:rsid w:val="26EB247B"/>
    <w:rsid w:val="2725E496"/>
    <w:rsid w:val="2744117C"/>
    <w:rsid w:val="27C5F3E1"/>
    <w:rsid w:val="2872B8B5"/>
    <w:rsid w:val="2883F6DA"/>
    <w:rsid w:val="28B5A664"/>
    <w:rsid w:val="2956EDAF"/>
    <w:rsid w:val="29775DF8"/>
    <w:rsid w:val="2A6F7F70"/>
    <w:rsid w:val="2B73B69C"/>
    <w:rsid w:val="2BF90F0B"/>
    <w:rsid w:val="2C726EF7"/>
    <w:rsid w:val="2C786A1D"/>
    <w:rsid w:val="2C8FF6D5"/>
    <w:rsid w:val="2CB321E1"/>
    <w:rsid w:val="2E0D55FE"/>
    <w:rsid w:val="2E68970D"/>
    <w:rsid w:val="2F98CEC6"/>
    <w:rsid w:val="2FFC3453"/>
    <w:rsid w:val="306C7602"/>
    <w:rsid w:val="3076950B"/>
    <w:rsid w:val="30F391CD"/>
    <w:rsid w:val="322C4FD8"/>
    <w:rsid w:val="328FA3E7"/>
    <w:rsid w:val="32948F50"/>
    <w:rsid w:val="329FDD03"/>
    <w:rsid w:val="32C08792"/>
    <w:rsid w:val="333A4A8D"/>
    <w:rsid w:val="33C9476D"/>
    <w:rsid w:val="33C9FA6D"/>
    <w:rsid w:val="33D0E993"/>
    <w:rsid w:val="33D949F6"/>
    <w:rsid w:val="35A767DD"/>
    <w:rsid w:val="36196FD3"/>
    <w:rsid w:val="36A87ADE"/>
    <w:rsid w:val="373B06F9"/>
    <w:rsid w:val="384011CF"/>
    <w:rsid w:val="38E90DD2"/>
    <w:rsid w:val="39E9AFA3"/>
    <w:rsid w:val="39EE888B"/>
    <w:rsid w:val="3AA54402"/>
    <w:rsid w:val="3AE1BD05"/>
    <w:rsid w:val="3AFD356E"/>
    <w:rsid w:val="3E3FE7B0"/>
    <w:rsid w:val="3F244744"/>
    <w:rsid w:val="40C9BDDE"/>
    <w:rsid w:val="41330E0A"/>
    <w:rsid w:val="4134B8B9"/>
    <w:rsid w:val="420CB622"/>
    <w:rsid w:val="426D89B1"/>
    <w:rsid w:val="429F2757"/>
    <w:rsid w:val="433197C9"/>
    <w:rsid w:val="434428AD"/>
    <w:rsid w:val="43666334"/>
    <w:rsid w:val="43CB0CD5"/>
    <w:rsid w:val="45FC7F0C"/>
    <w:rsid w:val="462C2907"/>
    <w:rsid w:val="4791C39A"/>
    <w:rsid w:val="47C3DE41"/>
    <w:rsid w:val="4856243A"/>
    <w:rsid w:val="487D31BC"/>
    <w:rsid w:val="48CB97D7"/>
    <w:rsid w:val="49B71738"/>
    <w:rsid w:val="4A6F2F68"/>
    <w:rsid w:val="4A7DC371"/>
    <w:rsid w:val="4CAC0CC9"/>
    <w:rsid w:val="4D4C1333"/>
    <w:rsid w:val="4D850827"/>
    <w:rsid w:val="4E31DF1B"/>
    <w:rsid w:val="4EBB1C29"/>
    <w:rsid w:val="4FB23D4B"/>
    <w:rsid w:val="4FCF52B4"/>
    <w:rsid w:val="511B30AA"/>
    <w:rsid w:val="51C4787B"/>
    <w:rsid w:val="520A9E76"/>
    <w:rsid w:val="52579CAA"/>
    <w:rsid w:val="5401BA46"/>
    <w:rsid w:val="545DCB2D"/>
    <w:rsid w:val="5621DB81"/>
    <w:rsid w:val="56338D8D"/>
    <w:rsid w:val="563FEA79"/>
    <w:rsid w:val="5678FE3B"/>
    <w:rsid w:val="5716830B"/>
    <w:rsid w:val="572A4B4E"/>
    <w:rsid w:val="577116A9"/>
    <w:rsid w:val="57EAD587"/>
    <w:rsid w:val="58D1BA58"/>
    <w:rsid w:val="594CAD0B"/>
    <w:rsid w:val="5A1056E4"/>
    <w:rsid w:val="5B932990"/>
    <w:rsid w:val="5C0F92BC"/>
    <w:rsid w:val="5CF699C6"/>
    <w:rsid w:val="5D312298"/>
    <w:rsid w:val="5D8DCF9F"/>
    <w:rsid w:val="5F8CB2C0"/>
    <w:rsid w:val="5FACD7AF"/>
    <w:rsid w:val="5FCB99D5"/>
    <w:rsid w:val="5FE6E907"/>
    <w:rsid w:val="5FF94282"/>
    <w:rsid w:val="60E5E902"/>
    <w:rsid w:val="61204588"/>
    <w:rsid w:val="6182D1E9"/>
    <w:rsid w:val="620D124A"/>
    <w:rsid w:val="629EE2D2"/>
    <w:rsid w:val="62BF578C"/>
    <w:rsid w:val="635B8CBC"/>
    <w:rsid w:val="637EEBA9"/>
    <w:rsid w:val="64829E5C"/>
    <w:rsid w:val="64EB285C"/>
    <w:rsid w:val="64F43356"/>
    <w:rsid w:val="65E3BC32"/>
    <w:rsid w:val="66D3AB03"/>
    <w:rsid w:val="66F1A32B"/>
    <w:rsid w:val="670504E3"/>
    <w:rsid w:val="677144A1"/>
    <w:rsid w:val="67782772"/>
    <w:rsid w:val="69A0AEBD"/>
    <w:rsid w:val="69B4E590"/>
    <w:rsid w:val="69EA3DDA"/>
    <w:rsid w:val="6A00B915"/>
    <w:rsid w:val="6A20F591"/>
    <w:rsid w:val="6AB48EBD"/>
    <w:rsid w:val="6B439E00"/>
    <w:rsid w:val="6BDDE2C1"/>
    <w:rsid w:val="6CD1C41F"/>
    <w:rsid w:val="6CDEE019"/>
    <w:rsid w:val="6CFECC5C"/>
    <w:rsid w:val="6D39362B"/>
    <w:rsid w:val="6DEA4D6B"/>
    <w:rsid w:val="6FC3A296"/>
    <w:rsid w:val="6FD833E0"/>
    <w:rsid w:val="7034E43C"/>
    <w:rsid w:val="71A42FCA"/>
    <w:rsid w:val="73FACDDE"/>
    <w:rsid w:val="748FDD75"/>
    <w:rsid w:val="751C647C"/>
    <w:rsid w:val="75ACA715"/>
    <w:rsid w:val="75F61F7F"/>
    <w:rsid w:val="764352C4"/>
    <w:rsid w:val="76B57285"/>
    <w:rsid w:val="77070169"/>
    <w:rsid w:val="770FAE66"/>
    <w:rsid w:val="77107BD8"/>
    <w:rsid w:val="7726B086"/>
    <w:rsid w:val="773A36A8"/>
    <w:rsid w:val="77405C49"/>
    <w:rsid w:val="7783B8B2"/>
    <w:rsid w:val="783B501F"/>
    <w:rsid w:val="784F6357"/>
    <w:rsid w:val="793B5DFB"/>
    <w:rsid w:val="7B9825E8"/>
    <w:rsid w:val="7BA8C688"/>
    <w:rsid w:val="7BCDF5D9"/>
    <w:rsid w:val="7CD9714F"/>
    <w:rsid w:val="7D9BAB80"/>
    <w:rsid w:val="7FB0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021736"/>
  <w15:chartTrackingRefBased/>
  <w15:docId w15:val="{15FA54B8-AACD-4561-8D4C-49477822B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54C"/>
    <w:pPr>
      <w:spacing w:after="240" w:line="240" w:lineRule="auto"/>
    </w:pPr>
    <w:rPr>
      <w:sz w:val="22"/>
    </w:rPr>
  </w:style>
  <w:style w:type="paragraph" w:styleId="Overskrift1">
    <w:name w:val="heading 1"/>
    <w:basedOn w:val="Overskrift2"/>
    <w:next w:val="Normal"/>
    <w:link w:val="Overskrift1Tegn"/>
    <w:uiPriority w:val="9"/>
    <w:qFormat/>
    <w:rsid w:val="00BE4CB3"/>
    <w:pPr>
      <w:tabs>
        <w:tab w:val="right" w:pos="9354"/>
      </w:tabs>
      <w:outlineLvl w:val="0"/>
    </w:pPr>
    <w:rPr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0254C"/>
    <w:pPr>
      <w:outlineLvl w:val="1"/>
    </w:pPr>
    <w:rPr>
      <w:b/>
      <w:bCs/>
      <w:sz w:val="24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0254C"/>
    <w:pPr>
      <w:keepNext/>
      <w:keepLines/>
      <w:spacing w:before="160" w:after="80"/>
      <w:outlineLvl w:val="2"/>
    </w:pPr>
    <w:rPr>
      <w:rFonts w:eastAsiaTheme="majorEastAsia" w:cstheme="majorBidi"/>
      <w:color w:val="512A7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02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12A7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0254C"/>
    <w:pPr>
      <w:keepNext/>
      <w:keepLines/>
      <w:spacing w:before="80" w:after="40"/>
      <w:outlineLvl w:val="4"/>
    </w:pPr>
    <w:rPr>
      <w:rFonts w:eastAsiaTheme="majorEastAsia" w:cstheme="majorBidi"/>
      <w:color w:val="512A7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02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02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02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02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E4CB3"/>
    <w:rPr>
      <w:b/>
      <w:bCs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0254C"/>
    <w:rPr>
      <w:b/>
      <w:bCs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0254C"/>
    <w:rPr>
      <w:rFonts w:eastAsiaTheme="majorEastAsia" w:cstheme="majorBidi"/>
      <w:color w:val="512A7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0254C"/>
    <w:rPr>
      <w:rFonts w:eastAsiaTheme="majorEastAsia" w:cstheme="majorBidi"/>
      <w:i/>
      <w:iCs/>
      <w:color w:val="512A7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0254C"/>
    <w:rPr>
      <w:rFonts w:eastAsiaTheme="majorEastAsia" w:cstheme="majorBidi"/>
      <w:color w:val="512A7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0254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0254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0254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0254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21F8"/>
    <w:pPr>
      <w:spacing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221F8"/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02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02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02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0254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0254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0254C"/>
    <w:rPr>
      <w:i/>
      <w:iCs/>
      <w:color w:val="512A7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0254C"/>
    <w:pPr>
      <w:pBdr>
        <w:top w:val="single" w:sz="4" w:space="10" w:color="512A76" w:themeColor="accent1" w:themeShade="BF"/>
        <w:bottom w:val="single" w:sz="4" w:space="10" w:color="512A76" w:themeColor="accent1" w:themeShade="BF"/>
      </w:pBdr>
      <w:spacing w:before="360" w:after="360"/>
      <w:ind w:left="864" w:right="864"/>
      <w:jc w:val="center"/>
    </w:pPr>
    <w:rPr>
      <w:i/>
      <w:iCs/>
      <w:color w:val="512A7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0254C"/>
    <w:rPr>
      <w:i/>
      <w:iCs/>
      <w:color w:val="512A7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0254C"/>
    <w:rPr>
      <w:b/>
      <w:bCs/>
      <w:smallCaps/>
      <w:color w:val="512A76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30254C"/>
  </w:style>
  <w:style w:type="paragraph" w:styleId="Bunntekst">
    <w:name w:val="footer"/>
    <w:basedOn w:val="Normal"/>
    <w:link w:val="Bunn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30254C"/>
  </w:style>
  <w:style w:type="character" w:styleId="Plassholdertekst">
    <w:name w:val="Placeholder Text"/>
    <w:basedOn w:val="Standardskriftforavsnitt"/>
    <w:uiPriority w:val="99"/>
    <w:semiHidden/>
    <w:rsid w:val="009F173B"/>
    <w:rPr>
      <w:color w:val="666666"/>
    </w:rPr>
  </w:style>
  <w:style w:type="table" w:styleId="Tabellrutenett">
    <w:name w:val="Table Grid"/>
    <w:basedOn w:val="Vanligtabell"/>
    <w:uiPriority w:val="39"/>
    <w:rsid w:val="007B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ustom">
    <w:name w:val="Custom"/>
    <w:basedOn w:val="Vanligtabell"/>
    <w:uiPriority w:val="99"/>
    <w:rsid w:val="007B7BA2"/>
    <w:pPr>
      <w:spacing w:after="0" w:line="240" w:lineRule="auto"/>
    </w:pPr>
    <w:tblPr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F4F4F4" w:themeFill="background2"/>
    </w:tcPr>
  </w:style>
  <w:style w:type="table" w:customStyle="1" w:styleId="Custom2">
    <w:name w:val="Custom 2"/>
    <w:basedOn w:val="Vanligtabell"/>
    <w:uiPriority w:val="99"/>
    <w:rsid w:val="00C038AF"/>
    <w:pPr>
      <w:spacing w:after="0" w:line="240" w:lineRule="auto"/>
    </w:pPr>
    <w:tblPr>
      <w:tblStyleRowBandSize w:val="1"/>
      <w:tblCellMar>
        <w:top w:w="57" w:type="dxa"/>
        <w:bottom w:w="227" w:type="dxa"/>
      </w:tblCellMar>
    </w:tblPr>
    <w:tcPr>
      <w:shd w:val="clear" w:color="auto" w:fill="F4F4F4" w:themeFill="background2"/>
    </w:tcPr>
    <w:tblStylePr w:type="firstRow">
      <w:rPr>
        <w:b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Ingenmellomrom">
    <w:name w:val="No Spacing"/>
    <w:link w:val="IngenmellomromTegn"/>
    <w:uiPriority w:val="1"/>
    <w:qFormat/>
    <w:rsid w:val="003E624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3E624C"/>
    <w:rPr>
      <w:rFonts w:eastAsiaTheme="minorEastAsia"/>
      <w:kern w:val="0"/>
      <w:sz w:val="22"/>
      <w:szCs w:val="22"/>
      <w:lang w:val="en-US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77405C49"/>
    <w:rPr>
      <w:color w:val="467886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718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6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16314\AppData\Local\Microsoft\Windows\INetCache\Content.Outlook\POX0W1GN\V5%20-%20IPR%20inkalling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A16E984E11B4240A035B3167B67E6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9FDB3EC-5A80-4E4A-8935-31987776F74B}"/>
      </w:docPartPr>
      <w:docPartBody>
        <w:p w:rsidR="00B27802" w:rsidRDefault="00B27802">
          <w:pPr>
            <w:pStyle w:val="DA16E984E11B4240A035B3167B67E69F"/>
          </w:pPr>
          <w:r w:rsidRPr="00DE7644">
            <w:rPr>
              <w:rStyle w:val="Plassholdertekst"/>
            </w:rPr>
            <w:t>Click or tap to enter a date.</w:t>
          </w:r>
        </w:p>
      </w:docPartBody>
    </w:docPart>
    <w:docPart>
      <w:docPartPr>
        <w:name w:val="66B1F3F4254142DD810EB3948BE442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2505758-3B54-4D6D-96EA-19BB3B49F646}"/>
      </w:docPartPr>
      <w:docPartBody>
        <w:p w:rsidR="006C5BE9" w:rsidRDefault="00AE538F" w:rsidP="00AE538F">
          <w:pPr>
            <w:pStyle w:val="66B1F3F4254142DD810EB3948BE44293"/>
          </w:pPr>
          <w:r w:rsidRPr="00DE7644">
            <w:rPr>
              <w:rStyle w:val="Plassholderteks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802"/>
    <w:rsid w:val="00124156"/>
    <w:rsid w:val="00134F1B"/>
    <w:rsid w:val="00163539"/>
    <w:rsid w:val="001E52C8"/>
    <w:rsid w:val="002B4B71"/>
    <w:rsid w:val="002E13DA"/>
    <w:rsid w:val="0030359D"/>
    <w:rsid w:val="003A4A5F"/>
    <w:rsid w:val="003D7090"/>
    <w:rsid w:val="003E6C51"/>
    <w:rsid w:val="003E6EF8"/>
    <w:rsid w:val="004719F2"/>
    <w:rsid w:val="00495243"/>
    <w:rsid w:val="004F4600"/>
    <w:rsid w:val="005332B8"/>
    <w:rsid w:val="005345DD"/>
    <w:rsid w:val="006007BE"/>
    <w:rsid w:val="0063405A"/>
    <w:rsid w:val="006A749E"/>
    <w:rsid w:val="006B538D"/>
    <w:rsid w:val="006C5BE9"/>
    <w:rsid w:val="0070570C"/>
    <w:rsid w:val="00717B3B"/>
    <w:rsid w:val="007216DB"/>
    <w:rsid w:val="007232F4"/>
    <w:rsid w:val="00734AB3"/>
    <w:rsid w:val="007C2DBF"/>
    <w:rsid w:val="00834F8F"/>
    <w:rsid w:val="008B4F9B"/>
    <w:rsid w:val="008B7778"/>
    <w:rsid w:val="008F665D"/>
    <w:rsid w:val="0094056A"/>
    <w:rsid w:val="0094689C"/>
    <w:rsid w:val="00A2414C"/>
    <w:rsid w:val="00AE538F"/>
    <w:rsid w:val="00B16DB6"/>
    <w:rsid w:val="00B27802"/>
    <w:rsid w:val="00B8040D"/>
    <w:rsid w:val="00BB2485"/>
    <w:rsid w:val="00C66055"/>
    <w:rsid w:val="00C66EC0"/>
    <w:rsid w:val="00CC5C4D"/>
    <w:rsid w:val="00D539C7"/>
    <w:rsid w:val="00DE0D82"/>
    <w:rsid w:val="00E16181"/>
    <w:rsid w:val="00EE44B0"/>
    <w:rsid w:val="00F16188"/>
    <w:rsid w:val="00F4616E"/>
    <w:rsid w:val="00FA5A99"/>
    <w:rsid w:val="00FB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34384C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AE538F"/>
    <w:rPr>
      <w:color w:val="666666"/>
    </w:rPr>
  </w:style>
  <w:style w:type="paragraph" w:customStyle="1" w:styleId="DA16E984E11B4240A035B3167B67E69F">
    <w:name w:val="DA16E984E11B4240A035B3167B67E69F"/>
  </w:style>
  <w:style w:type="paragraph" w:customStyle="1" w:styleId="66B1F3F4254142DD810EB3948BE44293">
    <w:name w:val="66B1F3F4254142DD810EB3948BE44293"/>
    <w:rsid w:val="00AE53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IPR">
      <a:dk1>
        <a:sysClr val="windowText" lastClr="000000"/>
      </a:dk1>
      <a:lt1>
        <a:sysClr val="window" lastClr="FFFFFF"/>
      </a:lt1>
      <a:dk2>
        <a:srgbClr val="918F90"/>
      </a:dk2>
      <a:lt2>
        <a:srgbClr val="F4F4F4"/>
      </a:lt2>
      <a:accent1>
        <a:srgbClr val="6D399F"/>
      </a:accent1>
      <a:accent2>
        <a:srgbClr val="9165B9"/>
      </a:accent2>
      <a:accent3>
        <a:srgbClr val="AD8ACC"/>
      </a:accent3>
      <a:accent4>
        <a:srgbClr val="DCCCEA"/>
      </a:accent4>
      <a:accent5>
        <a:srgbClr val="6D399F"/>
      </a:accent5>
      <a:accent6>
        <a:srgbClr val="9165B9"/>
      </a:accent6>
      <a:hlink>
        <a:srgbClr val="467886"/>
      </a:hlink>
      <a:folHlink>
        <a:srgbClr val="96607D"/>
      </a:folHlink>
    </a:clrScheme>
    <a:fontScheme name="DM sans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A5A8E1DF44C44693B20BC48E5551AD" ma:contentTypeVersion="10" ma:contentTypeDescription="Create a new document." ma:contentTypeScope="" ma:versionID="0f6c6f3409ccabe9cbac94fa2c2940e8">
  <xsd:schema xmlns:xsd="http://www.w3.org/2001/XMLSchema" xmlns:xs="http://www.w3.org/2001/XMLSchema" xmlns:p="http://schemas.microsoft.com/office/2006/metadata/properties" xmlns:ns2="bd047a09-62c0-4f16-9cf0-0b95c997279d" targetNamespace="http://schemas.microsoft.com/office/2006/metadata/properties" ma:root="true" ma:fieldsID="4c72758bb728444851722ec981599210" ns2:_="">
    <xsd:import namespace="bd047a09-62c0-4f16-9cf0-0b95c99727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47a09-62c0-4f16-9cf0-0b95c99727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f990e8d-c88e-490a-9728-f579b7abc9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047a09-62c0-4f16-9cf0-0b95c997279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D2E8F1-1D96-4068-85AA-DACF65A0E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047a09-62c0-4f16-9cf0-0b95c99727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830036-68BF-41BC-9BEB-2E09019801C1}">
  <ds:schemaRefs>
    <ds:schemaRef ds:uri="http://schemas.microsoft.com/office/2006/metadata/properties"/>
    <ds:schemaRef ds:uri="http://schemas.microsoft.com/office/infopath/2007/PartnerControls"/>
    <ds:schemaRef ds:uri="bd047a09-62c0-4f16-9cf0-0b95c997279d"/>
  </ds:schemaRefs>
</ds:datastoreItem>
</file>

<file path=customXml/itemProps3.xml><?xml version="1.0" encoding="utf-8"?>
<ds:datastoreItem xmlns:ds="http://schemas.openxmlformats.org/officeDocument/2006/customXml" ds:itemID="{E5E8D3A1-8DD9-40F3-B8F5-ECB25E9168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V5 - IPR inkalling</Template>
  <TotalTime>0</TotalTime>
  <Pages>4</Pages>
  <Words>554</Words>
  <Characters>2938</Characters>
  <Application>Microsoft Office Word</Application>
  <DocSecurity>0</DocSecurity>
  <Lines>24</Lines>
  <Paragraphs>6</Paragraphs>
  <ScaleCrop>false</ScaleCrop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Andersen</dc:creator>
  <cp:keywords/>
  <dc:description/>
  <cp:lastModifiedBy>Arve Høiberg</cp:lastModifiedBy>
  <cp:revision>2</cp:revision>
  <dcterms:created xsi:type="dcterms:W3CDTF">2026-09-28T08:04:00Z</dcterms:created>
  <dcterms:modified xsi:type="dcterms:W3CDTF">2026-09-28T08:04:00Z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0x01010075A5A8E1DF44C44693B20BC48E5551AD</vt:lpwstr>
  </property>
  <property fmtid="{D5CDD505-2E9C-101B-9397-08002B2CF9AE}" pid="3" name="Order">
    <vt:r8>13800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